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2C3" w:rsidRDefault="00CC12C3">
      <w:pPr>
        <w:rPr>
          <w:rFonts w:hint="eastAsia"/>
        </w:rPr>
      </w:pPr>
    </w:p>
    <w:p w:rsidR="00816DF6" w:rsidRDefault="00816DF6"/>
    <w:p w:rsidR="00CC12C3" w:rsidRDefault="00CC12C3"/>
    <w:p w:rsidR="00CC12C3" w:rsidRDefault="00CC12C3"/>
    <w:p w:rsidR="00CC12C3" w:rsidRDefault="00CC12C3"/>
    <w:p w:rsidR="00CC12C3" w:rsidRDefault="00CC12C3"/>
    <w:p w:rsidR="00CC12C3" w:rsidRDefault="00CC12C3"/>
    <w:p w:rsidR="00CC12C3" w:rsidRDefault="00CC12C3"/>
    <w:p w:rsidR="00CC12C3" w:rsidRDefault="00CC12C3"/>
    <w:p w:rsidR="00CC12C3" w:rsidRDefault="00CC12C3"/>
    <w:p w:rsidR="00CC12C3" w:rsidRPr="0044457B" w:rsidRDefault="009642DC" w:rsidP="00486187">
      <w:pPr>
        <w:jc w:val="center"/>
        <w:rPr>
          <w:rFonts w:ascii="微软雅黑" w:eastAsia="微软雅黑" w:hAnsi="微软雅黑"/>
          <w:b/>
          <w:sz w:val="44"/>
          <w:szCs w:val="44"/>
        </w:rPr>
      </w:pPr>
      <w:r>
        <w:rPr>
          <w:rFonts w:ascii="微软雅黑" w:eastAsia="微软雅黑" w:hAnsi="微软雅黑" w:hint="eastAsia"/>
          <w:b/>
          <w:sz w:val="44"/>
          <w:szCs w:val="44"/>
        </w:rPr>
        <w:t>常州大学</w:t>
      </w:r>
      <w:r w:rsidR="00486187">
        <w:rPr>
          <w:rFonts w:ascii="微软雅黑" w:eastAsia="微软雅黑" w:hAnsi="微软雅黑" w:hint="eastAsia"/>
          <w:b/>
          <w:sz w:val="44"/>
          <w:szCs w:val="44"/>
        </w:rPr>
        <w:t>曙光</w:t>
      </w:r>
      <w:r w:rsidR="00CC12C3" w:rsidRPr="0044457B">
        <w:rPr>
          <w:rFonts w:ascii="微软雅黑" w:eastAsia="微软雅黑" w:hAnsi="微软雅黑" w:hint="eastAsia"/>
          <w:b/>
          <w:sz w:val="44"/>
          <w:szCs w:val="44"/>
        </w:rPr>
        <w:t>高性</w:t>
      </w:r>
      <w:r w:rsidR="00CC12C3" w:rsidRPr="0044457B">
        <w:rPr>
          <w:rFonts w:ascii="微软雅黑" w:eastAsia="微软雅黑" w:hAnsi="微软雅黑"/>
          <w:b/>
          <w:sz w:val="44"/>
          <w:szCs w:val="44"/>
        </w:rPr>
        <w:t>能</w:t>
      </w:r>
      <w:r w:rsidR="00D8676F">
        <w:rPr>
          <w:rFonts w:ascii="微软雅黑" w:eastAsia="微软雅黑" w:hAnsi="微软雅黑" w:hint="eastAsia"/>
          <w:b/>
          <w:sz w:val="44"/>
          <w:szCs w:val="44"/>
        </w:rPr>
        <w:t>计算</w:t>
      </w:r>
      <w:bookmarkStart w:id="0" w:name="_GoBack"/>
      <w:bookmarkEnd w:id="0"/>
      <w:r w:rsidR="00A215A0">
        <w:rPr>
          <w:rFonts w:ascii="微软雅黑" w:eastAsia="微软雅黑" w:hAnsi="微软雅黑" w:hint="eastAsia"/>
          <w:b/>
          <w:sz w:val="44"/>
          <w:szCs w:val="44"/>
        </w:rPr>
        <w:t>集群用户手册</w:t>
      </w:r>
    </w:p>
    <w:p w:rsidR="008026C3" w:rsidRDefault="008026C3" w:rsidP="009A788E">
      <w:pPr>
        <w:jc w:val="center"/>
      </w:pPr>
    </w:p>
    <w:p w:rsidR="00A215A0" w:rsidRDefault="00A215A0" w:rsidP="009A788E">
      <w:pPr>
        <w:jc w:val="center"/>
      </w:pPr>
    </w:p>
    <w:p w:rsidR="00A215A0" w:rsidRDefault="00A215A0" w:rsidP="009A788E">
      <w:pPr>
        <w:jc w:val="center"/>
      </w:pPr>
    </w:p>
    <w:p w:rsidR="00A215A0" w:rsidRDefault="00A215A0" w:rsidP="009A788E">
      <w:pPr>
        <w:jc w:val="center"/>
      </w:pPr>
    </w:p>
    <w:p w:rsidR="00A215A0" w:rsidRDefault="00A215A0" w:rsidP="009A788E">
      <w:pPr>
        <w:jc w:val="center"/>
      </w:pPr>
    </w:p>
    <w:p w:rsidR="00A215A0" w:rsidRDefault="00A215A0" w:rsidP="009A788E">
      <w:pPr>
        <w:jc w:val="center"/>
      </w:pPr>
    </w:p>
    <w:p w:rsidR="00A215A0" w:rsidRDefault="00A215A0" w:rsidP="009A788E">
      <w:pPr>
        <w:jc w:val="center"/>
      </w:pPr>
    </w:p>
    <w:p w:rsidR="00216F1F" w:rsidRPr="00486187" w:rsidRDefault="00216F1F" w:rsidP="00486187">
      <w:pPr>
        <w:ind w:leftChars="1215" w:left="2551"/>
        <w:jc w:val="left"/>
        <w:rPr>
          <w:b/>
          <w:sz w:val="28"/>
          <w:szCs w:val="28"/>
        </w:rPr>
      </w:pPr>
      <w:r w:rsidRPr="00486187">
        <w:rPr>
          <w:rFonts w:hint="eastAsia"/>
          <w:b/>
          <w:sz w:val="28"/>
          <w:szCs w:val="28"/>
        </w:rPr>
        <w:t>曙光</w:t>
      </w:r>
      <w:r w:rsidR="00486187" w:rsidRPr="00486187">
        <w:rPr>
          <w:b/>
          <w:sz w:val="28"/>
          <w:szCs w:val="28"/>
        </w:rPr>
        <w:t>信息产业</w:t>
      </w:r>
      <w:r w:rsidR="00486187" w:rsidRPr="00486187">
        <w:rPr>
          <w:rFonts w:hint="eastAsia"/>
          <w:b/>
          <w:sz w:val="28"/>
          <w:szCs w:val="28"/>
        </w:rPr>
        <w:t>股份</w:t>
      </w:r>
      <w:r w:rsidRPr="00486187">
        <w:rPr>
          <w:rFonts w:hint="eastAsia"/>
          <w:b/>
          <w:sz w:val="28"/>
          <w:szCs w:val="28"/>
        </w:rPr>
        <w:t>有</w:t>
      </w:r>
      <w:r w:rsidRPr="00486187">
        <w:rPr>
          <w:b/>
          <w:sz w:val="28"/>
          <w:szCs w:val="28"/>
        </w:rPr>
        <w:t>限公司</w:t>
      </w:r>
    </w:p>
    <w:p w:rsidR="00DD62B4" w:rsidRDefault="00DD62B4"/>
    <w:p w:rsidR="00F46057" w:rsidRDefault="00F46057"/>
    <w:p w:rsidR="00F46057" w:rsidRPr="00F46057" w:rsidRDefault="00F46057" w:rsidP="00F46057"/>
    <w:p w:rsidR="00F46057" w:rsidRPr="00F46057" w:rsidRDefault="00F46057" w:rsidP="00F46057"/>
    <w:p w:rsidR="00F46057" w:rsidRPr="00F46057" w:rsidRDefault="00F46057" w:rsidP="00F46057"/>
    <w:p w:rsidR="00F46057" w:rsidRPr="00F46057" w:rsidRDefault="00F46057" w:rsidP="00F46057"/>
    <w:p w:rsidR="00F46057" w:rsidRPr="00F46057" w:rsidRDefault="00F46057" w:rsidP="00F46057"/>
    <w:p w:rsidR="00F46057" w:rsidRPr="00F46057" w:rsidRDefault="00F46057" w:rsidP="00F46057"/>
    <w:p w:rsidR="00F46057" w:rsidRDefault="00F46057" w:rsidP="00F46057">
      <w:pPr>
        <w:tabs>
          <w:tab w:val="left" w:pos="4972"/>
        </w:tabs>
      </w:pPr>
      <w:r>
        <w:tab/>
      </w:r>
    </w:p>
    <w:p w:rsidR="002312D8" w:rsidRDefault="002312D8" w:rsidP="00F46057">
      <w:r>
        <w:br w:type="page"/>
      </w:r>
    </w:p>
    <w:p w:rsidR="00F46057" w:rsidRPr="00C019FC" w:rsidRDefault="00F46057" w:rsidP="00F46057">
      <w:pPr>
        <w:widowControl/>
        <w:jc w:val="left"/>
        <w:rPr>
          <w:rFonts w:ascii="微软雅黑" w:eastAsia="微软雅黑"/>
          <w:b/>
          <w:sz w:val="24"/>
          <w:szCs w:val="24"/>
        </w:rPr>
      </w:pPr>
      <w:r w:rsidRPr="00C019FC">
        <w:rPr>
          <w:rFonts w:ascii="微软雅黑" w:eastAsia="微软雅黑" w:hint="eastAsia"/>
          <w:b/>
          <w:sz w:val="24"/>
          <w:szCs w:val="24"/>
        </w:rPr>
        <w:lastRenderedPageBreak/>
        <w:t>法律条款</w:t>
      </w:r>
    </w:p>
    <w:p w:rsidR="00F46057" w:rsidRPr="00C019FC" w:rsidRDefault="00F46057" w:rsidP="00F46057">
      <w:pPr>
        <w:pStyle w:val="10"/>
        <w:widowControl/>
        <w:numPr>
          <w:ilvl w:val="0"/>
          <w:numId w:val="1"/>
        </w:numPr>
        <w:snapToGrid w:val="0"/>
        <w:ind w:firstLineChars="0"/>
        <w:jc w:val="left"/>
        <w:rPr>
          <w:rFonts w:eastAsia="微软雅黑"/>
          <w:sz w:val="18"/>
          <w:szCs w:val="18"/>
        </w:rPr>
      </w:pPr>
      <w:r w:rsidRPr="00C019FC">
        <w:rPr>
          <w:rFonts w:eastAsia="微软雅黑"/>
          <w:sz w:val="18"/>
          <w:szCs w:val="18"/>
        </w:rPr>
        <w:t>对本文档的任何使用</w:t>
      </w:r>
      <w:r w:rsidRPr="00C019FC">
        <w:rPr>
          <w:rFonts w:eastAsia="微软雅黑" w:hint="eastAsia"/>
          <w:sz w:val="18"/>
          <w:szCs w:val="18"/>
        </w:rPr>
        <w:t>均</w:t>
      </w:r>
      <w:r w:rsidRPr="00C019FC">
        <w:rPr>
          <w:rFonts w:eastAsia="微软雅黑"/>
          <w:sz w:val="18"/>
          <w:szCs w:val="18"/>
        </w:rPr>
        <w:t>被视为完全理解并接受本文档列举的所有法律条款。</w:t>
      </w:r>
    </w:p>
    <w:p w:rsidR="00F46057" w:rsidRPr="00C019FC" w:rsidRDefault="00F46057" w:rsidP="00F46057">
      <w:pPr>
        <w:pStyle w:val="10"/>
        <w:widowControl/>
        <w:numPr>
          <w:ilvl w:val="0"/>
          <w:numId w:val="1"/>
        </w:numPr>
        <w:snapToGrid w:val="0"/>
        <w:ind w:firstLineChars="0"/>
        <w:jc w:val="left"/>
        <w:rPr>
          <w:rFonts w:eastAsia="微软雅黑"/>
          <w:sz w:val="18"/>
          <w:szCs w:val="18"/>
        </w:rPr>
      </w:pPr>
      <w:r w:rsidRPr="00C019FC">
        <w:rPr>
          <w:rFonts w:eastAsia="微软雅黑"/>
          <w:sz w:val="18"/>
          <w:szCs w:val="18"/>
        </w:rPr>
        <w:t>本文档的所有权利</w:t>
      </w:r>
      <w:proofErr w:type="gramStart"/>
      <w:r w:rsidRPr="00C019FC">
        <w:rPr>
          <w:rFonts w:eastAsia="微软雅黑"/>
          <w:sz w:val="18"/>
          <w:szCs w:val="18"/>
        </w:rPr>
        <w:t>归作者</w:t>
      </w:r>
      <w:proofErr w:type="gramEnd"/>
      <w:r w:rsidRPr="00C019FC">
        <w:rPr>
          <w:rFonts w:eastAsia="微软雅黑"/>
          <w:sz w:val="18"/>
          <w:szCs w:val="18"/>
        </w:rPr>
        <w:t>所有，作者保留所有权利。</w:t>
      </w:r>
    </w:p>
    <w:p w:rsidR="00F46057" w:rsidRPr="00C019FC" w:rsidRDefault="00F46057" w:rsidP="00F46057">
      <w:pPr>
        <w:pStyle w:val="10"/>
        <w:widowControl/>
        <w:numPr>
          <w:ilvl w:val="0"/>
          <w:numId w:val="1"/>
        </w:numPr>
        <w:snapToGrid w:val="0"/>
        <w:ind w:firstLineChars="0"/>
        <w:jc w:val="left"/>
        <w:rPr>
          <w:rFonts w:eastAsia="微软雅黑"/>
          <w:sz w:val="18"/>
          <w:szCs w:val="18"/>
        </w:rPr>
      </w:pPr>
      <w:r w:rsidRPr="00C019FC">
        <w:rPr>
          <w:rFonts w:eastAsia="微软雅黑" w:hint="eastAsia"/>
          <w:sz w:val="18"/>
          <w:szCs w:val="18"/>
        </w:rPr>
        <w:t>若本</w:t>
      </w:r>
      <w:r w:rsidRPr="00C019FC">
        <w:rPr>
          <w:rFonts w:eastAsia="微软雅黑"/>
          <w:sz w:val="18"/>
          <w:szCs w:val="18"/>
        </w:rPr>
        <w:t>文档</w:t>
      </w:r>
      <w:r w:rsidRPr="00C019FC">
        <w:rPr>
          <w:rFonts w:eastAsia="微软雅黑" w:hint="eastAsia"/>
          <w:sz w:val="18"/>
          <w:szCs w:val="18"/>
        </w:rPr>
        <w:t>的</w:t>
      </w:r>
      <w:r w:rsidR="00BE6617">
        <w:rPr>
          <w:rFonts w:eastAsia="微软雅黑"/>
          <w:sz w:val="18"/>
          <w:szCs w:val="18"/>
        </w:rPr>
        <w:t>保密级别</w:t>
      </w:r>
      <w:r w:rsidRPr="00C019FC">
        <w:rPr>
          <w:rFonts w:eastAsia="微软雅黑" w:hint="eastAsia"/>
          <w:sz w:val="18"/>
          <w:szCs w:val="18"/>
        </w:rPr>
        <w:t>为“公开</w:t>
      </w:r>
      <w:r w:rsidRPr="00C019FC">
        <w:rPr>
          <w:rFonts w:eastAsia="微软雅黑"/>
          <w:sz w:val="18"/>
          <w:szCs w:val="18"/>
        </w:rPr>
        <w:t>发布</w:t>
      </w:r>
      <w:r w:rsidRPr="00C019FC">
        <w:rPr>
          <w:rFonts w:eastAsia="微软雅黑" w:hint="eastAsia"/>
          <w:sz w:val="18"/>
          <w:szCs w:val="18"/>
        </w:rPr>
        <w:t>”</w:t>
      </w:r>
      <w:r w:rsidRPr="00C019FC">
        <w:rPr>
          <w:rFonts w:eastAsia="微软雅黑"/>
          <w:sz w:val="18"/>
          <w:szCs w:val="18"/>
        </w:rPr>
        <w:t>，允许学术</w:t>
      </w:r>
      <w:r w:rsidRPr="00C019FC">
        <w:rPr>
          <w:rFonts w:eastAsia="微软雅黑" w:hint="eastAsia"/>
          <w:sz w:val="18"/>
          <w:szCs w:val="18"/>
        </w:rPr>
        <w:t>使</w:t>
      </w:r>
      <w:r w:rsidRPr="00C019FC">
        <w:rPr>
          <w:rFonts w:eastAsia="微软雅黑"/>
          <w:sz w:val="18"/>
          <w:szCs w:val="18"/>
        </w:rPr>
        <w:t>用，未经作者书面</w:t>
      </w:r>
      <w:r w:rsidRPr="00C019FC">
        <w:rPr>
          <w:rFonts w:eastAsia="微软雅黑" w:hint="eastAsia"/>
          <w:sz w:val="18"/>
          <w:szCs w:val="18"/>
        </w:rPr>
        <w:t>授</w:t>
      </w:r>
      <w:r w:rsidRPr="00C019FC">
        <w:rPr>
          <w:rFonts w:eastAsia="微软雅黑"/>
          <w:sz w:val="18"/>
          <w:szCs w:val="18"/>
        </w:rPr>
        <w:t>权，禁止</w:t>
      </w:r>
      <w:r w:rsidRPr="00C019FC">
        <w:rPr>
          <w:rFonts w:eastAsia="微软雅黑" w:hint="eastAsia"/>
          <w:sz w:val="18"/>
          <w:szCs w:val="18"/>
        </w:rPr>
        <w:t>商业</w:t>
      </w:r>
      <w:r w:rsidRPr="00C019FC">
        <w:rPr>
          <w:rFonts w:eastAsia="微软雅黑"/>
          <w:sz w:val="18"/>
          <w:szCs w:val="18"/>
        </w:rPr>
        <w:t>使用</w:t>
      </w:r>
      <w:r w:rsidRPr="00C019FC">
        <w:rPr>
          <w:rFonts w:eastAsia="微软雅黑" w:hint="eastAsia"/>
          <w:sz w:val="18"/>
          <w:szCs w:val="18"/>
        </w:rPr>
        <w:t>。若本</w:t>
      </w:r>
      <w:r w:rsidRPr="00C019FC">
        <w:rPr>
          <w:rFonts w:eastAsia="微软雅黑"/>
          <w:sz w:val="18"/>
          <w:szCs w:val="18"/>
        </w:rPr>
        <w:t>文档</w:t>
      </w:r>
      <w:r w:rsidRPr="00C019FC">
        <w:rPr>
          <w:rFonts w:eastAsia="微软雅黑" w:hint="eastAsia"/>
          <w:sz w:val="18"/>
          <w:szCs w:val="18"/>
        </w:rPr>
        <w:t>的</w:t>
      </w:r>
      <w:r w:rsidR="00BE6617">
        <w:rPr>
          <w:rFonts w:eastAsia="微软雅黑"/>
          <w:sz w:val="18"/>
          <w:szCs w:val="18"/>
        </w:rPr>
        <w:t>保密级别</w:t>
      </w:r>
      <w:r w:rsidRPr="00C019FC">
        <w:rPr>
          <w:rFonts w:eastAsia="微软雅黑" w:hint="eastAsia"/>
          <w:sz w:val="18"/>
          <w:szCs w:val="18"/>
        </w:rPr>
        <w:t>为“内部</w:t>
      </w:r>
      <w:r w:rsidRPr="00C019FC">
        <w:rPr>
          <w:rFonts w:eastAsia="微软雅黑"/>
          <w:sz w:val="18"/>
          <w:szCs w:val="18"/>
        </w:rPr>
        <w:t>资料</w:t>
      </w:r>
      <w:r w:rsidRPr="00C019FC">
        <w:rPr>
          <w:rFonts w:eastAsia="微软雅黑" w:hint="eastAsia"/>
          <w:sz w:val="18"/>
          <w:szCs w:val="18"/>
        </w:rPr>
        <w:t>”，仅</w:t>
      </w:r>
      <w:r w:rsidRPr="00C019FC">
        <w:rPr>
          <w:rFonts w:eastAsia="微软雅黑"/>
          <w:sz w:val="18"/>
          <w:szCs w:val="18"/>
        </w:rPr>
        <w:t>授权曙光信息产业</w:t>
      </w:r>
      <w:r w:rsidRPr="00C019FC">
        <w:rPr>
          <w:rFonts w:eastAsia="微软雅黑" w:hint="eastAsia"/>
          <w:sz w:val="18"/>
          <w:szCs w:val="18"/>
        </w:rPr>
        <w:t>（北京</w:t>
      </w:r>
      <w:r w:rsidRPr="00C019FC">
        <w:rPr>
          <w:rFonts w:eastAsia="微软雅黑"/>
          <w:sz w:val="18"/>
          <w:szCs w:val="18"/>
        </w:rPr>
        <w:t>）</w:t>
      </w:r>
      <w:r w:rsidRPr="00C019FC">
        <w:rPr>
          <w:rFonts w:eastAsia="微软雅黑" w:hint="eastAsia"/>
          <w:sz w:val="18"/>
          <w:szCs w:val="18"/>
        </w:rPr>
        <w:t>有</w:t>
      </w:r>
      <w:r w:rsidRPr="00C019FC">
        <w:rPr>
          <w:rFonts w:eastAsia="微软雅黑"/>
          <w:sz w:val="18"/>
          <w:szCs w:val="18"/>
        </w:rPr>
        <w:t>限公司</w:t>
      </w:r>
      <w:r w:rsidRPr="00C019FC">
        <w:rPr>
          <w:rFonts w:eastAsia="微软雅黑" w:hint="eastAsia"/>
          <w:sz w:val="18"/>
          <w:szCs w:val="18"/>
        </w:rPr>
        <w:t>的</w:t>
      </w:r>
      <w:r w:rsidRPr="00C019FC">
        <w:rPr>
          <w:rFonts w:eastAsia="微软雅黑"/>
          <w:sz w:val="18"/>
          <w:szCs w:val="18"/>
        </w:rPr>
        <w:t>在职员工</w:t>
      </w:r>
      <w:r w:rsidRPr="00C019FC">
        <w:rPr>
          <w:rFonts w:eastAsia="微软雅黑" w:hint="eastAsia"/>
          <w:sz w:val="18"/>
          <w:szCs w:val="18"/>
        </w:rPr>
        <w:t>使</w:t>
      </w:r>
      <w:r w:rsidRPr="00C019FC">
        <w:rPr>
          <w:rFonts w:eastAsia="微软雅黑"/>
          <w:sz w:val="18"/>
          <w:szCs w:val="18"/>
        </w:rPr>
        <w:t>用。</w:t>
      </w:r>
      <w:r w:rsidRPr="00C019FC">
        <w:rPr>
          <w:rFonts w:eastAsia="微软雅黑" w:hint="eastAsia"/>
          <w:sz w:val="18"/>
          <w:szCs w:val="18"/>
        </w:rPr>
        <w:t>若本</w:t>
      </w:r>
      <w:r w:rsidRPr="00C019FC">
        <w:rPr>
          <w:rFonts w:eastAsia="微软雅黑"/>
          <w:sz w:val="18"/>
          <w:szCs w:val="18"/>
        </w:rPr>
        <w:t>文档</w:t>
      </w:r>
      <w:r w:rsidRPr="00C019FC">
        <w:rPr>
          <w:rFonts w:eastAsia="微软雅黑" w:hint="eastAsia"/>
          <w:sz w:val="18"/>
          <w:szCs w:val="18"/>
        </w:rPr>
        <w:t>的</w:t>
      </w:r>
      <w:r w:rsidR="00BE6617">
        <w:rPr>
          <w:rFonts w:eastAsia="微软雅黑"/>
          <w:sz w:val="18"/>
          <w:szCs w:val="18"/>
        </w:rPr>
        <w:t>保密级别</w:t>
      </w:r>
      <w:r w:rsidRPr="00C019FC">
        <w:rPr>
          <w:rFonts w:eastAsia="微软雅黑" w:hint="eastAsia"/>
          <w:sz w:val="18"/>
          <w:szCs w:val="18"/>
        </w:rPr>
        <w:t>为“核</w:t>
      </w:r>
      <w:r w:rsidRPr="00C019FC">
        <w:rPr>
          <w:rFonts w:eastAsia="微软雅黑"/>
          <w:sz w:val="18"/>
          <w:szCs w:val="18"/>
        </w:rPr>
        <w:t>心资料</w:t>
      </w:r>
      <w:r w:rsidRPr="00C019FC">
        <w:rPr>
          <w:rFonts w:eastAsia="微软雅黑" w:hint="eastAsia"/>
          <w:sz w:val="18"/>
          <w:szCs w:val="18"/>
        </w:rPr>
        <w:t>”，</w:t>
      </w:r>
      <w:r w:rsidRPr="00C019FC">
        <w:rPr>
          <w:rFonts w:eastAsia="微软雅黑"/>
          <w:sz w:val="18"/>
          <w:szCs w:val="18"/>
        </w:rPr>
        <w:t>未经作者书面</w:t>
      </w:r>
      <w:r w:rsidRPr="00C019FC">
        <w:rPr>
          <w:rFonts w:eastAsia="微软雅黑" w:hint="eastAsia"/>
          <w:sz w:val="18"/>
          <w:szCs w:val="18"/>
        </w:rPr>
        <w:t>授</w:t>
      </w:r>
      <w:r w:rsidRPr="00C019FC">
        <w:rPr>
          <w:rFonts w:eastAsia="微软雅黑"/>
          <w:sz w:val="18"/>
          <w:szCs w:val="18"/>
        </w:rPr>
        <w:t>权，禁止任何形式的使用</w:t>
      </w:r>
      <w:r w:rsidRPr="00C019FC">
        <w:rPr>
          <w:rFonts w:eastAsia="微软雅黑" w:hint="eastAsia"/>
          <w:sz w:val="18"/>
          <w:szCs w:val="18"/>
        </w:rPr>
        <w:t>。</w:t>
      </w:r>
    </w:p>
    <w:p w:rsidR="00F46057" w:rsidRPr="00C019FC" w:rsidRDefault="00F46057" w:rsidP="00F46057">
      <w:pPr>
        <w:pStyle w:val="10"/>
        <w:widowControl/>
        <w:numPr>
          <w:ilvl w:val="0"/>
          <w:numId w:val="1"/>
        </w:numPr>
        <w:snapToGrid w:val="0"/>
        <w:ind w:firstLineChars="0"/>
        <w:jc w:val="left"/>
        <w:rPr>
          <w:rFonts w:eastAsia="微软雅黑"/>
          <w:sz w:val="18"/>
          <w:szCs w:val="18"/>
        </w:rPr>
      </w:pPr>
      <w:r w:rsidRPr="00C019FC">
        <w:rPr>
          <w:rFonts w:eastAsia="微软雅黑" w:hint="eastAsia"/>
          <w:sz w:val="18"/>
          <w:szCs w:val="18"/>
        </w:rPr>
        <w:t>对</w:t>
      </w:r>
      <w:r w:rsidRPr="00C019FC">
        <w:rPr>
          <w:rFonts w:eastAsia="微软雅黑"/>
          <w:sz w:val="18"/>
          <w:szCs w:val="18"/>
        </w:rPr>
        <w:t>本文档的使用形式包括但不限于</w:t>
      </w:r>
      <w:r w:rsidRPr="00C019FC">
        <w:rPr>
          <w:rFonts w:eastAsia="微软雅黑" w:hint="eastAsia"/>
          <w:sz w:val="18"/>
          <w:szCs w:val="18"/>
        </w:rPr>
        <w:t>存</w:t>
      </w:r>
      <w:r w:rsidRPr="00C019FC">
        <w:rPr>
          <w:rFonts w:eastAsia="微软雅黑"/>
          <w:sz w:val="18"/>
          <w:szCs w:val="18"/>
        </w:rPr>
        <w:t>储、出版、复制、传播、展示、引用、编辑。</w:t>
      </w:r>
      <w:r w:rsidRPr="00C019FC">
        <w:rPr>
          <w:rFonts w:eastAsia="微软雅黑" w:hint="eastAsia"/>
          <w:sz w:val="18"/>
          <w:szCs w:val="18"/>
        </w:rPr>
        <w:t>使用</w:t>
      </w:r>
      <w:r w:rsidRPr="00C019FC">
        <w:rPr>
          <w:rFonts w:eastAsia="微软雅黑"/>
          <w:sz w:val="18"/>
          <w:szCs w:val="18"/>
        </w:rPr>
        <w:t>过程中不得对本文档作任何增减编辑，引用时需注明出处。</w:t>
      </w:r>
      <w:r w:rsidRPr="00C019FC">
        <w:rPr>
          <w:rFonts w:eastAsia="微软雅黑" w:hint="eastAsia"/>
          <w:sz w:val="18"/>
          <w:szCs w:val="18"/>
        </w:rPr>
        <w:t>商业</w:t>
      </w:r>
      <w:r w:rsidRPr="00C019FC">
        <w:rPr>
          <w:rFonts w:eastAsia="微软雅黑"/>
          <w:sz w:val="18"/>
          <w:szCs w:val="18"/>
        </w:rPr>
        <w:t>使用是指</w:t>
      </w:r>
      <w:r w:rsidRPr="00C019FC">
        <w:rPr>
          <w:rFonts w:eastAsia="微软雅黑" w:hint="eastAsia"/>
          <w:sz w:val="18"/>
          <w:szCs w:val="18"/>
        </w:rPr>
        <w:t>在</w:t>
      </w:r>
      <w:r w:rsidRPr="00C019FC">
        <w:rPr>
          <w:rFonts w:eastAsia="微软雅黑"/>
          <w:sz w:val="18"/>
          <w:szCs w:val="18"/>
        </w:rPr>
        <w:t>商业活动中或</w:t>
      </w:r>
      <w:r w:rsidRPr="00C019FC">
        <w:rPr>
          <w:rFonts w:eastAsia="微软雅黑" w:hint="eastAsia"/>
          <w:sz w:val="18"/>
          <w:szCs w:val="18"/>
        </w:rPr>
        <w:t>有</w:t>
      </w:r>
      <w:r w:rsidRPr="00C019FC">
        <w:rPr>
          <w:rFonts w:eastAsia="微软雅黑"/>
          <w:sz w:val="18"/>
          <w:szCs w:val="18"/>
        </w:rPr>
        <w:t>商业目的</w:t>
      </w:r>
      <w:r w:rsidRPr="00C019FC">
        <w:rPr>
          <w:rFonts w:eastAsia="微软雅黑" w:hint="eastAsia"/>
          <w:sz w:val="18"/>
          <w:szCs w:val="18"/>
        </w:rPr>
        <w:t>活</w:t>
      </w:r>
      <w:r w:rsidRPr="00C019FC">
        <w:rPr>
          <w:rFonts w:eastAsia="微软雅黑"/>
          <w:sz w:val="18"/>
          <w:szCs w:val="18"/>
        </w:rPr>
        <w:t>动中的使用。学术</w:t>
      </w:r>
      <w:r w:rsidRPr="00C019FC">
        <w:rPr>
          <w:rFonts w:eastAsia="微软雅黑" w:hint="eastAsia"/>
          <w:sz w:val="18"/>
          <w:szCs w:val="18"/>
        </w:rPr>
        <w:t>使用</w:t>
      </w:r>
      <w:r w:rsidRPr="00C019FC">
        <w:rPr>
          <w:rFonts w:eastAsia="微软雅黑"/>
          <w:sz w:val="18"/>
          <w:szCs w:val="18"/>
        </w:rPr>
        <w:t>是指以</w:t>
      </w:r>
      <w:r w:rsidRPr="00C019FC">
        <w:rPr>
          <w:rFonts w:eastAsia="微软雅黑" w:hint="eastAsia"/>
          <w:sz w:val="18"/>
          <w:szCs w:val="18"/>
        </w:rPr>
        <w:t>技术</w:t>
      </w:r>
      <w:r w:rsidRPr="00C019FC">
        <w:rPr>
          <w:rFonts w:eastAsia="微软雅黑"/>
          <w:sz w:val="18"/>
          <w:szCs w:val="18"/>
        </w:rPr>
        <w:t>交流</w:t>
      </w:r>
      <w:r w:rsidRPr="00C019FC">
        <w:rPr>
          <w:rFonts w:eastAsia="微软雅黑" w:hint="eastAsia"/>
          <w:sz w:val="18"/>
          <w:szCs w:val="18"/>
        </w:rPr>
        <w:t>或</w:t>
      </w:r>
      <w:r w:rsidRPr="00C019FC">
        <w:rPr>
          <w:rFonts w:eastAsia="微软雅黑"/>
          <w:sz w:val="18"/>
          <w:szCs w:val="18"/>
        </w:rPr>
        <w:t>学术研究为</w:t>
      </w:r>
      <w:r w:rsidRPr="00C019FC">
        <w:rPr>
          <w:rFonts w:eastAsia="微软雅黑" w:hint="eastAsia"/>
          <w:sz w:val="18"/>
          <w:szCs w:val="18"/>
        </w:rPr>
        <w:t>目</w:t>
      </w:r>
      <w:r w:rsidRPr="00C019FC">
        <w:rPr>
          <w:rFonts w:eastAsia="微软雅黑"/>
          <w:sz w:val="18"/>
          <w:szCs w:val="18"/>
        </w:rPr>
        <w:t>的的使用。</w:t>
      </w:r>
    </w:p>
    <w:p w:rsidR="00F46057" w:rsidRPr="00C019FC" w:rsidRDefault="00F46057" w:rsidP="00F46057">
      <w:pPr>
        <w:pStyle w:val="10"/>
        <w:widowControl/>
        <w:numPr>
          <w:ilvl w:val="0"/>
          <w:numId w:val="1"/>
        </w:numPr>
        <w:snapToGrid w:val="0"/>
        <w:ind w:firstLineChars="0"/>
        <w:jc w:val="left"/>
        <w:rPr>
          <w:rFonts w:eastAsia="微软雅黑"/>
          <w:sz w:val="18"/>
          <w:szCs w:val="18"/>
        </w:rPr>
      </w:pPr>
      <w:r w:rsidRPr="00C019FC">
        <w:rPr>
          <w:rFonts w:eastAsia="微软雅黑"/>
          <w:sz w:val="18"/>
          <w:szCs w:val="18"/>
        </w:rPr>
        <w:t>实施任何侵权</w:t>
      </w:r>
      <w:r w:rsidR="00ED2592">
        <w:rPr>
          <w:rFonts w:eastAsia="微软雅黑" w:hint="eastAsia"/>
          <w:sz w:val="18"/>
          <w:szCs w:val="18"/>
        </w:rPr>
        <w:t>行</w:t>
      </w:r>
      <w:r w:rsidRPr="00C019FC">
        <w:rPr>
          <w:rFonts w:eastAsia="微软雅黑"/>
          <w:sz w:val="18"/>
          <w:szCs w:val="18"/>
        </w:rPr>
        <w:t>为的法人或自然人都必须向作者支付赔偿金，赔偿金计算方法为：</w:t>
      </w:r>
    </w:p>
    <w:p w:rsidR="00F46057" w:rsidRPr="00C019FC" w:rsidRDefault="00F46057" w:rsidP="00F46057">
      <w:pPr>
        <w:widowControl/>
        <w:snapToGrid w:val="0"/>
        <w:ind w:leftChars="171" w:left="359" w:firstLineChars="200" w:firstLine="360"/>
        <w:jc w:val="left"/>
        <w:rPr>
          <w:rFonts w:eastAsia="微软雅黑"/>
          <w:sz w:val="18"/>
          <w:szCs w:val="18"/>
        </w:rPr>
      </w:pPr>
      <w:r w:rsidRPr="00C019FC">
        <w:rPr>
          <w:rFonts w:eastAsia="华文楷体"/>
          <w:sz w:val="18"/>
          <w:szCs w:val="18"/>
        </w:rPr>
        <w:t>赔偿金</w:t>
      </w:r>
      <w:r w:rsidRPr="00C019FC">
        <w:rPr>
          <w:rFonts w:eastAsia="华文楷体"/>
          <w:sz w:val="18"/>
          <w:szCs w:val="18"/>
        </w:rPr>
        <w:t xml:space="preserve"> = </w:t>
      </w:r>
      <w:r w:rsidRPr="00C019FC">
        <w:rPr>
          <w:rFonts w:eastAsia="华文楷体"/>
          <w:sz w:val="18"/>
          <w:szCs w:val="18"/>
        </w:rPr>
        <w:t>涉案</w:t>
      </w:r>
      <w:proofErr w:type="gramStart"/>
      <w:r w:rsidRPr="00C019FC">
        <w:rPr>
          <w:rFonts w:eastAsia="华文楷体"/>
          <w:sz w:val="18"/>
          <w:szCs w:val="18"/>
        </w:rPr>
        <w:t>人次</w:t>
      </w:r>
      <w:r w:rsidRPr="00C019FC">
        <w:rPr>
          <w:rFonts w:eastAsia="华文楷体"/>
          <w:sz w:val="18"/>
          <w:szCs w:val="18"/>
        </w:rPr>
        <w:t>×</w:t>
      </w:r>
      <w:proofErr w:type="gramEnd"/>
      <w:r w:rsidRPr="00C019FC">
        <w:rPr>
          <w:rFonts w:eastAsia="华文楷体"/>
          <w:sz w:val="18"/>
          <w:szCs w:val="18"/>
        </w:rPr>
        <w:t>涉案时长（天）</w:t>
      </w:r>
      <w:r w:rsidRPr="00C019FC">
        <w:rPr>
          <w:rFonts w:eastAsia="华文楷体"/>
          <w:sz w:val="18"/>
          <w:szCs w:val="18"/>
        </w:rPr>
        <w:t>×</w:t>
      </w:r>
      <w:r w:rsidRPr="00C019FC">
        <w:rPr>
          <w:rFonts w:eastAsia="华文楷体"/>
          <w:sz w:val="18"/>
          <w:szCs w:val="18"/>
        </w:rPr>
        <w:t>涉案文档份数</w:t>
      </w:r>
      <w:r w:rsidRPr="00C019FC">
        <w:rPr>
          <w:rFonts w:eastAsia="华文楷体"/>
          <w:sz w:val="18"/>
          <w:szCs w:val="18"/>
        </w:rPr>
        <w:t>×</w:t>
      </w:r>
      <w:r w:rsidRPr="00C019FC">
        <w:rPr>
          <w:rFonts w:eastAsia="华文楷体"/>
          <w:sz w:val="18"/>
          <w:szCs w:val="18"/>
        </w:rPr>
        <w:t>受众人次</w:t>
      </w:r>
      <w:r w:rsidRPr="00C019FC">
        <w:rPr>
          <w:rFonts w:eastAsia="华文楷体"/>
          <w:sz w:val="18"/>
          <w:szCs w:val="18"/>
        </w:rPr>
        <w:t>×</w:t>
      </w:r>
      <w:r w:rsidRPr="00C019FC">
        <w:rPr>
          <w:rFonts w:eastAsia="华文楷体" w:hint="eastAsia"/>
          <w:sz w:val="18"/>
          <w:szCs w:val="18"/>
        </w:rPr>
        <w:t>基</w:t>
      </w:r>
      <w:r w:rsidRPr="00C019FC">
        <w:rPr>
          <w:rFonts w:eastAsia="华文楷体"/>
          <w:sz w:val="18"/>
          <w:szCs w:val="18"/>
        </w:rPr>
        <w:t>数</w:t>
      </w:r>
      <w:r w:rsidRPr="00C019FC">
        <w:rPr>
          <w:rFonts w:eastAsia="华文楷体"/>
          <w:sz w:val="18"/>
          <w:szCs w:val="18"/>
        </w:rPr>
        <w:t>×1</w:t>
      </w:r>
      <w:r w:rsidRPr="00C019FC">
        <w:rPr>
          <w:rFonts w:eastAsia="华文楷体"/>
          <w:sz w:val="18"/>
          <w:szCs w:val="18"/>
        </w:rPr>
        <w:t>元人民币</w:t>
      </w:r>
      <w:r w:rsidRPr="00C019FC">
        <w:rPr>
          <w:rFonts w:eastAsia="微软雅黑"/>
          <w:sz w:val="18"/>
          <w:szCs w:val="18"/>
        </w:rPr>
        <w:t>，</w:t>
      </w:r>
    </w:p>
    <w:p w:rsidR="00F46057" w:rsidRPr="00C019FC" w:rsidRDefault="00F46057" w:rsidP="00F46057">
      <w:pPr>
        <w:widowControl/>
        <w:snapToGrid w:val="0"/>
        <w:ind w:left="360"/>
        <w:jc w:val="left"/>
        <w:rPr>
          <w:rFonts w:eastAsia="微软雅黑"/>
          <w:sz w:val="18"/>
          <w:szCs w:val="18"/>
        </w:rPr>
      </w:pPr>
      <w:r w:rsidRPr="00C019FC">
        <w:rPr>
          <w:rFonts w:eastAsia="微软雅黑"/>
          <w:sz w:val="18"/>
          <w:szCs w:val="18"/>
        </w:rPr>
        <w:t>涉案人次、涉案时长、涉案文档份数、受众人次小于</w:t>
      </w:r>
      <w:r w:rsidRPr="00C019FC">
        <w:rPr>
          <w:rFonts w:eastAsia="微软雅黑"/>
          <w:sz w:val="18"/>
          <w:szCs w:val="18"/>
        </w:rPr>
        <w:t>1</w:t>
      </w:r>
      <w:r w:rsidRPr="00C019FC">
        <w:rPr>
          <w:rFonts w:eastAsia="微软雅黑"/>
          <w:sz w:val="18"/>
          <w:szCs w:val="18"/>
        </w:rPr>
        <w:t>时，按</w:t>
      </w:r>
      <w:r w:rsidRPr="00C019FC">
        <w:rPr>
          <w:rFonts w:eastAsia="微软雅黑"/>
          <w:sz w:val="18"/>
          <w:szCs w:val="18"/>
        </w:rPr>
        <w:t>1</w:t>
      </w:r>
      <w:r w:rsidRPr="00C019FC">
        <w:rPr>
          <w:rFonts w:eastAsia="微软雅黑"/>
          <w:sz w:val="18"/>
          <w:szCs w:val="18"/>
        </w:rPr>
        <w:t>计算</w:t>
      </w:r>
      <w:r w:rsidRPr="00C019FC">
        <w:rPr>
          <w:rFonts w:eastAsia="微软雅黑" w:hint="eastAsia"/>
          <w:sz w:val="18"/>
          <w:szCs w:val="18"/>
        </w:rPr>
        <w:t>。若</w:t>
      </w:r>
      <w:r w:rsidR="00BE6617">
        <w:rPr>
          <w:rFonts w:eastAsia="微软雅黑"/>
          <w:sz w:val="18"/>
          <w:szCs w:val="18"/>
        </w:rPr>
        <w:t>保密级别</w:t>
      </w:r>
      <w:r w:rsidRPr="00C019FC">
        <w:rPr>
          <w:rFonts w:eastAsia="微软雅黑" w:hint="eastAsia"/>
          <w:sz w:val="18"/>
          <w:szCs w:val="18"/>
        </w:rPr>
        <w:t>为“公开</w:t>
      </w:r>
      <w:r w:rsidRPr="00C019FC">
        <w:rPr>
          <w:rFonts w:eastAsia="微软雅黑"/>
          <w:sz w:val="18"/>
          <w:szCs w:val="18"/>
        </w:rPr>
        <w:t>发布</w:t>
      </w:r>
      <w:r w:rsidRPr="00C019FC">
        <w:rPr>
          <w:rFonts w:eastAsia="微软雅黑" w:hint="eastAsia"/>
          <w:sz w:val="18"/>
          <w:szCs w:val="18"/>
        </w:rPr>
        <w:t>”，</w:t>
      </w:r>
      <w:r w:rsidRPr="00C019FC">
        <w:rPr>
          <w:rFonts w:eastAsia="微软雅黑"/>
          <w:sz w:val="18"/>
          <w:szCs w:val="18"/>
        </w:rPr>
        <w:t>基数为</w:t>
      </w:r>
      <w:r w:rsidRPr="00C019FC">
        <w:rPr>
          <w:rFonts w:eastAsia="微软雅黑" w:hint="eastAsia"/>
          <w:sz w:val="18"/>
          <w:szCs w:val="18"/>
        </w:rPr>
        <w:t>100</w:t>
      </w:r>
      <w:r w:rsidRPr="00C019FC">
        <w:rPr>
          <w:rFonts w:eastAsia="微软雅黑" w:hint="eastAsia"/>
          <w:sz w:val="18"/>
          <w:szCs w:val="18"/>
        </w:rPr>
        <w:t>；若</w:t>
      </w:r>
      <w:r w:rsidR="00BE6617">
        <w:rPr>
          <w:rFonts w:eastAsia="微软雅黑"/>
          <w:sz w:val="18"/>
          <w:szCs w:val="18"/>
        </w:rPr>
        <w:t>保密级别</w:t>
      </w:r>
      <w:r w:rsidRPr="00C019FC">
        <w:rPr>
          <w:rFonts w:eastAsia="微软雅黑" w:hint="eastAsia"/>
          <w:sz w:val="18"/>
          <w:szCs w:val="18"/>
        </w:rPr>
        <w:t>为“内</w:t>
      </w:r>
      <w:r w:rsidRPr="00C019FC">
        <w:rPr>
          <w:rFonts w:eastAsia="微软雅黑"/>
          <w:sz w:val="18"/>
          <w:szCs w:val="18"/>
        </w:rPr>
        <w:t>部资料</w:t>
      </w:r>
      <w:r w:rsidRPr="00C019FC">
        <w:rPr>
          <w:rFonts w:eastAsia="微软雅黑" w:hint="eastAsia"/>
          <w:sz w:val="18"/>
          <w:szCs w:val="18"/>
        </w:rPr>
        <w:t>”，</w:t>
      </w:r>
      <w:r w:rsidRPr="00C019FC">
        <w:rPr>
          <w:rFonts w:eastAsia="微软雅黑"/>
          <w:sz w:val="18"/>
          <w:szCs w:val="18"/>
        </w:rPr>
        <w:t>基数为</w:t>
      </w:r>
      <w:r w:rsidRPr="00C019FC">
        <w:rPr>
          <w:rFonts w:eastAsia="微软雅黑" w:hint="eastAsia"/>
          <w:sz w:val="18"/>
          <w:szCs w:val="18"/>
        </w:rPr>
        <w:t>100</w:t>
      </w:r>
      <w:r w:rsidRPr="00C019FC">
        <w:rPr>
          <w:rFonts w:eastAsia="微软雅黑"/>
          <w:sz w:val="18"/>
          <w:szCs w:val="18"/>
        </w:rPr>
        <w:t>0</w:t>
      </w:r>
      <w:r w:rsidRPr="00C019FC">
        <w:rPr>
          <w:rFonts w:eastAsia="微软雅黑" w:hint="eastAsia"/>
          <w:sz w:val="18"/>
          <w:szCs w:val="18"/>
        </w:rPr>
        <w:t>；若</w:t>
      </w:r>
      <w:r w:rsidR="00BE6617">
        <w:rPr>
          <w:rFonts w:eastAsia="微软雅黑"/>
          <w:sz w:val="18"/>
          <w:szCs w:val="18"/>
        </w:rPr>
        <w:t>保密级别</w:t>
      </w:r>
      <w:r w:rsidRPr="00C019FC">
        <w:rPr>
          <w:rFonts w:eastAsia="微软雅黑" w:hint="eastAsia"/>
          <w:sz w:val="18"/>
          <w:szCs w:val="18"/>
        </w:rPr>
        <w:t>为“核</w:t>
      </w:r>
      <w:r w:rsidRPr="00C019FC">
        <w:rPr>
          <w:rFonts w:eastAsia="微软雅黑"/>
          <w:sz w:val="18"/>
          <w:szCs w:val="18"/>
        </w:rPr>
        <w:t>心资料</w:t>
      </w:r>
      <w:r w:rsidRPr="00C019FC">
        <w:rPr>
          <w:rFonts w:eastAsia="微软雅黑" w:hint="eastAsia"/>
          <w:sz w:val="18"/>
          <w:szCs w:val="18"/>
        </w:rPr>
        <w:t>”，</w:t>
      </w:r>
      <w:r w:rsidRPr="00C019FC">
        <w:rPr>
          <w:rFonts w:eastAsia="微软雅黑"/>
          <w:sz w:val="18"/>
          <w:szCs w:val="18"/>
        </w:rPr>
        <w:t>基数为</w:t>
      </w:r>
      <w:r w:rsidRPr="00C019FC">
        <w:rPr>
          <w:rFonts w:eastAsia="微软雅黑" w:hint="eastAsia"/>
          <w:sz w:val="18"/>
          <w:szCs w:val="18"/>
        </w:rPr>
        <w:t>100</w:t>
      </w:r>
      <w:r w:rsidRPr="00C019FC">
        <w:rPr>
          <w:rFonts w:eastAsia="微软雅黑"/>
          <w:sz w:val="18"/>
          <w:szCs w:val="18"/>
        </w:rPr>
        <w:t>00.</w:t>
      </w:r>
    </w:p>
    <w:p w:rsidR="00F46057" w:rsidRDefault="00F46057" w:rsidP="00F46057">
      <w:pPr>
        <w:pStyle w:val="10"/>
        <w:widowControl/>
        <w:numPr>
          <w:ilvl w:val="0"/>
          <w:numId w:val="1"/>
        </w:numPr>
        <w:snapToGrid w:val="0"/>
        <w:ind w:firstLineChars="0"/>
        <w:jc w:val="left"/>
        <w:rPr>
          <w:rFonts w:eastAsia="微软雅黑"/>
          <w:sz w:val="18"/>
          <w:szCs w:val="18"/>
        </w:rPr>
      </w:pPr>
      <w:r w:rsidRPr="00C019FC">
        <w:rPr>
          <w:rFonts w:eastAsia="微软雅黑" w:hint="eastAsia"/>
          <w:sz w:val="18"/>
          <w:szCs w:val="18"/>
        </w:rPr>
        <w:t>对</w:t>
      </w:r>
      <w:r w:rsidRPr="00C019FC">
        <w:rPr>
          <w:rFonts w:eastAsia="微软雅黑"/>
          <w:sz w:val="18"/>
          <w:szCs w:val="18"/>
        </w:rPr>
        <w:t>举报侵权行为、提供有价值证据的自然人或法人</w:t>
      </w:r>
      <w:r w:rsidRPr="00C019FC">
        <w:rPr>
          <w:rFonts w:eastAsia="微软雅黑" w:hint="eastAsia"/>
          <w:sz w:val="18"/>
          <w:szCs w:val="18"/>
        </w:rPr>
        <w:t>，</w:t>
      </w:r>
      <w:r w:rsidRPr="00C019FC">
        <w:rPr>
          <w:rFonts w:eastAsia="微软雅黑"/>
          <w:sz w:val="18"/>
          <w:szCs w:val="18"/>
        </w:rPr>
        <w:t>作者</w:t>
      </w:r>
      <w:r w:rsidRPr="00C019FC">
        <w:rPr>
          <w:rFonts w:eastAsia="微软雅黑" w:hint="eastAsia"/>
          <w:sz w:val="18"/>
          <w:szCs w:val="18"/>
        </w:rPr>
        <w:t>承诺</w:t>
      </w:r>
      <w:r w:rsidRPr="00C019FC">
        <w:rPr>
          <w:rFonts w:eastAsia="微软雅黑"/>
          <w:sz w:val="18"/>
          <w:szCs w:val="18"/>
        </w:rPr>
        <w:t>奖励案件实际赔偿金的</w:t>
      </w:r>
      <w:r w:rsidRPr="00C019FC">
        <w:rPr>
          <w:rFonts w:eastAsia="微软雅黑"/>
          <w:sz w:val="18"/>
          <w:szCs w:val="18"/>
        </w:rPr>
        <w:t>50%.</w:t>
      </w:r>
    </w:p>
    <w:p w:rsidR="009A0E6C" w:rsidRPr="008311C7" w:rsidRDefault="009A0E6C" w:rsidP="009A0E6C">
      <w:pPr>
        <w:pStyle w:val="22"/>
        <w:widowControl/>
        <w:numPr>
          <w:ilvl w:val="0"/>
          <w:numId w:val="1"/>
        </w:numPr>
        <w:snapToGrid w:val="0"/>
        <w:ind w:firstLineChars="0"/>
        <w:jc w:val="left"/>
        <w:rPr>
          <w:rFonts w:eastAsia="微软雅黑"/>
          <w:sz w:val="18"/>
          <w:szCs w:val="18"/>
        </w:rPr>
      </w:pPr>
      <w:r w:rsidRPr="008311C7">
        <w:rPr>
          <w:rFonts w:eastAsia="微软雅黑" w:hint="eastAsia"/>
          <w:sz w:val="18"/>
          <w:szCs w:val="18"/>
        </w:rPr>
        <w:t>作</w:t>
      </w:r>
      <w:r w:rsidRPr="008311C7">
        <w:rPr>
          <w:rFonts w:eastAsia="微软雅黑"/>
          <w:sz w:val="18"/>
          <w:szCs w:val="18"/>
        </w:rPr>
        <w:t>者不保证</w:t>
      </w:r>
      <w:r w:rsidRPr="008311C7">
        <w:rPr>
          <w:rFonts w:eastAsia="微软雅黑" w:hint="eastAsia"/>
          <w:sz w:val="18"/>
          <w:szCs w:val="18"/>
        </w:rPr>
        <w:t>文档</w:t>
      </w:r>
      <w:r w:rsidRPr="008311C7">
        <w:rPr>
          <w:rFonts w:eastAsia="微软雅黑"/>
          <w:sz w:val="18"/>
          <w:szCs w:val="18"/>
        </w:rPr>
        <w:t>内容的正确性</w:t>
      </w:r>
      <w:r w:rsidRPr="008311C7">
        <w:rPr>
          <w:rFonts w:eastAsia="微软雅黑" w:hint="eastAsia"/>
          <w:sz w:val="18"/>
          <w:szCs w:val="18"/>
        </w:rPr>
        <w:t>。</w:t>
      </w:r>
      <w:r w:rsidRPr="008311C7">
        <w:rPr>
          <w:rFonts w:eastAsia="微软雅黑"/>
          <w:sz w:val="18"/>
          <w:szCs w:val="18"/>
        </w:rPr>
        <w:t>对</w:t>
      </w:r>
      <w:r w:rsidRPr="008311C7">
        <w:rPr>
          <w:rFonts w:eastAsia="微软雅黑" w:hint="eastAsia"/>
          <w:sz w:val="18"/>
          <w:szCs w:val="18"/>
        </w:rPr>
        <w:t>文档</w:t>
      </w:r>
      <w:r w:rsidRPr="008311C7">
        <w:rPr>
          <w:rFonts w:eastAsia="微软雅黑"/>
          <w:sz w:val="18"/>
          <w:szCs w:val="18"/>
        </w:rPr>
        <w:t>的使用后果，作者不承担任何责任。</w:t>
      </w:r>
    </w:p>
    <w:p w:rsidR="00F46057" w:rsidRPr="00C019FC" w:rsidRDefault="00F46057" w:rsidP="00F46057">
      <w:pPr>
        <w:pStyle w:val="10"/>
        <w:widowControl/>
        <w:numPr>
          <w:ilvl w:val="0"/>
          <w:numId w:val="1"/>
        </w:numPr>
        <w:snapToGrid w:val="0"/>
        <w:ind w:firstLineChars="0"/>
        <w:jc w:val="left"/>
        <w:rPr>
          <w:rStyle w:val="ft209"/>
          <w:rFonts w:eastAsia="微软雅黑"/>
          <w:sz w:val="18"/>
          <w:szCs w:val="18"/>
        </w:rPr>
      </w:pPr>
      <w:r w:rsidRPr="00C019FC">
        <w:rPr>
          <w:rFonts w:eastAsia="微软雅黑"/>
          <w:sz w:val="18"/>
          <w:szCs w:val="18"/>
        </w:rPr>
        <w:t>涉及本文档的法律纠纷由作者所在地法院</w:t>
      </w:r>
      <w:r w:rsidRPr="00C019FC">
        <w:rPr>
          <w:rStyle w:val="ft209"/>
          <w:rFonts w:eastAsia="微软雅黑"/>
          <w:sz w:val="18"/>
          <w:szCs w:val="18"/>
        </w:rPr>
        <w:t>裁决。</w:t>
      </w:r>
    </w:p>
    <w:p w:rsidR="00F46057" w:rsidRPr="00C019FC" w:rsidRDefault="00F46057" w:rsidP="00CF0D4F">
      <w:pPr>
        <w:pStyle w:val="10"/>
        <w:widowControl/>
        <w:numPr>
          <w:ilvl w:val="0"/>
          <w:numId w:val="1"/>
        </w:numPr>
        <w:snapToGrid w:val="0"/>
        <w:ind w:firstLineChars="0"/>
        <w:jc w:val="left"/>
        <w:rPr>
          <w:rStyle w:val="ft209"/>
          <w:sz w:val="18"/>
          <w:szCs w:val="18"/>
        </w:rPr>
      </w:pPr>
      <w:r w:rsidRPr="00C019FC">
        <w:rPr>
          <w:rStyle w:val="ft209"/>
          <w:rFonts w:eastAsia="微软雅黑"/>
          <w:sz w:val="18"/>
          <w:szCs w:val="18"/>
        </w:rPr>
        <w:t>本文档所列举法律条款的最终解释权</w:t>
      </w:r>
      <w:proofErr w:type="gramStart"/>
      <w:r w:rsidRPr="00C019FC">
        <w:rPr>
          <w:rStyle w:val="ft209"/>
          <w:rFonts w:eastAsia="微软雅黑"/>
          <w:sz w:val="18"/>
          <w:szCs w:val="18"/>
        </w:rPr>
        <w:t>归作者</w:t>
      </w:r>
      <w:proofErr w:type="gramEnd"/>
      <w:r w:rsidRPr="00C019FC">
        <w:rPr>
          <w:rStyle w:val="ft209"/>
          <w:rFonts w:eastAsia="微软雅黑"/>
          <w:sz w:val="18"/>
          <w:szCs w:val="18"/>
        </w:rPr>
        <w:t>所有。</w:t>
      </w:r>
    </w:p>
    <w:p w:rsidR="0011458B" w:rsidRDefault="002312D8" w:rsidP="00A215A0">
      <w:pPr>
        <w:pStyle w:val="HPC10"/>
        <w:numPr>
          <w:ilvl w:val="0"/>
          <w:numId w:val="0"/>
        </w:numPr>
        <w:rPr>
          <w:rStyle w:val="ft209"/>
        </w:rPr>
      </w:pPr>
      <w:r>
        <w:rPr>
          <w:rStyle w:val="ft209"/>
        </w:rPr>
        <w:br w:type="page"/>
      </w:r>
    </w:p>
    <w:sdt>
      <w:sdtPr>
        <w:rPr>
          <w:rFonts w:asciiTheme="minorHAnsi" w:eastAsiaTheme="minorEastAsia" w:hAnsiTheme="minorHAnsi" w:cstheme="minorBidi"/>
          <w:color w:val="auto"/>
          <w:kern w:val="2"/>
          <w:sz w:val="21"/>
          <w:szCs w:val="21"/>
          <w:lang w:val="zh-CN"/>
        </w:rPr>
        <w:id w:val="1262414096"/>
        <w:docPartObj>
          <w:docPartGallery w:val="Table of Contents"/>
          <w:docPartUnique/>
        </w:docPartObj>
      </w:sdtPr>
      <w:sdtEndPr>
        <w:rPr>
          <w:b/>
          <w:bCs/>
        </w:rPr>
      </w:sdtEndPr>
      <w:sdtContent>
        <w:p w:rsidR="006677B5" w:rsidRDefault="006677B5">
          <w:pPr>
            <w:pStyle w:val="TOC"/>
          </w:pPr>
          <w:r>
            <w:rPr>
              <w:lang w:val="zh-CN"/>
            </w:rPr>
            <w:t>目录</w:t>
          </w:r>
        </w:p>
        <w:p w:rsidR="0022234D" w:rsidRDefault="00BA1F12">
          <w:pPr>
            <w:pStyle w:val="11"/>
            <w:tabs>
              <w:tab w:val="right" w:leader="dot" w:pos="8296"/>
            </w:tabs>
            <w:rPr>
              <w:noProof/>
              <w:szCs w:val="22"/>
            </w:rPr>
          </w:pPr>
          <w:r>
            <w:fldChar w:fldCharType="begin"/>
          </w:r>
          <w:r w:rsidR="006677B5">
            <w:instrText xml:space="preserve"> TOC \o "1-3" \h \z \u </w:instrText>
          </w:r>
          <w:r>
            <w:fldChar w:fldCharType="separate"/>
          </w:r>
          <w:hyperlink w:anchor="_Toc363663769" w:history="1">
            <w:r w:rsidR="0022234D" w:rsidRPr="003026ED">
              <w:rPr>
                <w:rStyle w:val="a7"/>
                <w:noProof/>
              </w:rPr>
              <w:t>1</w:t>
            </w:r>
            <w:r w:rsidR="0022234D" w:rsidRPr="003026ED">
              <w:rPr>
                <w:rStyle w:val="a7"/>
                <w:rFonts w:hint="eastAsia"/>
                <w:noProof/>
              </w:rPr>
              <w:t xml:space="preserve"> </w:t>
            </w:r>
            <w:r w:rsidR="0022234D" w:rsidRPr="003026ED">
              <w:rPr>
                <w:rStyle w:val="a7"/>
                <w:rFonts w:hint="eastAsia"/>
                <w:noProof/>
              </w:rPr>
              <w:t>系统概况</w:t>
            </w:r>
            <w:r w:rsidR="0022234D">
              <w:rPr>
                <w:noProof/>
                <w:webHidden/>
              </w:rPr>
              <w:tab/>
            </w:r>
            <w:r w:rsidR="0022234D">
              <w:rPr>
                <w:noProof/>
                <w:webHidden/>
              </w:rPr>
              <w:fldChar w:fldCharType="begin"/>
            </w:r>
            <w:r w:rsidR="0022234D">
              <w:rPr>
                <w:noProof/>
                <w:webHidden/>
              </w:rPr>
              <w:instrText xml:space="preserve"> PAGEREF _Toc363663769 \h </w:instrText>
            </w:r>
            <w:r w:rsidR="0022234D">
              <w:rPr>
                <w:noProof/>
                <w:webHidden/>
              </w:rPr>
            </w:r>
            <w:r w:rsidR="0022234D">
              <w:rPr>
                <w:noProof/>
                <w:webHidden/>
              </w:rPr>
              <w:fldChar w:fldCharType="separate"/>
            </w:r>
            <w:r w:rsidR="0022234D">
              <w:rPr>
                <w:noProof/>
                <w:webHidden/>
              </w:rPr>
              <w:t>1</w:t>
            </w:r>
            <w:r w:rsidR="0022234D">
              <w:rPr>
                <w:noProof/>
                <w:webHidden/>
              </w:rPr>
              <w:fldChar w:fldCharType="end"/>
            </w:r>
          </w:hyperlink>
        </w:p>
        <w:p w:rsidR="0022234D" w:rsidRDefault="00935C1E">
          <w:pPr>
            <w:pStyle w:val="11"/>
            <w:tabs>
              <w:tab w:val="right" w:leader="dot" w:pos="8296"/>
            </w:tabs>
            <w:rPr>
              <w:noProof/>
              <w:szCs w:val="22"/>
            </w:rPr>
          </w:pPr>
          <w:hyperlink w:anchor="_Toc363663770" w:history="1">
            <w:r w:rsidR="0022234D" w:rsidRPr="003026ED">
              <w:rPr>
                <w:rStyle w:val="a7"/>
                <w:noProof/>
              </w:rPr>
              <w:t>2</w:t>
            </w:r>
            <w:r w:rsidR="0022234D" w:rsidRPr="003026ED">
              <w:rPr>
                <w:rStyle w:val="a7"/>
                <w:rFonts w:hint="eastAsia"/>
                <w:noProof/>
              </w:rPr>
              <w:t xml:space="preserve"> </w:t>
            </w:r>
            <w:r w:rsidR="0022234D" w:rsidRPr="003026ED">
              <w:rPr>
                <w:rStyle w:val="a7"/>
                <w:rFonts w:hint="eastAsia"/>
                <w:noProof/>
              </w:rPr>
              <w:t>使用集群进行计算业务</w:t>
            </w:r>
            <w:r w:rsidR="0022234D">
              <w:rPr>
                <w:noProof/>
                <w:webHidden/>
              </w:rPr>
              <w:tab/>
            </w:r>
            <w:r w:rsidR="0022234D">
              <w:rPr>
                <w:noProof/>
                <w:webHidden/>
              </w:rPr>
              <w:fldChar w:fldCharType="begin"/>
            </w:r>
            <w:r w:rsidR="0022234D">
              <w:rPr>
                <w:noProof/>
                <w:webHidden/>
              </w:rPr>
              <w:instrText xml:space="preserve"> PAGEREF _Toc363663770 \h </w:instrText>
            </w:r>
            <w:r w:rsidR="0022234D">
              <w:rPr>
                <w:noProof/>
                <w:webHidden/>
              </w:rPr>
            </w:r>
            <w:r w:rsidR="0022234D">
              <w:rPr>
                <w:noProof/>
                <w:webHidden/>
              </w:rPr>
              <w:fldChar w:fldCharType="separate"/>
            </w:r>
            <w:r w:rsidR="0022234D">
              <w:rPr>
                <w:noProof/>
                <w:webHidden/>
              </w:rPr>
              <w:t>1</w:t>
            </w:r>
            <w:r w:rsidR="0022234D">
              <w:rPr>
                <w:noProof/>
                <w:webHidden/>
              </w:rPr>
              <w:fldChar w:fldCharType="end"/>
            </w:r>
          </w:hyperlink>
        </w:p>
        <w:p w:rsidR="0022234D" w:rsidRDefault="00935C1E">
          <w:pPr>
            <w:pStyle w:val="20"/>
            <w:tabs>
              <w:tab w:val="right" w:leader="dot" w:pos="8296"/>
            </w:tabs>
            <w:rPr>
              <w:noProof/>
              <w:szCs w:val="22"/>
            </w:rPr>
          </w:pPr>
          <w:hyperlink w:anchor="_Toc363663771" w:history="1">
            <w:r w:rsidR="0022234D" w:rsidRPr="003026ED">
              <w:rPr>
                <w:rStyle w:val="a7"/>
                <w:noProof/>
              </w:rPr>
              <w:t>2.1</w:t>
            </w:r>
            <w:r w:rsidR="0022234D" w:rsidRPr="003026ED">
              <w:rPr>
                <w:rStyle w:val="a7"/>
                <w:rFonts w:hint="eastAsia"/>
                <w:noProof/>
              </w:rPr>
              <w:t xml:space="preserve"> </w:t>
            </w:r>
            <w:r w:rsidR="0022234D" w:rsidRPr="003026ED">
              <w:rPr>
                <w:rStyle w:val="a7"/>
                <w:rFonts w:hint="eastAsia"/>
                <w:noProof/>
              </w:rPr>
              <w:t>系统登陆</w:t>
            </w:r>
            <w:r w:rsidR="0022234D">
              <w:rPr>
                <w:noProof/>
                <w:webHidden/>
              </w:rPr>
              <w:tab/>
            </w:r>
            <w:r w:rsidR="0022234D">
              <w:rPr>
                <w:noProof/>
                <w:webHidden/>
              </w:rPr>
              <w:fldChar w:fldCharType="begin"/>
            </w:r>
            <w:r w:rsidR="0022234D">
              <w:rPr>
                <w:noProof/>
                <w:webHidden/>
              </w:rPr>
              <w:instrText xml:space="preserve"> PAGEREF _Toc363663771 \h </w:instrText>
            </w:r>
            <w:r w:rsidR="0022234D">
              <w:rPr>
                <w:noProof/>
                <w:webHidden/>
              </w:rPr>
            </w:r>
            <w:r w:rsidR="0022234D">
              <w:rPr>
                <w:noProof/>
                <w:webHidden/>
              </w:rPr>
              <w:fldChar w:fldCharType="separate"/>
            </w:r>
            <w:r w:rsidR="0022234D">
              <w:rPr>
                <w:noProof/>
                <w:webHidden/>
              </w:rPr>
              <w:t>1</w:t>
            </w:r>
            <w:r w:rsidR="0022234D">
              <w:rPr>
                <w:noProof/>
                <w:webHidden/>
              </w:rPr>
              <w:fldChar w:fldCharType="end"/>
            </w:r>
          </w:hyperlink>
        </w:p>
        <w:p w:rsidR="0022234D" w:rsidRDefault="00935C1E">
          <w:pPr>
            <w:pStyle w:val="30"/>
            <w:tabs>
              <w:tab w:val="right" w:leader="dot" w:pos="8296"/>
            </w:tabs>
            <w:rPr>
              <w:noProof/>
              <w:szCs w:val="22"/>
            </w:rPr>
          </w:pPr>
          <w:hyperlink w:anchor="_Toc363663772" w:history="1">
            <w:r w:rsidR="0022234D" w:rsidRPr="003026ED">
              <w:rPr>
                <w:rStyle w:val="a7"/>
                <w:noProof/>
              </w:rPr>
              <w:t>2.1.1</w:t>
            </w:r>
            <w:r w:rsidR="0022234D" w:rsidRPr="003026ED">
              <w:rPr>
                <w:rStyle w:val="a7"/>
                <w:rFonts w:hint="eastAsia"/>
                <w:noProof/>
              </w:rPr>
              <w:t xml:space="preserve"> </w:t>
            </w:r>
            <w:r w:rsidR="0022234D" w:rsidRPr="003026ED">
              <w:rPr>
                <w:rStyle w:val="a7"/>
                <w:rFonts w:hint="eastAsia"/>
                <w:noProof/>
              </w:rPr>
              <w:t>登陆</w:t>
            </w:r>
            <w:r w:rsidR="0022234D" w:rsidRPr="003026ED">
              <w:rPr>
                <w:rStyle w:val="a7"/>
                <w:noProof/>
              </w:rPr>
              <w:t>IP</w:t>
            </w:r>
            <w:r w:rsidR="0022234D" w:rsidRPr="003026ED">
              <w:rPr>
                <w:rStyle w:val="a7"/>
                <w:rFonts w:hint="eastAsia"/>
                <w:noProof/>
              </w:rPr>
              <w:t>地址</w:t>
            </w:r>
            <w:r w:rsidR="0022234D">
              <w:rPr>
                <w:noProof/>
                <w:webHidden/>
              </w:rPr>
              <w:tab/>
            </w:r>
            <w:r w:rsidR="0022234D">
              <w:rPr>
                <w:noProof/>
                <w:webHidden/>
              </w:rPr>
              <w:fldChar w:fldCharType="begin"/>
            </w:r>
            <w:r w:rsidR="0022234D">
              <w:rPr>
                <w:noProof/>
                <w:webHidden/>
              </w:rPr>
              <w:instrText xml:space="preserve"> PAGEREF _Toc363663772 \h </w:instrText>
            </w:r>
            <w:r w:rsidR="0022234D">
              <w:rPr>
                <w:noProof/>
                <w:webHidden/>
              </w:rPr>
            </w:r>
            <w:r w:rsidR="0022234D">
              <w:rPr>
                <w:noProof/>
                <w:webHidden/>
              </w:rPr>
              <w:fldChar w:fldCharType="separate"/>
            </w:r>
            <w:r w:rsidR="0022234D">
              <w:rPr>
                <w:noProof/>
                <w:webHidden/>
              </w:rPr>
              <w:t>1</w:t>
            </w:r>
            <w:r w:rsidR="0022234D">
              <w:rPr>
                <w:noProof/>
                <w:webHidden/>
              </w:rPr>
              <w:fldChar w:fldCharType="end"/>
            </w:r>
          </w:hyperlink>
        </w:p>
        <w:p w:rsidR="0022234D" w:rsidRDefault="00935C1E">
          <w:pPr>
            <w:pStyle w:val="30"/>
            <w:tabs>
              <w:tab w:val="right" w:leader="dot" w:pos="8296"/>
            </w:tabs>
            <w:rPr>
              <w:noProof/>
              <w:szCs w:val="22"/>
            </w:rPr>
          </w:pPr>
          <w:hyperlink w:anchor="_Toc363663773" w:history="1">
            <w:r w:rsidR="0022234D" w:rsidRPr="003026ED">
              <w:rPr>
                <w:rStyle w:val="a7"/>
                <w:noProof/>
              </w:rPr>
              <w:t>2.1.2</w:t>
            </w:r>
            <w:r w:rsidR="0022234D" w:rsidRPr="003026ED">
              <w:rPr>
                <w:rStyle w:val="a7"/>
                <w:rFonts w:hint="eastAsia"/>
                <w:noProof/>
              </w:rPr>
              <w:t xml:space="preserve"> </w:t>
            </w:r>
            <w:r w:rsidR="0022234D" w:rsidRPr="003026ED">
              <w:rPr>
                <w:rStyle w:val="a7"/>
                <w:rFonts w:hint="eastAsia"/>
                <w:noProof/>
              </w:rPr>
              <w:t>命令行终端登录</w:t>
            </w:r>
            <w:r w:rsidR="0022234D">
              <w:rPr>
                <w:noProof/>
                <w:webHidden/>
              </w:rPr>
              <w:tab/>
            </w:r>
            <w:r w:rsidR="0022234D">
              <w:rPr>
                <w:noProof/>
                <w:webHidden/>
              </w:rPr>
              <w:fldChar w:fldCharType="begin"/>
            </w:r>
            <w:r w:rsidR="0022234D">
              <w:rPr>
                <w:noProof/>
                <w:webHidden/>
              </w:rPr>
              <w:instrText xml:space="preserve"> PAGEREF _Toc363663773 \h </w:instrText>
            </w:r>
            <w:r w:rsidR="0022234D">
              <w:rPr>
                <w:noProof/>
                <w:webHidden/>
              </w:rPr>
            </w:r>
            <w:r w:rsidR="0022234D">
              <w:rPr>
                <w:noProof/>
                <w:webHidden/>
              </w:rPr>
              <w:fldChar w:fldCharType="separate"/>
            </w:r>
            <w:r w:rsidR="0022234D">
              <w:rPr>
                <w:noProof/>
                <w:webHidden/>
              </w:rPr>
              <w:t>1</w:t>
            </w:r>
            <w:r w:rsidR="0022234D">
              <w:rPr>
                <w:noProof/>
                <w:webHidden/>
              </w:rPr>
              <w:fldChar w:fldCharType="end"/>
            </w:r>
          </w:hyperlink>
        </w:p>
        <w:p w:rsidR="0022234D" w:rsidRDefault="00935C1E">
          <w:pPr>
            <w:pStyle w:val="30"/>
            <w:tabs>
              <w:tab w:val="right" w:leader="dot" w:pos="8296"/>
            </w:tabs>
            <w:rPr>
              <w:noProof/>
              <w:szCs w:val="22"/>
            </w:rPr>
          </w:pPr>
          <w:hyperlink w:anchor="_Toc363663774" w:history="1">
            <w:r w:rsidR="0022234D" w:rsidRPr="003026ED">
              <w:rPr>
                <w:rStyle w:val="a7"/>
                <w:noProof/>
              </w:rPr>
              <w:t>2.1.3</w:t>
            </w:r>
            <w:r w:rsidR="0022234D" w:rsidRPr="003026ED">
              <w:rPr>
                <w:rStyle w:val="a7"/>
                <w:rFonts w:hint="eastAsia"/>
                <w:noProof/>
              </w:rPr>
              <w:t xml:space="preserve"> </w:t>
            </w:r>
            <w:r w:rsidR="0022234D" w:rsidRPr="003026ED">
              <w:rPr>
                <w:rStyle w:val="a7"/>
                <w:rFonts w:hint="eastAsia"/>
                <w:noProof/>
              </w:rPr>
              <w:t>文件上传下载</w:t>
            </w:r>
            <w:r w:rsidR="0022234D">
              <w:rPr>
                <w:noProof/>
                <w:webHidden/>
              </w:rPr>
              <w:tab/>
            </w:r>
            <w:r w:rsidR="0022234D">
              <w:rPr>
                <w:noProof/>
                <w:webHidden/>
              </w:rPr>
              <w:fldChar w:fldCharType="begin"/>
            </w:r>
            <w:r w:rsidR="0022234D">
              <w:rPr>
                <w:noProof/>
                <w:webHidden/>
              </w:rPr>
              <w:instrText xml:space="preserve"> PAGEREF _Toc363663774 \h </w:instrText>
            </w:r>
            <w:r w:rsidR="0022234D">
              <w:rPr>
                <w:noProof/>
                <w:webHidden/>
              </w:rPr>
            </w:r>
            <w:r w:rsidR="0022234D">
              <w:rPr>
                <w:noProof/>
                <w:webHidden/>
              </w:rPr>
              <w:fldChar w:fldCharType="separate"/>
            </w:r>
            <w:r w:rsidR="0022234D">
              <w:rPr>
                <w:noProof/>
                <w:webHidden/>
              </w:rPr>
              <w:t>2</w:t>
            </w:r>
            <w:r w:rsidR="0022234D">
              <w:rPr>
                <w:noProof/>
                <w:webHidden/>
              </w:rPr>
              <w:fldChar w:fldCharType="end"/>
            </w:r>
          </w:hyperlink>
        </w:p>
        <w:p w:rsidR="0022234D" w:rsidRDefault="00935C1E">
          <w:pPr>
            <w:pStyle w:val="30"/>
            <w:tabs>
              <w:tab w:val="right" w:leader="dot" w:pos="8296"/>
            </w:tabs>
            <w:rPr>
              <w:noProof/>
              <w:szCs w:val="22"/>
            </w:rPr>
          </w:pPr>
          <w:hyperlink w:anchor="_Toc363663775" w:history="1">
            <w:r w:rsidR="0022234D" w:rsidRPr="003026ED">
              <w:rPr>
                <w:rStyle w:val="a7"/>
                <w:noProof/>
              </w:rPr>
              <w:t>2.1.4</w:t>
            </w:r>
            <w:r w:rsidR="0022234D" w:rsidRPr="003026ED">
              <w:rPr>
                <w:rStyle w:val="a7"/>
                <w:rFonts w:hint="eastAsia"/>
                <w:noProof/>
              </w:rPr>
              <w:t xml:space="preserve"> </w:t>
            </w:r>
            <w:r w:rsidR="0022234D" w:rsidRPr="003026ED">
              <w:rPr>
                <w:rStyle w:val="a7"/>
                <w:rFonts w:hint="eastAsia"/>
                <w:noProof/>
              </w:rPr>
              <w:t>图形界面登录</w:t>
            </w:r>
            <w:r w:rsidR="0022234D">
              <w:rPr>
                <w:noProof/>
                <w:webHidden/>
              </w:rPr>
              <w:tab/>
            </w:r>
            <w:r w:rsidR="0022234D">
              <w:rPr>
                <w:noProof/>
                <w:webHidden/>
              </w:rPr>
              <w:fldChar w:fldCharType="begin"/>
            </w:r>
            <w:r w:rsidR="0022234D">
              <w:rPr>
                <w:noProof/>
                <w:webHidden/>
              </w:rPr>
              <w:instrText xml:space="preserve"> PAGEREF _Toc363663775 \h </w:instrText>
            </w:r>
            <w:r w:rsidR="0022234D">
              <w:rPr>
                <w:noProof/>
                <w:webHidden/>
              </w:rPr>
            </w:r>
            <w:r w:rsidR="0022234D">
              <w:rPr>
                <w:noProof/>
                <w:webHidden/>
              </w:rPr>
              <w:fldChar w:fldCharType="separate"/>
            </w:r>
            <w:r w:rsidR="0022234D">
              <w:rPr>
                <w:noProof/>
                <w:webHidden/>
              </w:rPr>
              <w:t>2</w:t>
            </w:r>
            <w:r w:rsidR="0022234D">
              <w:rPr>
                <w:noProof/>
                <w:webHidden/>
              </w:rPr>
              <w:fldChar w:fldCharType="end"/>
            </w:r>
          </w:hyperlink>
        </w:p>
        <w:p w:rsidR="0022234D" w:rsidRDefault="00935C1E">
          <w:pPr>
            <w:pStyle w:val="30"/>
            <w:tabs>
              <w:tab w:val="right" w:leader="dot" w:pos="8296"/>
            </w:tabs>
            <w:rPr>
              <w:noProof/>
              <w:szCs w:val="22"/>
            </w:rPr>
          </w:pPr>
          <w:hyperlink w:anchor="_Toc363663776" w:history="1">
            <w:r w:rsidR="0022234D" w:rsidRPr="003026ED">
              <w:rPr>
                <w:rStyle w:val="a7"/>
                <w:noProof/>
              </w:rPr>
              <w:t>2.1.5 Gridview Web</w:t>
            </w:r>
            <w:r w:rsidR="0022234D" w:rsidRPr="003026ED">
              <w:rPr>
                <w:rStyle w:val="a7"/>
                <w:rFonts w:hint="eastAsia"/>
                <w:noProof/>
              </w:rPr>
              <w:t>登录</w:t>
            </w:r>
            <w:r w:rsidR="0022234D">
              <w:rPr>
                <w:noProof/>
                <w:webHidden/>
              </w:rPr>
              <w:tab/>
            </w:r>
            <w:r w:rsidR="0022234D">
              <w:rPr>
                <w:noProof/>
                <w:webHidden/>
              </w:rPr>
              <w:fldChar w:fldCharType="begin"/>
            </w:r>
            <w:r w:rsidR="0022234D">
              <w:rPr>
                <w:noProof/>
                <w:webHidden/>
              </w:rPr>
              <w:instrText xml:space="preserve"> PAGEREF _Toc363663776 \h </w:instrText>
            </w:r>
            <w:r w:rsidR="0022234D">
              <w:rPr>
                <w:noProof/>
                <w:webHidden/>
              </w:rPr>
            </w:r>
            <w:r w:rsidR="0022234D">
              <w:rPr>
                <w:noProof/>
                <w:webHidden/>
              </w:rPr>
              <w:fldChar w:fldCharType="separate"/>
            </w:r>
            <w:r w:rsidR="0022234D">
              <w:rPr>
                <w:noProof/>
                <w:webHidden/>
              </w:rPr>
              <w:t>3</w:t>
            </w:r>
            <w:r w:rsidR="0022234D">
              <w:rPr>
                <w:noProof/>
                <w:webHidden/>
              </w:rPr>
              <w:fldChar w:fldCharType="end"/>
            </w:r>
          </w:hyperlink>
        </w:p>
        <w:p w:rsidR="0022234D" w:rsidRDefault="00935C1E">
          <w:pPr>
            <w:pStyle w:val="20"/>
            <w:tabs>
              <w:tab w:val="right" w:leader="dot" w:pos="8296"/>
            </w:tabs>
            <w:rPr>
              <w:noProof/>
              <w:szCs w:val="22"/>
            </w:rPr>
          </w:pPr>
          <w:hyperlink w:anchor="_Toc363663777" w:history="1">
            <w:r w:rsidR="0022234D" w:rsidRPr="003026ED">
              <w:rPr>
                <w:rStyle w:val="a7"/>
                <w:noProof/>
              </w:rPr>
              <w:t>2.2</w:t>
            </w:r>
            <w:r w:rsidR="0022234D" w:rsidRPr="003026ED">
              <w:rPr>
                <w:rStyle w:val="a7"/>
                <w:rFonts w:hint="eastAsia"/>
                <w:noProof/>
              </w:rPr>
              <w:t xml:space="preserve"> </w:t>
            </w:r>
            <w:r w:rsidR="0022234D" w:rsidRPr="003026ED">
              <w:rPr>
                <w:rStyle w:val="a7"/>
                <w:rFonts w:hint="eastAsia"/>
                <w:noProof/>
              </w:rPr>
              <w:t>编译、安装</w:t>
            </w:r>
            <w:r w:rsidR="0022234D" w:rsidRPr="003026ED">
              <w:rPr>
                <w:rStyle w:val="a7"/>
                <w:noProof/>
              </w:rPr>
              <w:t>OpenMPI</w:t>
            </w:r>
            <w:r w:rsidR="0022234D" w:rsidRPr="003026ED">
              <w:rPr>
                <w:rStyle w:val="a7"/>
                <w:rFonts w:hint="eastAsia"/>
                <w:noProof/>
              </w:rPr>
              <w:t>示例</w:t>
            </w:r>
            <w:r w:rsidR="0022234D">
              <w:rPr>
                <w:noProof/>
                <w:webHidden/>
              </w:rPr>
              <w:tab/>
            </w:r>
            <w:r w:rsidR="0022234D">
              <w:rPr>
                <w:noProof/>
                <w:webHidden/>
              </w:rPr>
              <w:fldChar w:fldCharType="begin"/>
            </w:r>
            <w:r w:rsidR="0022234D">
              <w:rPr>
                <w:noProof/>
                <w:webHidden/>
              </w:rPr>
              <w:instrText xml:space="preserve"> PAGEREF _Toc363663777 \h </w:instrText>
            </w:r>
            <w:r w:rsidR="0022234D">
              <w:rPr>
                <w:noProof/>
                <w:webHidden/>
              </w:rPr>
            </w:r>
            <w:r w:rsidR="0022234D">
              <w:rPr>
                <w:noProof/>
                <w:webHidden/>
              </w:rPr>
              <w:fldChar w:fldCharType="separate"/>
            </w:r>
            <w:r w:rsidR="0022234D">
              <w:rPr>
                <w:noProof/>
                <w:webHidden/>
              </w:rPr>
              <w:t>3</w:t>
            </w:r>
            <w:r w:rsidR="0022234D">
              <w:rPr>
                <w:noProof/>
                <w:webHidden/>
              </w:rPr>
              <w:fldChar w:fldCharType="end"/>
            </w:r>
          </w:hyperlink>
        </w:p>
        <w:p w:rsidR="0022234D" w:rsidRDefault="00935C1E">
          <w:pPr>
            <w:pStyle w:val="20"/>
            <w:tabs>
              <w:tab w:val="right" w:leader="dot" w:pos="8296"/>
            </w:tabs>
            <w:rPr>
              <w:noProof/>
              <w:szCs w:val="22"/>
            </w:rPr>
          </w:pPr>
          <w:hyperlink w:anchor="_Toc363663778" w:history="1">
            <w:r w:rsidR="0022234D" w:rsidRPr="003026ED">
              <w:rPr>
                <w:rStyle w:val="a7"/>
                <w:noProof/>
              </w:rPr>
              <w:t>2.3</w:t>
            </w:r>
            <w:r w:rsidR="0022234D" w:rsidRPr="003026ED">
              <w:rPr>
                <w:rStyle w:val="a7"/>
                <w:rFonts w:hint="eastAsia"/>
                <w:noProof/>
              </w:rPr>
              <w:t xml:space="preserve"> </w:t>
            </w:r>
            <w:r w:rsidR="0022234D" w:rsidRPr="003026ED">
              <w:rPr>
                <w:rStyle w:val="a7"/>
                <w:rFonts w:hint="eastAsia"/>
                <w:noProof/>
              </w:rPr>
              <w:t>手动运行程序</w:t>
            </w:r>
            <w:r w:rsidR="0022234D">
              <w:rPr>
                <w:noProof/>
                <w:webHidden/>
              </w:rPr>
              <w:tab/>
            </w:r>
            <w:r w:rsidR="0022234D">
              <w:rPr>
                <w:noProof/>
                <w:webHidden/>
              </w:rPr>
              <w:fldChar w:fldCharType="begin"/>
            </w:r>
            <w:r w:rsidR="0022234D">
              <w:rPr>
                <w:noProof/>
                <w:webHidden/>
              </w:rPr>
              <w:instrText xml:space="preserve"> PAGEREF _Toc363663778 \h </w:instrText>
            </w:r>
            <w:r w:rsidR="0022234D">
              <w:rPr>
                <w:noProof/>
                <w:webHidden/>
              </w:rPr>
            </w:r>
            <w:r w:rsidR="0022234D">
              <w:rPr>
                <w:noProof/>
                <w:webHidden/>
              </w:rPr>
              <w:fldChar w:fldCharType="separate"/>
            </w:r>
            <w:r w:rsidR="0022234D">
              <w:rPr>
                <w:noProof/>
                <w:webHidden/>
              </w:rPr>
              <w:t>4</w:t>
            </w:r>
            <w:r w:rsidR="0022234D">
              <w:rPr>
                <w:noProof/>
                <w:webHidden/>
              </w:rPr>
              <w:fldChar w:fldCharType="end"/>
            </w:r>
          </w:hyperlink>
        </w:p>
        <w:p w:rsidR="0022234D" w:rsidRDefault="00935C1E">
          <w:pPr>
            <w:pStyle w:val="30"/>
            <w:tabs>
              <w:tab w:val="right" w:leader="dot" w:pos="8296"/>
            </w:tabs>
            <w:rPr>
              <w:noProof/>
              <w:szCs w:val="22"/>
            </w:rPr>
          </w:pPr>
          <w:hyperlink w:anchor="_Toc363663779" w:history="1">
            <w:r w:rsidR="0022234D" w:rsidRPr="003026ED">
              <w:rPr>
                <w:rStyle w:val="a7"/>
                <w:noProof/>
              </w:rPr>
              <w:t>2.3.1</w:t>
            </w:r>
            <w:r w:rsidR="0022234D" w:rsidRPr="003026ED">
              <w:rPr>
                <w:rStyle w:val="a7"/>
                <w:rFonts w:hint="eastAsia"/>
                <w:noProof/>
              </w:rPr>
              <w:t xml:space="preserve"> </w:t>
            </w:r>
            <w:r w:rsidR="0022234D" w:rsidRPr="003026ED">
              <w:rPr>
                <w:rStyle w:val="a7"/>
                <w:rFonts w:hint="eastAsia"/>
                <w:noProof/>
              </w:rPr>
              <w:t>运行串行程序</w:t>
            </w:r>
            <w:r w:rsidR="0022234D">
              <w:rPr>
                <w:noProof/>
                <w:webHidden/>
              </w:rPr>
              <w:tab/>
            </w:r>
            <w:r w:rsidR="0022234D">
              <w:rPr>
                <w:noProof/>
                <w:webHidden/>
              </w:rPr>
              <w:fldChar w:fldCharType="begin"/>
            </w:r>
            <w:r w:rsidR="0022234D">
              <w:rPr>
                <w:noProof/>
                <w:webHidden/>
              </w:rPr>
              <w:instrText xml:space="preserve"> PAGEREF _Toc363663779 \h </w:instrText>
            </w:r>
            <w:r w:rsidR="0022234D">
              <w:rPr>
                <w:noProof/>
                <w:webHidden/>
              </w:rPr>
            </w:r>
            <w:r w:rsidR="0022234D">
              <w:rPr>
                <w:noProof/>
                <w:webHidden/>
              </w:rPr>
              <w:fldChar w:fldCharType="separate"/>
            </w:r>
            <w:r w:rsidR="0022234D">
              <w:rPr>
                <w:noProof/>
                <w:webHidden/>
              </w:rPr>
              <w:t>4</w:t>
            </w:r>
            <w:r w:rsidR="0022234D">
              <w:rPr>
                <w:noProof/>
                <w:webHidden/>
              </w:rPr>
              <w:fldChar w:fldCharType="end"/>
            </w:r>
          </w:hyperlink>
        </w:p>
        <w:p w:rsidR="0022234D" w:rsidRDefault="00935C1E">
          <w:pPr>
            <w:pStyle w:val="30"/>
            <w:tabs>
              <w:tab w:val="right" w:leader="dot" w:pos="8296"/>
            </w:tabs>
            <w:rPr>
              <w:noProof/>
              <w:szCs w:val="22"/>
            </w:rPr>
          </w:pPr>
          <w:hyperlink w:anchor="_Toc363663780" w:history="1">
            <w:r w:rsidR="0022234D" w:rsidRPr="003026ED">
              <w:rPr>
                <w:rStyle w:val="a7"/>
                <w:noProof/>
              </w:rPr>
              <w:t>2.3.2</w:t>
            </w:r>
            <w:r w:rsidR="0022234D" w:rsidRPr="003026ED">
              <w:rPr>
                <w:rStyle w:val="a7"/>
                <w:rFonts w:hint="eastAsia"/>
                <w:noProof/>
              </w:rPr>
              <w:t xml:space="preserve"> </w:t>
            </w:r>
            <w:r w:rsidR="0022234D" w:rsidRPr="003026ED">
              <w:rPr>
                <w:rStyle w:val="a7"/>
                <w:rFonts w:hint="eastAsia"/>
                <w:noProof/>
              </w:rPr>
              <w:t>使用</w:t>
            </w:r>
            <w:r w:rsidR="0022234D" w:rsidRPr="003026ED">
              <w:rPr>
                <w:rStyle w:val="a7"/>
                <w:noProof/>
              </w:rPr>
              <w:t>openmpi</w:t>
            </w:r>
            <w:r w:rsidR="0022234D" w:rsidRPr="003026ED">
              <w:rPr>
                <w:rStyle w:val="a7"/>
                <w:rFonts w:hint="eastAsia"/>
                <w:noProof/>
              </w:rPr>
              <w:t>运行并行程序</w:t>
            </w:r>
            <w:r w:rsidR="0022234D">
              <w:rPr>
                <w:noProof/>
                <w:webHidden/>
              </w:rPr>
              <w:tab/>
            </w:r>
            <w:r w:rsidR="0022234D">
              <w:rPr>
                <w:noProof/>
                <w:webHidden/>
              </w:rPr>
              <w:fldChar w:fldCharType="begin"/>
            </w:r>
            <w:r w:rsidR="0022234D">
              <w:rPr>
                <w:noProof/>
                <w:webHidden/>
              </w:rPr>
              <w:instrText xml:space="preserve"> PAGEREF _Toc363663780 \h </w:instrText>
            </w:r>
            <w:r w:rsidR="0022234D">
              <w:rPr>
                <w:noProof/>
                <w:webHidden/>
              </w:rPr>
            </w:r>
            <w:r w:rsidR="0022234D">
              <w:rPr>
                <w:noProof/>
                <w:webHidden/>
              </w:rPr>
              <w:fldChar w:fldCharType="separate"/>
            </w:r>
            <w:r w:rsidR="0022234D">
              <w:rPr>
                <w:noProof/>
                <w:webHidden/>
              </w:rPr>
              <w:t>4</w:t>
            </w:r>
            <w:r w:rsidR="0022234D">
              <w:rPr>
                <w:noProof/>
                <w:webHidden/>
              </w:rPr>
              <w:fldChar w:fldCharType="end"/>
            </w:r>
          </w:hyperlink>
        </w:p>
        <w:p w:rsidR="0022234D" w:rsidRDefault="00935C1E">
          <w:pPr>
            <w:pStyle w:val="30"/>
            <w:tabs>
              <w:tab w:val="right" w:leader="dot" w:pos="8296"/>
            </w:tabs>
            <w:rPr>
              <w:noProof/>
              <w:szCs w:val="22"/>
            </w:rPr>
          </w:pPr>
          <w:hyperlink w:anchor="_Toc363663781" w:history="1">
            <w:r w:rsidR="0022234D" w:rsidRPr="003026ED">
              <w:rPr>
                <w:rStyle w:val="a7"/>
                <w:noProof/>
              </w:rPr>
              <w:t>2.3.3</w:t>
            </w:r>
            <w:r w:rsidR="0022234D" w:rsidRPr="003026ED">
              <w:rPr>
                <w:rStyle w:val="a7"/>
                <w:rFonts w:hint="eastAsia"/>
                <w:noProof/>
              </w:rPr>
              <w:t xml:space="preserve"> </w:t>
            </w:r>
            <w:r w:rsidR="0022234D" w:rsidRPr="003026ED">
              <w:rPr>
                <w:rStyle w:val="a7"/>
                <w:rFonts w:hint="eastAsia"/>
                <w:noProof/>
              </w:rPr>
              <w:t>使用</w:t>
            </w:r>
            <w:r w:rsidR="0022234D" w:rsidRPr="003026ED">
              <w:rPr>
                <w:rStyle w:val="a7"/>
                <w:noProof/>
              </w:rPr>
              <w:t>mpich2</w:t>
            </w:r>
            <w:r w:rsidR="0022234D" w:rsidRPr="003026ED">
              <w:rPr>
                <w:rStyle w:val="a7"/>
                <w:rFonts w:hint="eastAsia"/>
                <w:noProof/>
              </w:rPr>
              <w:t>运行并行程序</w:t>
            </w:r>
            <w:r w:rsidR="0022234D">
              <w:rPr>
                <w:noProof/>
                <w:webHidden/>
              </w:rPr>
              <w:tab/>
            </w:r>
            <w:r w:rsidR="0022234D">
              <w:rPr>
                <w:noProof/>
                <w:webHidden/>
              </w:rPr>
              <w:fldChar w:fldCharType="begin"/>
            </w:r>
            <w:r w:rsidR="0022234D">
              <w:rPr>
                <w:noProof/>
                <w:webHidden/>
              </w:rPr>
              <w:instrText xml:space="preserve"> PAGEREF _Toc363663781 \h </w:instrText>
            </w:r>
            <w:r w:rsidR="0022234D">
              <w:rPr>
                <w:noProof/>
                <w:webHidden/>
              </w:rPr>
            </w:r>
            <w:r w:rsidR="0022234D">
              <w:rPr>
                <w:noProof/>
                <w:webHidden/>
              </w:rPr>
              <w:fldChar w:fldCharType="separate"/>
            </w:r>
            <w:r w:rsidR="0022234D">
              <w:rPr>
                <w:noProof/>
                <w:webHidden/>
              </w:rPr>
              <w:t>5</w:t>
            </w:r>
            <w:r w:rsidR="0022234D">
              <w:rPr>
                <w:noProof/>
                <w:webHidden/>
              </w:rPr>
              <w:fldChar w:fldCharType="end"/>
            </w:r>
          </w:hyperlink>
        </w:p>
        <w:p w:rsidR="0022234D" w:rsidRDefault="00935C1E">
          <w:pPr>
            <w:pStyle w:val="30"/>
            <w:tabs>
              <w:tab w:val="right" w:leader="dot" w:pos="8296"/>
            </w:tabs>
            <w:rPr>
              <w:noProof/>
              <w:szCs w:val="22"/>
            </w:rPr>
          </w:pPr>
          <w:hyperlink w:anchor="_Toc363663782" w:history="1">
            <w:r w:rsidR="0022234D" w:rsidRPr="003026ED">
              <w:rPr>
                <w:rStyle w:val="a7"/>
                <w:noProof/>
              </w:rPr>
              <w:t>2.3.4</w:t>
            </w:r>
            <w:r w:rsidR="0022234D" w:rsidRPr="003026ED">
              <w:rPr>
                <w:rStyle w:val="a7"/>
                <w:rFonts w:hint="eastAsia"/>
                <w:noProof/>
              </w:rPr>
              <w:t xml:space="preserve"> </w:t>
            </w:r>
            <w:r w:rsidR="0022234D" w:rsidRPr="003026ED">
              <w:rPr>
                <w:rStyle w:val="a7"/>
                <w:rFonts w:hint="eastAsia"/>
                <w:noProof/>
              </w:rPr>
              <w:t>使用</w:t>
            </w:r>
            <w:r w:rsidR="0022234D" w:rsidRPr="003026ED">
              <w:rPr>
                <w:rStyle w:val="a7"/>
                <w:noProof/>
              </w:rPr>
              <w:t>mvapich2</w:t>
            </w:r>
            <w:r w:rsidR="0022234D" w:rsidRPr="003026ED">
              <w:rPr>
                <w:rStyle w:val="a7"/>
                <w:rFonts w:hint="eastAsia"/>
                <w:noProof/>
              </w:rPr>
              <w:t>运行并行程序</w:t>
            </w:r>
            <w:r w:rsidR="0022234D">
              <w:rPr>
                <w:noProof/>
                <w:webHidden/>
              </w:rPr>
              <w:tab/>
            </w:r>
            <w:r w:rsidR="0022234D">
              <w:rPr>
                <w:noProof/>
                <w:webHidden/>
              </w:rPr>
              <w:fldChar w:fldCharType="begin"/>
            </w:r>
            <w:r w:rsidR="0022234D">
              <w:rPr>
                <w:noProof/>
                <w:webHidden/>
              </w:rPr>
              <w:instrText xml:space="preserve"> PAGEREF _Toc363663782 \h </w:instrText>
            </w:r>
            <w:r w:rsidR="0022234D">
              <w:rPr>
                <w:noProof/>
                <w:webHidden/>
              </w:rPr>
            </w:r>
            <w:r w:rsidR="0022234D">
              <w:rPr>
                <w:noProof/>
                <w:webHidden/>
              </w:rPr>
              <w:fldChar w:fldCharType="separate"/>
            </w:r>
            <w:r w:rsidR="0022234D">
              <w:rPr>
                <w:noProof/>
                <w:webHidden/>
              </w:rPr>
              <w:t>5</w:t>
            </w:r>
            <w:r w:rsidR="0022234D">
              <w:rPr>
                <w:noProof/>
                <w:webHidden/>
              </w:rPr>
              <w:fldChar w:fldCharType="end"/>
            </w:r>
          </w:hyperlink>
        </w:p>
        <w:p w:rsidR="0022234D" w:rsidRDefault="00935C1E">
          <w:pPr>
            <w:pStyle w:val="30"/>
            <w:tabs>
              <w:tab w:val="right" w:leader="dot" w:pos="8296"/>
            </w:tabs>
            <w:rPr>
              <w:noProof/>
              <w:szCs w:val="22"/>
            </w:rPr>
          </w:pPr>
          <w:hyperlink w:anchor="_Toc363663783" w:history="1">
            <w:r w:rsidR="0022234D" w:rsidRPr="003026ED">
              <w:rPr>
                <w:rStyle w:val="a7"/>
                <w:noProof/>
              </w:rPr>
              <w:t>2.3.5</w:t>
            </w:r>
            <w:r w:rsidR="0022234D" w:rsidRPr="003026ED">
              <w:rPr>
                <w:rStyle w:val="a7"/>
                <w:rFonts w:hint="eastAsia"/>
                <w:noProof/>
              </w:rPr>
              <w:t xml:space="preserve"> </w:t>
            </w:r>
            <w:r w:rsidR="0022234D" w:rsidRPr="003026ED">
              <w:rPr>
                <w:rStyle w:val="a7"/>
                <w:rFonts w:hint="eastAsia"/>
                <w:noProof/>
              </w:rPr>
              <w:t>使用</w:t>
            </w:r>
            <w:r w:rsidR="0022234D" w:rsidRPr="003026ED">
              <w:rPr>
                <w:rStyle w:val="a7"/>
                <w:noProof/>
              </w:rPr>
              <w:t>intelmpi</w:t>
            </w:r>
            <w:r w:rsidR="0022234D" w:rsidRPr="003026ED">
              <w:rPr>
                <w:rStyle w:val="a7"/>
                <w:rFonts w:hint="eastAsia"/>
                <w:noProof/>
              </w:rPr>
              <w:t>运行并行程序</w:t>
            </w:r>
            <w:r w:rsidR="0022234D">
              <w:rPr>
                <w:noProof/>
                <w:webHidden/>
              </w:rPr>
              <w:tab/>
            </w:r>
            <w:r w:rsidR="0022234D">
              <w:rPr>
                <w:noProof/>
                <w:webHidden/>
              </w:rPr>
              <w:fldChar w:fldCharType="begin"/>
            </w:r>
            <w:r w:rsidR="0022234D">
              <w:rPr>
                <w:noProof/>
                <w:webHidden/>
              </w:rPr>
              <w:instrText xml:space="preserve"> PAGEREF _Toc363663783 \h </w:instrText>
            </w:r>
            <w:r w:rsidR="0022234D">
              <w:rPr>
                <w:noProof/>
                <w:webHidden/>
              </w:rPr>
            </w:r>
            <w:r w:rsidR="0022234D">
              <w:rPr>
                <w:noProof/>
                <w:webHidden/>
              </w:rPr>
              <w:fldChar w:fldCharType="separate"/>
            </w:r>
            <w:r w:rsidR="0022234D">
              <w:rPr>
                <w:noProof/>
                <w:webHidden/>
              </w:rPr>
              <w:t>6</w:t>
            </w:r>
            <w:r w:rsidR="0022234D">
              <w:rPr>
                <w:noProof/>
                <w:webHidden/>
              </w:rPr>
              <w:fldChar w:fldCharType="end"/>
            </w:r>
          </w:hyperlink>
        </w:p>
        <w:p w:rsidR="0022234D" w:rsidRDefault="00935C1E">
          <w:pPr>
            <w:pStyle w:val="20"/>
            <w:tabs>
              <w:tab w:val="right" w:leader="dot" w:pos="8296"/>
            </w:tabs>
            <w:rPr>
              <w:noProof/>
              <w:szCs w:val="22"/>
            </w:rPr>
          </w:pPr>
          <w:hyperlink w:anchor="_Toc363663784" w:history="1">
            <w:r w:rsidR="0022234D" w:rsidRPr="003026ED">
              <w:rPr>
                <w:rStyle w:val="a7"/>
                <w:noProof/>
              </w:rPr>
              <w:t>2.4</w:t>
            </w:r>
            <w:r w:rsidR="0022234D" w:rsidRPr="003026ED">
              <w:rPr>
                <w:rStyle w:val="a7"/>
                <w:rFonts w:hint="eastAsia"/>
                <w:noProof/>
              </w:rPr>
              <w:t xml:space="preserve"> </w:t>
            </w:r>
            <w:r w:rsidR="0022234D" w:rsidRPr="003026ED">
              <w:rPr>
                <w:rStyle w:val="a7"/>
                <w:rFonts w:hint="eastAsia"/>
                <w:noProof/>
              </w:rPr>
              <w:t>命令行使用作业调度</w:t>
            </w:r>
            <w:r w:rsidR="0022234D">
              <w:rPr>
                <w:noProof/>
                <w:webHidden/>
              </w:rPr>
              <w:tab/>
            </w:r>
            <w:r w:rsidR="0022234D">
              <w:rPr>
                <w:noProof/>
                <w:webHidden/>
              </w:rPr>
              <w:fldChar w:fldCharType="begin"/>
            </w:r>
            <w:r w:rsidR="0022234D">
              <w:rPr>
                <w:noProof/>
                <w:webHidden/>
              </w:rPr>
              <w:instrText xml:space="preserve"> PAGEREF _Toc363663784 \h </w:instrText>
            </w:r>
            <w:r w:rsidR="0022234D">
              <w:rPr>
                <w:noProof/>
                <w:webHidden/>
              </w:rPr>
            </w:r>
            <w:r w:rsidR="0022234D">
              <w:rPr>
                <w:noProof/>
                <w:webHidden/>
              </w:rPr>
              <w:fldChar w:fldCharType="separate"/>
            </w:r>
            <w:r w:rsidR="0022234D">
              <w:rPr>
                <w:noProof/>
                <w:webHidden/>
              </w:rPr>
              <w:t>8</w:t>
            </w:r>
            <w:r w:rsidR="0022234D">
              <w:rPr>
                <w:noProof/>
                <w:webHidden/>
              </w:rPr>
              <w:fldChar w:fldCharType="end"/>
            </w:r>
          </w:hyperlink>
        </w:p>
        <w:p w:rsidR="0022234D" w:rsidRDefault="00935C1E">
          <w:pPr>
            <w:pStyle w:val="30"/>
            <w:tabs>
              <w:tab w:val="right" w:leader="dot" w:pos="8296"/>
            </w:tabs>
            <w:rPr>
              <w:noProof/>
              <w:szCs w:val="22"/>
            </w:rPr>
          </w:pPr>
          <w:hyperlink w:anchor="_Toc363663785" w:history="1">
            <w:r w:rsidR="0022234D" w:rsidRPr="003026ED">
              <w:rPr>
                <w:rStyle w:val="a7"/>
                <w:noProof/>
              </w:rPr>
              <w:t>2.4.1 PBS</w:t>
            </w:r>
            <w:r w:rsidR="0022234D" w:rsidRPr="003026ED">
              <w:rPr>
                <w:rStyle w:val="a7"/>
                <w:rFonts w:hint="eastAsia"/>
                <w:noProof/>
              </w:rPr>
              <w:t>的基本命令</w:t>
            </w:r>
            <w:r w:rsidR="0022234D">
              <w:rPr>
                <w:noProof/>
                <w:webHidden/>
              </w:rPr>
              <w:tab/>
            </w:r>
            <w:r w:rsidR="0022234D">
              <w:rPr>
                <w:noProof/>
                <w:webHidden/>
              </w:rPr>
              <w:fldChar w:fldCharType="begin"/>
            </w:r>
            <w:r w:rsidR="0022234D">
              <w:rPr>
                <w:noProof/>
                <w:webHidden/>
              </w:rPr>
              <w:instrText xml:space="preserve"> PAGEREF _Toc363663785 \h </w:instrText>
            </w:r>
            <w:r w:rsidR="0022234D">
              <w:rPr>
                <w:noProof/>
                <w:webHidden/>
              </w:rPr>
            </w:r>
            <w:r w:rsidR="0022234D">
              <w:rPr>
                <w:noProof/>
                <w:webHidden/>
              </w:rPr>
              <w:fldChar w:fldCharType="separate"/>
            </w:r>
            <w:r w:rsidR="0022234D">
              <w:rPr>
                <w:noProof/>
                <w:webHidden/>
              </w:rPr>
              <w:t>8</w:t>
            </w:r>
            <w:r w:rsidR="0022234D">
              <w:rPr>
                <w:noProof/>
                <w:webHidden/>
              </w:rPr>
              <w:fldChar w:fldCharType="end"/>
            </w:r>
          </w:hyperlink>
        </w:p>
        <w:p w:rsidR="0022234D" w:rsidRDefault="00935C1E">
          <w:pPr>
            <w:pStyle w:val="30"/>
            <w:tabs>
              <w:tab w:val="right" w:leader="dot" w:pos="8296"/>
            </w:tabs>
            <w:rPr>
              <w:noProof/>
              <w:szCs w:val="22"/>
            </w:rPr>
          </w:pPr>
          <w:hyperlink w:anchor="_Toc363663786" w:history="1">
            <w:r w:rsidR="0022234D" w:rsidRPr="003026ED">
              <w:rPr>
                <w:rStyle w:val="a7"/>
                <w:noProof/>
              </w:rPr>
              <w:t>2.4.2</w:t>
            </w:r>
            <w:r w:rsidR="0022234D" w:rsidRPr="003026ED">
              <w:rPr>
                <w:rStyle w:val="a7"/>
                <w:rFonts w:hint="eastAsia"/>
                <w:noProof/>
              </w:rPr>
              <w:t xml:space="preserve"> </w:t>
            </w:r>
            <w:r w:rsidR="0022234D" w:rsidRPr="003026ED">
              <w:rPr>
                <w:rStyle w:val="a7"/>
                <w:rFonts w:hint="eastAsia"/>
                <w:noProof/>
              </w:rPr>
              <w:t>查询队列信息</w:t>
            </w:r>
            <w:r w:rsidR="0022234D">
              <w:rPr>
                <w:noProof/>
                <w:webHidden/>
              </w:rPr>
              <w:tab/>
            </w:r>
            <w:r w:rsidR="0022234D">
              <w:rPr>
                <w:noProof/>
                <w:webHidden/>
              </w:rPr>
              <w:fldChar w:fldCharType="begin"/>
            </w:r>
            <w:r w:rsidR="0022234D">
              <w:rPr>
                <w:noProof/>
                <w:webHidden/>
              </w:rPr>
              <w:instrText xml:space="preserve"> PAGEREF _Toc363663786 \h </w:instrText>
            </w:r>
            <w:r w:rsidR="0022234D">
              <w:rPr>
                <w:noProof/>
                <w:webHidden/>
              </w:rPr>
            </w:r>
            <w:r w:rsidR="0022234D">
              <w:rPr>
                <w:noProof/>
                <w:webHidden/>
              </w:rPr>
              <w:fldChar w:fldCharType="separate"/>
            </w:r>
            <w:r w:rsidR="0022234D">
              <w:rPr>
                <w:noProof/>
                <w:webHidden/>
              </w:rPr>
              <w:t>8</w:t>
            </w:r>
            <w:r w:rsidR="0022234D">
              <w:rPr>
                <w:noProof/>
                <w:webHidden/>
              </w:rPr>
              <w:fldChar w:fldCharType="end"/>
            </w:r>
          </w:hyperlink>
        </w:p>
        <w:p w:rsidR="0022234D" w:rsidRDefault="00935C1E">
          <w:pPr>
            <w:pStyle w:val="30"/>
            <w:tabs>
              <w:tab w:val="right" w:leader="dot" w:pos="8296"/>
            </w:tabs>
            <w:rPr>
              <w:noProof/>
              <w:szCs w:val="22"/>
            </w:rPr>
          </w:pPr>
          <w:hyperlink w:anchor="_Toc363663787" w:history="1">
            <w:r w:rsidR="0022234D" w:rsidRPr="003026ED">
              <w:rPr>
                <w:rStyle w:val="a7"/>
                <w:noProof/>
              </w:rPr>
              <w:t>2.4.3</w:t>
            </w:r>
            <w:r w:rsidR="0022234D" w:rsidRPr="003026ED">
              <w:rPr>
                <w:rStyle w:val="a7"/>
                <w:rFonts w:hint="eastAsia"/>
                <w:noProof/>
              </w:rPr>
              <w:t xml:space="preserve"> </w:t>
            </w:r>
            <w:r w:rsidR="0022234D" w:rsidRPr="003026ED">
              <w:rPr>
                <w:rStyle w:val="a7"/>
                <w:rFonts w:hint="eastAsia"/>
                <w:noProof/>
              </w:rPr>
              <w:t>查询节点信息</w:t>
            </w:r>
            <w:r w:rsidR="0022234D" w:rsidRPr="003026ED">
              <w:rPr>
                <w:rStyle w:val="a7"/>
                <w:noProof/>
              </w:rPr>
              <w:t xml:space="preserve"> pestat</w:t>
            </w:r>
            <w:r w:rsidR="0022234D">
              <w:rPr>
                <w:noProof/>
                <w:webHidden/>
              </w:rPr>
              <w:tab/>
            </w:r>
            <w:r w:rsidR="0022234D">
              <w:rPr>
                <w:noProof/>
                <w:webHidden/>
              </w:rPr>
              <w:fldChar w:fldCharType="begin"/>
            </w:r>
            <w:r w:rsidR="0022234D">
              <w:rPr>
                <w:noProof/>
                <w:webHidden/>
              </w:rPr>
              <w:instrText xml:space="preserve"> PAGEREF _Toc363663787 \h </w:instrText>
            </w:r>
            <w:r w:rsidR="0022234D">
              <w:rPr>
                <w:noProof/>
                <w:webHidden/>
              </w:rPr>
            </w:r>
            <w:r w:rsidR="0022234D">
              <w:rPr>
                <w:noProof/>
                <w:webHidden/>
              </w:rPr>
              <w:fldChar w:fldCharType="separate"/>
            </w:r>
            <w:r w:rsidR="0022234D">
              <w:rPr>
                <w:noProof/>
                <w:webHidden/>
              </w:rPr>
              <w:t>9</w:t>
            </w:r>
            <w:r w:rsidR="0022234D">
              <w:rPr>
                <w:noProof/>
                <w:webHidden/>
              </w:rPr>
              <w:fldChar w:fldCharType="end"/>
            </w:r>
          </w:hyperlink>
        </w:p>
        <w:p w:rsidR="0022234D" w:rsidRDefault="00935C1E">
          <w:pPr>
            <w:pStyle w:val="30"/>
            <w:tabs>
              <w:tab w:val="right" w:leader="dot" w:pos="8296"/>
            </w:tabs>
            <w:rPr>
              <w:noProof/>
              <w:szCs w:val="22"/>
            </w:rPr>
          </w:pPr>
          <w:hyperlink w:anchor="_Toc363663788" w:history="1">
            <w:r w:rsidR="0022234D" w:rsidRPr="003026ED">
              <w:rPr>
                <w:rStyle w:val="a7"/>
                <w:noProof/>
              </w:rPr>
              <w:t>2.4.4</w:t>
            </w:r>
            <w:r w:rsidR="0022234D" w:rsidRPr="003026ED">
              <w:rPr>
                <w:rStyle w:val="a7"/>
                <w:rFonts w:hint="eastAsia"/>
                <w:noProof/>
              </w:rPr>
              <w:t xml:space="preserve"> </w:t>
            </w:r>
            <w:r w:rsidR="0022234D" w:rsidRPr="003026ED">
              <w:rPr>
                <w:rStyle w:val="a7"/>
                <w:rFonts w:hint="eastAsia"/>
                <w:noProof/>
              </w:rPr>
              <w:t>查询作业运行状态</w:t>
            </w:r>
            <w:r w:rsidR="0022234D">
              <w:rPr>
                <w:noProof/>
                <w:webHidden/>
              </w:rPr>
              <w:tab/>
            </w:r>
            <w:r w:rsidR="0022234D">
              <w:rPr>
                <w:noProof/>
                <w:webHidden/>
              </w:rPr>
              <w:fldChar w:fldCharType="begin"/>
            </w:r>
            <w:r w:rsidR="0022234D">
              <w:rPr>
                <w:noProof/>
                <w:webHidden/>
              </w:rPr>
              <w:instrText xml:space="preserve"> PAGEREF _Toc363663788 \h </w:instrText>
            </w:r>
            <w:r w:rsidR="0022234D">
              <w:rPr>
                <w:noProof/>
                <w:webHidden/>
              </w:rPr>
            </w:r>
            <w:r w:rsidR="0022234D">
              <w:rPr>
                <w:noProof/>
                <w:webHidden/>
              </w:rPr>
              <w:fldChar w:fldCharType="separate"/>
            </w:r>
            <w:r w:rsidR="0022234D">
              <w:rPr>
                <w:noProof/>
                <w:webHidden/>
              </w:rPr>
              <w:t>10</w:t>
            </w:r>
            <w:r w:rsidR="0022234D">
              <w:rPr>
                <w:noProof/>
                <w:webHidden/>
              </w:rPr>
              <w:fldChar w:fldCharType="end"/>
            </w:r>
          </w:hyperlink>
        </w:p>
        <w:p w:rsidR="0022234D" w:rsidRDefault="00935C1E">
          <w:pPr>
            <w:pStyle w:val="30"/>
            <w:tabs>
              <w:tab w:val="right" w:leader="dot" w:pos="8296"/>
            </w:tabs>
            <w:rPr>
              <w:noProof/>
              <w:szCs w:val="22"/>
            </w:rPr>
          </w:pPr>
          <w:hyperlink w:anchor="_Toc363663789" w:history="1">
            <w:r w:rsidR="0022234D" w:rsidRPr="003026ED">
              <w:rPr>
                <w:rStyle w:val="a7"/>
                <w:noProof/>
              </w:rPr>
              <w:t>2.4.5</w:t>
            </w:r>
            <w:r w:rsidR="0022234D" w:rsidRPr="003026ED">
              <w:rPr>
                <w:rStyle w:val="a7"/>
                <w:rFonts w:hint="eastAsia"/>
                <w:noProof/>
              </w:rPr>
              <w:t xml:space="preserve"> </w:t>
            </w:r>
            <w:r w:rsidR="0022234D" w:rsidRPr="003026ED">
              <w:rPr>
                <w:rStyle w:val="a7"/>
                <w:rFonts w:hint="eastAsia"/>
                <w:noProof/>
              </w:rPr>
              <w:t>删除作业</w:t>
            </w:r>
            <w:r w:rsidR="0022234D">
              <w:rPr>
                <w:noProof/>
                <w:webHidden/>
              </w:rPr>
              <w:tab/>
            </w:r>
            <w:r w:rsidR="0022234D">
              <w:rPr>
                <w:noProof/>
                <w:webHidden/>
              </w:rPr>
              <w:fldChar w:fldCharType="begin"/>
            </w:r>
            <w:r w:rsidR="0022234D">
              <w:rPr>
                <w:noProof/>
                <w:webHidden/>
              </w:rPr>
              <w:instrText xml:space="preserve"> PAGEREF _Toc363663789 \h </w:instrText>
            </w:r>
            <w:r w:rsidR="0022234D">
              <w:rPr>
                <w:noProof/>
                <w:webHidden/>
              </w:rPr>
            </w:r>
            <w:r w:rsidR="0022234D">
              <w:rPr>
                <w:noProof/>
                <w:webHidden/>
              </w:rPr>
              <w:fldChar w:fldCharType="separate"/>
            </w:r>
            <w:r w:rsidR="0022234D">
              <w:rPr>
                <w:noProof/>
                <w:webHidden/>
              </w:rPr>
              <w:t>11</w:t>
            </w:r>
            <w:r w:rsidR="0022234D">
              <w:rPr>
                <w:noProof/>
                <w:webHidden/>
              </w:rPr>
              <w:fldChar w:fldCharType="end"/>
            </w:r>
          </w:hyperlink>
        </w:p>
        <w:p w:rsidR="0022234D" w:rsidRDefault="00935C1E">
          <w:pPr>
            <w:pStyle w:val="30"/>
            <w:tabs>
              <w:tab w:val="right" w:leader="dot" w:pos="8296"/>
            </w:tabs>
            <w:rPr>
              <w:noProof/>
              <w:szCs w:val="22"/>
            </w:rPr>
          </w:pPr>
          <w:hyperlink w:anchor="_Toc363663790" w:history="1">
            <w:r w:rsidR="0022234D" w:rsidRPr="003026ED">
              <w:rPr>
                <w:rStyle w:val="a7"/>
                <w:noProof/>
              </w:rPr>
              <w:t>2.4.6</w:t>
            </w:r>
            <w:r w:rsidR="0022234D" w:rsidRPr="003026ED">
              <w:rPr>
                <w:rStyle w:val="a7"/>
                <w:rFonts w:hint="eastAsia"/>
                <w:noProof/>
              </w:rPr>
              <w:t xml:space="preserve"> </w:t>
            </w:r>
            <w:r w:rsidR="0022234D" w:rsidRPr="003026ED">
              <w:rPr>
                <w:rStyle w:val="a7"/>
                <w:rFonts w:hint="eastAsia"/>
                <w:noProof/>
              </w:rPr>
              <w:t>作业调度系统使用举例</w:t>
            </w:r>
            <w:r w:rsidR="0022234D">
              <w:rPr>
                <w:noProof/>
                <w:webHidden/>
              </w:rPr>
              <w:tab/>
            </w:r>
            <w:r w:rsidR="0022234D">
              <w:rPr>
                <w:noProof/>
                <w:webHidden/>
              </w:rPr>
              <w:fldChar w:fldCharType="begin"/>
            </w:r>
            <w:r w:rsidR="0022234D">
              <w:rPr>
                <w:noProof/>
                <w:webHidden/>
              </w:rPr>
              <w:instrText xml:space="preserve"> PAGEREF _Toc363663790 \h </w:instrText>
            </w:r>
            <w:r w:rsidR="0022234D">
              <w:rPr>
                <w:noProof/>
                <w:webHidden/>
              </w:rPr>
            </w:r>
            <w:r w:rsidR="0022234D">
              <w:rPr>
                <w:noProof/>
                <w:webHidden/>
              </w:rPr>
              <w:fldChar w:fldCharType="separate"/>
            </w:r>
            <w:r w:rsidR="0022234D">
              <w:rPr>
                <w:noProof/>
                <w:webHidden/>
              </w:rPr>
              <w:t>11</w:t>
            </w:r>
            <w:r w:rsidR="0022234D">
              <w:rPr>
                <w:noProof/>
                <w:webHidden/>
              </w:rPr>
              <w:fldChar w:fldCharType="end"/>
            </w:r>
          </w:hyperlink>
        </w:p>
        <w:p w:rsidR="0022234D" w:rsidRDefault="00935C1E">
          <w:pPr>
            <w:pStyle w:val="20"/>
            <w:tabs>
              <w:tab w:val="right" w:leader="dot" w:pos="8296"/>
            </w:tabs>
            <w:rPr>
              <w:noProof/>
              <w:szCs w:val="22"/>
            </w:rPr>
          </w:pPr>
          <w:hyperlink w:anchor="_Toc363663791" w:history="1">
            <w:r w:rsidR="0022234D" w:rsidRPr="003026ED">
              <w:rPr>
                <w:rStyle w:val="a7"/>
                <w:noProof/>
              </w:rPr>
              <w:t>2.5 web</w:t>
            </w:r>
            <w:r w:rsidR="0022234D" w:rsidRPr="003026ED">
              <w:rPr>
                <w:rStyle w:val="a7"/>
                <w:rFonts w:hint="eastAsia"/>
                <w:noProof/>
              </w:rPr>
              <w:t>版使用作业调度</w:t>
            </w:r>
            <w:r w:rsidR="0022234D">
              <w:rPr>
                <w:noProof/>
                <w:webHidden/>
              </w:rPr>
              <w:tab/>
            </w:r>
            <w:r w:rsidR="0022234D">
              <w:rPr>
                <w:noProof/>
                <w:webHidden/>
              </w:rPr>
              <w:fldChar w:fldCharType="begin"/>
            </w:r>
            <w:r w:rsidR="0022234D">
              <w:rPr>
                <w:noProof/>
                <w:webHidden/>
              </w:rPr>
              <w:instrText xml:space="preserve"> PAGEREF _Toc363663791 \h </w:instrText>
            </w:r>
            <w:r w:rsidR="0022234D">
              <w:rPr>
                <w:noProof/>
                <w:webHidden/>
              </w:rPr>
            </w:r>
            <w:r w:rsidR="0022234D">
              <w:rPr>
                <w:noProof/>
                <w:webHidden/>
              </w:rPr>
              <w:fldChar w:fldCharType="separate"/>
            </w:r>
            <w:r w:rsidR="0022234D">
              <w:rPr>
                <w:noProof/>
                <w:webHidden/>
              </w:rPr>
              <w:t>14</w:t>
            </w:r>
            <w:r w:rsidR="0022234D">
              <w:rPr>
                <w:noProof/>
                <w:webHidden/>
              </w:rPr>
              <w:fldChar w:fldCharType="end"/>
            </w:r>
          </w:hyperlink>
        </w:p>
        <w:p w:rsidR="0022234D" w:rsidRDefault="00935C1E">
          <w:pPr>
            <w:pStyle w:val="30"/>
            <w:tabs>
              <w:tab w:val="right" w:leader="dot" w:pos="8296"/>
            </w:tabs>
            <w:rPr>
              <w:noProof/>
              <w:szCs w:val="22"/>
            </w:rPr>
          </w:pPr>
          <w:hyperlink w:anchor="_Toc363663792" w:history="1">
            <w:r w:rsidR="0022234D" w:rsidRPr="003026ED">
              <w:rPr>
                <w:rStyle w:val="a7"/>
                <w:noProof/>
              </w:rPr>
              <w:t>2.5.1</w:t>
            </w:r>
            <w:r w:rsidR="0022234D" w:rsidRPr="003026ED">
              <w:rPr>
                <w:rStyle w:val="a7"/>
                <w:rFonts w:hint="eastAsia"/>
                <w:noProof/>
              </w:rPr>
              <w:t xml:space="preserve"> </w:t>
            </w:r>
            <w:r w:rsidR="0022234D" w:rsidRPr="003026ED">
              <w:rPr>
                <w:rStyle w:val="a7"/>
                <w:rFonts w:hint="eastAsia"/>
                <w:noProof/>
              </w:rPr>
              <w:t>登陆</w:t>
            </w:r>
            <w:r w:rsidR="0022234D" w:rsidRPr="003026ED">
              <w:rPr>
                <w:rStyle w:val="a7"/>
                <w:noProof/>
              </w:rPr>
              <w:t>gridview</w:t>
            </w:r>
            <w:r w:rsidR="0022234D">
              <w:rPr>
                <w:noProof/>
                <w:webHidden/>
              </w:rPr>
              <w:tab/>
            </w:r>
            <w:r w:rsidR="0022234D">
              <w:rPr>
                <w:noProof/>
                <w:webHidden/>
              </w:rPr>
              <w:fldChar w:fldCharType="begin"/>
            </w:r>
            <w:r w:rsidR="0022234D">
              <w:rPr>
                <w:noProof/>
                <w:webHidden/>
              </w:rPr>
              <w:instrText xml:space="preserve"> PAGEREF _Toc363663792 \h </w:instrText>
            </w:r>
            <w:r w:rsidR="0022234D">
              <w:rPr>
                <w:noProof/>
                <w:webHidden/>
              </w:rPr>
            </w:r>
            <w:r w:rsidR="0022234D">
              <w:rPr>
                <w:noProof/>
                <w:webHidden/>
              </w:rPr>
              <w:fldChar w:fldCharType="separate"/>
            </w:r>
            <w:r w:rsidR="0022234D">
              <w:rPr>
                <w:noProof/>
                <w:webHidden/>
              </w:rPr>
              <w:t>14</w:t>
            </w:r>
            <w:r w:rsidR="0022234D">
              <w:rPr>
                <w:noProof/>
                <w:webHidden/>
              </w:rPr>
              <w:fldChar w:fldCharType="end"/>
            </w:r>
          </w:hyperlink>
        </w:p>
        <w:p w:rsidR="0022234D" w:rsidRDefault="00935C1E">
          <w:pPr>
            <w:pStyle w:val="30"/>
            <w:tabs>
              <w:tab w:val="right" w:leader="dot" w:pos="8296"/>
            </w:tabs>
            <w:rPr>
              <w:noProof/>
              <w:szCs w:val="22"/>
            </w:rPr>
          </w:pPr>
          <w:hyperlink w:anchor="_Toc363663793" w:history="1">
            <w:r w:rsidR="0022234D" w:rsidRPr="003026ED">
              <w:rPr>
                <w:rStyle w:val="a7"/>
                <w:noProof/>
              </w:rPr>
              <w:t>2.5.2</w:t>
            </w:r>
            <w:r w:rsidR="0022234D" w:rsidRPr="003026ED">
              <w:rPr>
                <w:rStyle w:val="a7"/>
                <w:rFonts w:hint="eastAsia"/>
                <w:noProof/>
              </w:rPr>
              <w:t xml:space="preserve"> </w:t>
            </w:r>
            <w:r w:rsidR="0022234D" w:rsidRPr="003026ED">
              <w:rPr>
                <w:rStyle w:val="a7"/>
                <w:rFonts w:hint="eastAsia"/>
                <w:noProof/>
              </w:rPr>
              <w:t>作业</w:t>
            </w:r>
            <w:r w:rsidR="0022234D" w:rsidRPr="003026ED">
              <w:rPr>
                <w:rStyle w:val="a7"/>
                <w:noProof/>
              </w:rPr>
              <w:t>portal</w:t>
            </w:r>
            <w:r w:rsidR="0022234D" w:rsidRPr="003026ED">
              <w:rPr>
                <w:rStyle w:val="a7"/>
                <w:rFonts w:hint="eastAsia"/>
                <w:noProof/>
              </w:rPr>
              <w:t>提交</w:t>
            </w:r>
            <w:r w:rsidR="0022234D">
              <w:rPr>
                <w:noProof/>
                <w:webHidden/>
              </w:rPr>
              <w:tab/>
            </w:r>
            <w:r w:rsidR="0022234D">
              <w:rPr>
                <w:noProof/>
                <w:webHidden/>
              </w:rPr>
              <w:fldChar w:fldCharType="begin"/>
            </w:r>
            <w:r w:rsidR="0022234D">
              <w:rPr>
                <w:noProof/>
                <w:webHidden/>
              </w:rPr>
              <w:instrText xml:space="preserve"> PAGEREF _Toc363663793 \h </w:instrText>
            </w:r>
            <w:r w:rsidR="0022234D">
              <w:rPr>
                <w:noProof/>
                <w:webHidden/>
              </w:rPr>
            </w:r>
            <w:r w:rsidR="0022234D">
              <w:rPr>
                <w:noProof/>
                <w:webHidden/>
              </w:rPr>
              <w:fldChar w:fldCharType="separate"/>
            </w:r>
            <w:r w:rsidR="0022234D">
              <w:rPr>
                <w:noProof/>
                <w:webHidden/>
              </w:rPr>
              <w:t>14</w:t>
            </w:r>
            <w:r w:rsidR="0022234D">
              <w:rPr>
                <w:noProof/>
                <w:webHidden/>
              </w:rPr>
              <w:fldChar w:fldCharType="end"/>
            </w:r>
          </w:hyperlink>
        </w:p>
        <w:p w:rsidR="0022234D" w:rsidRDefault="00935C1E">
          <w:pPr>
            <w:pStyle w:val="30"/>
            <w:tabs>
              <w:tab w:val="right" w:leader="dot" w:pos="8296"/>
            </w:tabs>
            <w:rPr>
              <w:noProof/>
              <w:szCs w:val="22"/>
            </w:rPr>
          </w:pPr>
          <w:hyperlink w:anchor="_Toc363663794" w:history="1">
            <w:r w:rsidR="0022234D" w:rsidRPr="003026ED">
              <w:rPr>
                <w:rStyle w:val="a7"/>
                <w:noProof/>
              </w:rPr>
              <w:t>2.5.3</w:t>
            </w:r>
            <w:r w:rsidR="0022234D" w:rsidRPr="003026ED">
              <w:rPr>
                <w:rStyle w:val="a7"/>
                <w:rFonts w:hint="eastAsia"/>
                <w:noProof/>
              </w:rPr>
              <w:t xml:space="preserve"> </w:t>
            </w:r>
            <w:r w:rsidR="0022234D" w:rsidRPr="003026ED">
              <w:rPr>
                <w:rStyle w:val="a7"/>
                <w:rFonts w:hint="eastAsia"/>
                <w:noProof/>
              </w:rPr>
              <w:t>作业管理</w:t>
            </w:r>
            <w:r w:rsidR="0022234D">
              <w:rPr>
                <w:noProof/>
                <w:webHidden/>
              </w:rPr>
              <w:tab/>
            </w:r>
            <w:r w:rsidR="0022234D">
              <w:rPr>
                <w:noProof/>
                <w:webHidden/>
              </w:rPr>
              <w:fldChar w:fldCharType="begin"/>
            </w:r>
            <w:r w:rsidR="0022234D">
              <w:rPr>
                <w:noProof/>
                <w:webHidden/>
              </w:rPr>
              <w:instrText xml:space="preserve"> PAGEREF _Toc363663794 \h </w:instrText>
            </w:r>
            <w:r w:rsidR="0022234D">
              <w:rPr>
                <w:noProof/>
                <w:webHidden/>
              </w:rPr>
            </w:r>
            <w:r w:rsidR="0022234D">
              <w:rPr>
                <w:noProof/>
                <w:webHidden/>
              </w:rPr>
              <w:fldChar w:fldCharType="separate"/>
            </w:r>
            <w:r w:rsidR="0022234D">
              <w:rPr>
                <w:noProof/>
                <w:webHidden/>
              </w:rPr>
              <w:t>22</w:t>
            </w:r>
            <w:r w:rsidR="0022234D">
              <w:rPr>
                <w:noProof/>
                <w:webHidden/>
              </w:rPr>
              <w:fldChar w:fldCharType="end"/>
            </w:r>
          </w:hyperlink>
        </w:p>
        <w:p w:rsidR="0022234D" w:rsidRDefault="00935C1E">
          <w:pPr>
            <w:pStyle w:val="30"/>
            <w:tabs>
              <w:tab w:val="right" w:leader="dot" w:pos="8296"/>
            </w:tabs>
            <w:rPr>
              <w:noProof/>
              <w:szCs w:val="22"/>
            </w:rPr>
          </w:pPr>
          <w:hyperlink w:anchor="_Toc363663795" w:history="1">
            <w:r w:rsidR="0022234D" w:rsidRPr="003026ED">
              <w:rPr>
                <w:rStyle w:val="a7"/>
                <w:noProof/>
              </w:rPr>
              <w:t>2.5.4</w:t>
            </w:r>
            <w:r w:rsidR="0022234D" w:rsidRPr="003026ED">
              <w:rPr>
                <w:rStyle w:val="a7"/>
                <w:rFonts w:hint="eastAsia"/>
                <w:noProof/>
              </w:rPr>
              <w:t xml:space="preserve"> </w:t>
            </w:r>
            <w:r w:rsidR="0022234D" w:rsidRPr="003026ED">
              <w:rPr>
                <w:rStyle w:val="a7"/>
                <w:rFonts w:hint="eastAsia"/>
                <w:noProof/>
              </w:rPr>
              <w:t>统计视图</w:t>
            </w:r>
            <w:r w:rsidR="0022234D">
              <w:rPr>
                <w:noProof/>
                <w:webHidden/>
              </w:rPr>
              <w:tab/>
            </w:r>
            <w:r w:rsidR="0022234D">
              <w:rPr>
                <w:noProof/>
                <w:webHidden/>
              </w:rPr>
              <w:fldChar w:fldCharType="begin"/>
            </w:r>
            <w:r w:rsidR="0022234D">
              <w:rPr>
                <w:noProof/>
                <w:webHidden/>
              </w:rPr>
              <w:instrText xml:space="preserve"> PAGEREF _Toc363663795 \h </w:instrText>
            </w:r>
            <w:r w:rsidR="0022234D">
              <w:rPr>
                <w:noProof/>
                <w:webHidden/>
              </w:rPr>
            </w:r>
            <w:r w:rsidR="0022234D">
              <w:rPr>
                <w:noProof/>
                <w:webHidden/>
              </w:rPr>
              <w:fldChar w:fldCharType="separate"/>
            </w:r>
            <w:r w:rsidR="0022234D">
              <w:rPr>
                <w:noProof/>
                <w:webHidden/>
              </w:rPr>
              <w:t>27</w:t>
            </w:r>
            <w:r w:rsidR="0022234D">
              <w:rPr>
                <w:noProof/>
                <w:webHidden/>
              </w:rPr>
              <w:fldChar w:fldCharType="end"/>
            </w:r>
          </w:hyperlink>
        </w:p>
        <w:p w:rsidR="0022234D" w:rsidRDefault="00935C1E">
          <w:pPr>
            <w:pStyle w:val="30"/>
            <w:tabs>
              <w:tab w:val="right" w:leader="dot" w:pos="8296"/>
            </w:tabs>
            <w:rPr>
              <w:noProof/>
              <w:szCs w:val="22"/>
            </w:rPr>
          </w:pPr>
          <w:hyperlink w:anchor="_Toc363663796" w:history="1">
            <w:r w:rsidR="0022234D" w:rsidRPr="003026ED">
              <w:rPr>
                <w:rStyle w:val="a7"/>
                <w:noProof/>
              </w:rPr>
              <w:t>2.5.5 VNC</w:t>
            </w:r>
            <w:r w:rsidR="0022234D" w:rsidRPr="003026ED">
              <w:rPr>
                <w:rStyle w:val="a7"/>
                <w:rFonts w:hint="eastAsia"/>
                <w:noProof/>
              </w:rPr>
              <w:t>管理</w:t>
            </w:r>
            <w:r w:rsidR="0022234D">
              <w:rPr>
                <w:noProof/>
                <w:webHidden/>
              </w:rPr>
              <w:tab/>
            </w:r>
            <w:r w:rsidR="0022234D">
              <w:rPr>
                <w:noProof/>
                <w:webHidden/>
              </w:rPr>
              <w:fldChar w:fldCharType="begin"/>
            </w:r>
            <w:r w:rsidR="0022234D">
              <w:rPr>
                <w:noProof/>
                <w:webHidden/>
              </w:rPr>
              <w:instrText xml:space="preserve"> PAGEREF _Toc363663796 \h </w:instrText>
            </w:r>
            <w:r w:rsidR="0022234D">
              <w:rPr>
                <w:noProof/>
                <w:webHidden/>
              </w:rPr>
            </w:r>
            <w:r w:rsidR="0022234D">
              <w:rPr>
                <w:noProof/>
                <w:webHidden/>
              </w:rPr>
              <w:fldChar w:fldCharType="separate"/>
            </w:r>
            <w:r w:rsidR="0022234D">
              <w:rPr>
                <w:noProof/>
                <w:webHidden/>
              </w:rPr>
              <w:t>31</w:t>
            </w:r>
            <w:r w:rsidR="0022234D">
              <w:rPr>
                <w:noProof/>
                <w:webHidden/>
              </w:rPr>
              <w:fldChar w:fldCharType="end"/>
            </w:r>
          </w:hyperlink>
        </w:p>
        <w:p w:rsidR="0022234D" w:rsidRDefault="00935C1E">
          <w:pPr>
            <w:pStyle w:val="30"/>
            <w:tabs>
              <w:tab w:val="right" w:leader="dot" w:pos="8296"/>
            </w:tabs>
            <w:rPr>
              <w:noProof/>
              <w:szCs w:val="22"/>
            </w:rPr>
          </w:pPr>
          <w:hyperlink w:anchor="_Toc363663797" w:history="1">
            <w:r w:rsidR="0022234D" w:rsidRPr="003026ED">
              <w:rPr>
                <w:rStyle w:val="a7"/>
                <w:noProof/>
              </w:rPr>
              <w:t>2.5.6 VNC</w:t>
            </w:r>
            <w:r w:rsidR="0022234D" w:rsidRPr="003026ED">
              <w:rPr>
                <w:rStyle w:val="a7"/>
                <w:rFonts w:hint="eastAsia"/>
                <w:noProof/>
              </w:rPr>
              <w:t>登录</w:t>
            </w:r>
            <w:r w:rsidR="0022234D">
              <w:rPr>
                <w:noProof/>
                <w:webHidden/>
              </w:rPr>
              <w:tab/>
            </w:r>
            <w:r w:rsidR="0022234D">
              <w:rPr>
                <w:noProof/>
                <w:webHidden/>
              </w:rPr>
              <w:fldChar w:fldCharType="begin"/>
            </w:r>
            <w:r w:rsidR="0022234D">
              <w:rPr>
                <w:noProof/>
                <w:webHidden/>
              </w:rPr>
              <w:instrText xml:space="preserve"> PAGEREF _Toc363663797 \h </w:instrText>
            </w:r>
            <w:r w:rsidR="0022234D">
              <w:rPr>
                <w:noProof/>
                <w:webHidden/>
              </w:rPr>
            </w:r>
            <w:r w:rsidR="0022234D">
              <w:rPr>
                <w:noProof/>
                <w:webHidden/>
              </w:rPr>
              <w:fldChar w:fldCharType="separate"/>
            </w:r>
            <w:r w:rsidR="0022234D">
              <w:rPr>
                <w:noProof/>
                <w:webHidden/>
              </w:rPr>
              <w:t>33</w:t>
            </w:r>
            <w:r w:rsidR="0022234D">
              <w:rPr>
                <w:noProof/>
                <w:webHidden/>
              </w:rPr>
              <w:fldChar w:fldCharType="end"/>
            </w:r>
          </w:hyperlink>
        </w:p>
        <w:p w:rsidR="0022234D" w:rsidRDefault="00935C1E">
          <w:pPr>
            <w:pStyle w:val="11"/>
            <w:tabs>
              <w:tab w:val="right" w:leader="dot" w:pos="8296"/>
            </w:tabs>
            <w:rPr>
              <w:noProof/>
              <w:szCs w:val="22"/>
            </w:rPr>
          </w:pPr>
          <w:hyperlink w:anchor="_Toc363663798" w:history="1">
            <w:r w:rsidR="0022234D" w:rsidRPr="003026ED">
              <w:rPr>
                <w:rStyle w:val="a7"/>
                <w:noProof/>
              </w:rPr>
              <w:t>3</w:t>
            </w:r>
            <w:r w:rsidR="0022234D" w:rsidRPr="003026ED">
              <w:rPr>
                <w:rStyle w:val="a7"/>
                <w:rFonts w:hint="eastAsia"/>
                <w:noProof/>
              </w:rPr>
              <w:t xml:space="preserve"> </w:t>
            </w:r>
            <w:r w:rsidR="0022234D" w:rsidRPr="003026ED">
              <w:rPr>
                <w:rStyle w:val="a7"/>
                <w:rFonts w:hint="eastAsia"/>
                <w:noProof/>
              </w:rPr>
              <w:t>附录一</w:t>
            </w:r>
            <w:r w:rsidR="0022234D" w:rsidRPr="003026ED">
              <w:rPr>
                <w:rStyle w:val="a7"/>
                <w:noProof/>
              </w:rPr>
              <w:t>——Linux</w:t>
            </w:r>
            <w:r w:rsidR="0022234D" w:rsidRPr="003026ED">
              <w:rPr>
                <w:rStyle w:val="a7"/>
                <w:rFonts w:hint="eastAsia"/>
                <w:noProof/>
              </w:rPr>
              <w:t>常用命令</w:t>
            </w:r>
            <w:r w:rsidR="0022234D">
              <w:rPr>
                <w:noProof/>
                <w:webHidden/>
              </w:rPr>
              <w:tab/>
            </w:r>
            <w:r w:rsidR="0022234D">
              <w:rPr>
                <w:noProof/>
                <w:webHidden/>
              </w:rPr>
              <w:fldChar w:fldCharType="begin"/>
            </w:r>
            <w:r w:rsidR="0022234D">
              <w:rPr>
                <w:noProof/>
                <w:webHidden/>
              </w:rPr>
              <w:instrText xml:space="preserve"> PAGEREF _Toc363663798 \h </w:instrText>
            </w:r>
            <w:r w:rsidR="0022234D">
              <w:rPr>
                <w:noProof/>
                <w:webHidden/>
              </w:rPr>
            </w:r>
            <w:r w:rsidR="0022234D">
              <w:rPr>
                <w:noProof/>
                <w:webHidden/>
              </w:rPr>
              <w:fldChar w:fldCharType="separate"/>
            </w:r>
            <w:r w:rsidR="0022234D">
              <w:rPr>
                <w:noProof/>
                <w:webHidden/>
              </w:rPr>
              <w:t>35</w:t>
            </w:r>
            <w:r w:rsidR="0022234D">
              <w:rPr>
                <w:noProof/>
                <w:webHidden/>
              </w:rPr>
              <w:fldChar w:fldCharType="end"/>
            </w:r>
          </w:hyperlink>
        </w:p>
        <w:p w:rsidR="0022234D" w:rsidRDefault="00935C1E">
          <w:pPr>
            <w:pStyle w:val="20"/>
            <w:tabs>
              <w:tab w:val="right" w:leader="dot" w:pos="8296"/>
            </w:tabs>
            <w:rPr>
              <w:noProof/>
              <w:szCs w:val="22"/>
            </w:rPr>
          </w:pPr>
          <w:hyperlink w:anchor="_Toc363663799" w:history="1">
            <w:r w:rsidR="0022234D" w:rsidRPr="003026ED">
              <w:rPr>
                <w:rStyle w:val="a7"/>
                <w:noProof/>
              </w:rPr>
              <w:t>1.1</w:t>
            </w:r>
            <w:r w:rsidR="0022234D" w:rsidRPr="003026ED">
              <w:rPr>
                <w:rStyle w:val="a7"/>
                <w:rFonts w:hint="eastAsia"/>
                <w:noProof/>
              </w:rPr>
              <w:t xml:space="preserve"> </w:t>
            </w:r>
            <w:r w:rsidR="0022234D" w:rsidRPr="003026ED">
              <w:rPr>
                <w:rStyle w:val="a7"/>
                <w:rFonts w:hint="eastAsia"/>
                <w:noProof/>
              </w:rPr>
              <w:t>浏览目录命令</w:t>
            </w:r>
            <w:r w:rsidR="0022234D">
              <w:rPr>
                <w:noProof/>
                <w:webHidden/>
              </w:rPr>
              <w:tab/>
            </w:r>
            <w:r w:rsidR="0022234D">
              <w:rPr>
                <w:noProof/>
                <w:webHidden/>
              </w:rPr>
              <w:fldChar w:fldCharType="begin"/>
            </w:r>
            <w:r w:rsidR="0022234D">
              <w:rPr>
                <w:noProof/>
                <w:webHidden/>
              </w:rPr>
              <w:instrText xml:space="preserve"> PAGEREF _Toc363663799 \h </w:instrText>
            </w:r>
            <w:r w:rsidR="0022234D">
              <w:rPr>
                <w:noProof/>
                <w:webHidden/>
              </w:rPr>
            </w:r>
            <w:r w:rsidR="0022234D">
              <w:rPr>
                <w:noProof/>
                <w:webHidden/>
              </w:rPr>
              <w:fldChar w:fldCharType="separate"/>
            </w:r>
            <w:r w:rsidR="0022234D">
              <w:rPr>
                <w:noProof/>
                <w:webHidden/>
              </w:rPr>
              <w:t>35</w:t>
            </w:r>
            <w:r w:rsidR="0022234D">
              <w:rPr>
                <w:noProof/>
                <w:webHidden/>
              </w:rPr>
              <w:fldChar w:fldCharType="end"/>
            </w:r>
          </w:hyperlink>
        </w:p>
        <w:p w:rsidR="0022234D" w:rsidRDefault="00935C1E">
          <w:pPr>
            <w:pStyle w:val="20"/>
            <w:tabs>
              <w:tab w:val="right" w:leader="dot" w:pos="8296"/>
            </w:tabs>
            <w:rPr>
              <w:noProof/>
              <w:szCs w:val="22"/>
            </w:rPr>
          </w:pPr>
          <w:hyperlink w:anchor="_Toc363663800" w:history="1">
            <w:r w:rsidR="0022234D" w:rsidRPr="003026ED">
              <w:rPr>
                <w:rStyle w:val="a7"/>
                <w:noProof/>
              </w:rPr>
              <w:t>1.2</w:t>
            </w:r>
            <w:r w:rsidR="0022234D" w:rsidRPr="003026ED">
              <w:rPr>
                <w:rStyle w:val="a7"/>
                <w:rFonts w:hint="eastAsia"/>
                <w:noProof/>
              </w:rPr>
              <w:t xml:space="preserve"> </w:t>
            </w:r>
            <w:r w:rsidR="0022234D" w:rsidRPr="003026ED">
              <w:rPr>
                <w:rStyle w:val="a7"/>
                <w:rFonts w:hint="eastAsia"/>
                <w:noProof/>
              </w:rPr>
              <w:t>浏览文件命令</w:t>
            </w:r>
            <w:r w:rsidR="0022234D">
              <w:rPr>
                <w:noProof/>
                <w:webHidden/>
              </w:rPr>
              <w:tab/>
            </w:r>
            <w:r w:rsidR="0022234D">
              <w:rPr>
                <w:noProof/>
                <w:webHidden/>
              </w:rPr>
              <w:fldChar w:fldCharType="begin"/>
            </w:r>
            <w:r w:rsidR="0022234D">
              <w:rPr>
                <w:noProof/>
                <w:webHidden/>
              </w:rPr>
              <w:instrText xml:space="preserve"> PAGEREF _Toc363663800 \h </w:instrText>
            </w:r>
            <w:r w:rsidR="0022234D">
              <w:rPr>
                <w:noProof/>
                <w:webHidden/>
              </w:rPr>
            </w:r>
            <w:r w:rsidR="0022234D">
              <w:rPr>
                <w:noProof/>
                <w:webHidden/>
              </w:rPr>
              <w:fldChar w:fldCharType="separate"/>
            </w:r>
            <w:r w:rsidR="0022234D">
              <w:rPr>
                <w:noProof/>
                <w:webHidden/>
              </w:rPr>
              <w:t>35</w:t>
            </w:r>
            <w:r w:rsidR="0022234D">
              <w:rPr>
                <w:noProof/>
                <w:webHidden/>
              </w:rPr>
              <w:fldChar w:fldCharType="end"/>
            </w:r>
          </w:hyperlink>
        </w:p>
        <w:p w:rsidR="0022234D" w:rsidRDefault="00935C1E">
          <w:pPr>
            <w:pStyle w:val="20"/>
            <w:tabs>
              <w:tab w:val="right" w:leader="dot" w:pos="8296"/>
            </w:tabs>
            <w:rPr>
              <w:noProof/>
              <w:szCs w:val="22"/>
            </w:rPr>
          </w:pPr>
          <w:hyperlink w:anchor="_Toc363663801" w:history="1">
            <w:r w:rsidR="0022234D" w:rsidRPr="003026ED">
              <w:rPr>
                <w:rStyle w:val="a7"/>
                <w:noProof/>
              </w:rPr>
              <w:t>1.3</w:t>
            </w:r>
            <w:r w:rsidR="0022234D" w:rsidRPr="003026ED">
              <w:rPr>
                <w:rStyle w:val="a7"/>
                <w:rFonts w:hint="eastAsia"/>
                <w:noProof/>
              </w:rPr>
              <w:t xml:space="preserve"> </w:t>
            </w:r>
            <w:r w:rsidR="0022234D" w:rsidRPr="003026ED">
              <w:rPr>
                <w:rStyle w:val="a7"/>
                <w:rFonts w:hint="eastAsia"/>
                <w:noProof/>
              </w:rPr>
              <w:t>目录操作命令</w:t>
            </w:r>
            <w:r w:rsidR="0022234D">
              <w:rPr>
                <w:noProof/>
                <w:webHidden/>
              </w:rPr>
              <w:tab/>
            </w:r>
            <w:r w:rsidR="0022234D">
              <w:rPr>
                <w:noProof/>
                <w:webHidden/>
              </w:rPr>
              <w:fldChar w:fldCharType="begin"/>
            </w:r>
            <w:r w:rsidR="0022234D">
              <w:rPr>
                <w:noProof/>
                <w:webHidden/>
              </w:rPr>
              <w:instrText xml:space="preserve"> PAGEREF _Toc363663801 \h </w:instrText>
            </w:r>
            <w:r w:rsidR="0022234D">
              <w:rPr>
                <w:noProof/>
                <w:webHidden/>
              </w:rPr>
            </w:r>
            <w:r w:rsidR="0022234D">
              <w:rPr>
                <w:noProof/>
                <w:webHidden/>
              </w:rPr>
              <w:fldChar w:fldCharType="separate"/>
            </w:r>
            <w:r w:rsidR="0022234D">
              <w:rPr>
                <w:noProof/>
                <w:webHidden/>
              </w:rPr>
              <w:t>36</w:t>
            </w:r>
            <w:r w:rsidR="0022234D">
              <w:rPr>
                <w:noProof/>
                <w:webHidden/>
              </w:rPr>
              <w:fldChar w:fldCharType="end"/>
            </w:r>
          </w:hyperlink>
        </w:p>
        <w:p w:rsidR="0022234D" w:rsidRDefault="00935C1E">
          <w:pPr>
            <w:pStyle w:val="20"/>
            <w:tabs>
              <w:tab w:val="right" w:leader="dot" w:pos="8296"/>
            </w:tabs>
            <w:rPr>
              <w:noProof/>
              <w:szCs w:val="22"/>
            </w:rPr>
          </w:pPr>
          <w:hyperlink w:anchor="_Toc363663802" w:history="1">
            <w:r w:rsidR="0022234D" w:rsidRPr="003026ED">
              <w:rPr>
                <w:rStyle w:val="a7"/>
                <w:noProof/>
              </w:rPr>
              <w:t>1.4</w:t>
            </w:r>
            <w:r w:rsidR="0022234D" w:rsidRPr="003026ED">
              <w:rPr>
                <w:rStyle w:val="a7"/>
                <w:rFonts w:hint="eastAsia"/>
                <w:noProof/>
              </w:rPr>
              <w:t xml:space="preserve"> </w:t>
            </w:r>
            <w:r w:rsidR="0022234D" w:rsidRPr="003026ED">
              <w:rPr>
                <w:rStyle w:val="a7"/>
                <w:rFonts w:hint="eastAsia"/>
                <w:noProof/>
              </w:rPr>
              <w:t>文件操作命令</w:t>
            </w:r>
            <w:r w:rsidR="0022234D">
              <w:rPr>
                <w:noProof/>
                <w:webHidden/>
              </w:rPr>
              <w:tab/>
            </w:r>
            <w:r w:rsidR="0022234D">
              <w:rPr>
                <w:noProof/>
                <w:webHidden/>
              </w:rPr>
              <w:fldChar w:fldCharType="begin"/>
            </w:r>
            <w:r w:rsidR="0022234D">
              <w:rPr>
                <w:noProof/>
                <w:webHidden/>
              </w:rPr>
              <w:instrText xml:space="preserve"> PAGEREF _Toc363663802 \h </w:instrText>
            </w:r>
            <w:r w:rsidR="0022234D">
              <w:rPr>
                <w:noProof/>
                <w:webHidden/>
              </w:rPr>
            </w:r>
            <w:r w:rsidR="0022234D">
              <w:rPr>
                <w:noProof/>
                <w:webHidden/>
              </w:rPr>
              <w:fldChar w:fldCharType="separate"/>
            </w:r>
            <w:r w:rsidR="0022234D">
              <w:rPr>
                <w:noProof/>
                <w:webHidden/>
              </w:rPr>
              <w:t>37</w:t>
            </w:r>
            <w:r w:rsidR="0022234D">
              <w:rPr>
                <w:noProof/>
                <w:webHidden/>
              </w:rPr>
              <w:fldChar w:fldCharType="end"/>
            </w:r>
          </w:hyperlink>
        </w:p>
        <w:p w:rsidR="0022234D" w:rsidRDefault="00935C1E">
          <w:pPr>
            <w:pStyle w:val="20"/>
            <w:tabs>
              <w:tab w:val="right" w:leader="dot" w:pos="8296"/>
            </w:tabs>
            <w:rPr>
              <w:noProof/>
              <w:szCs w:val="22"/>
            </w:rPr>
          </w:pPr>
          <w:hyperlink w:anchor="_Toc363663803" w:history="1">
            <w:r w:rsidR="0022234D" w:rsidRPr="003026ED">
              <w:rPr>
                <w:rStyle w:val="a7"/>
                <w:noProof/>
              </w:rPr>
              <w:t>1.5</w:t>
            </w:r>
            <w:r w:rsidR="0022234D" w:rsidRPr="003026ED">
              <w:rPr>
                <w:rStyle w:val="a7"/>
                <w:rFonts w:hint="eastAsia"/>
                <w:noProof/>
              </w:rPr>
              <w:t xml:space="preserve"> </w:t>
            </w:r>
            <w:r w:rsidR="0022234D" w:rsidRPr="003026ED">
              <w:rPr>
                <w:rStyle w:val="a7"/>
                <w:rFonts w:hint="eastAsia"/>
                <w:noProof/>
              </w:rPr>
              <w:t>查找类命令</w:t>
            </w:r>
            <w:r w:rsidR="0022234D">
              <w:rPr>
                <w:noProof/>
                <w:webHidden/>
              </w:rPr>
              <w:tab/>
            </w:r>
            <w:r w:rsidR="0022234D">
              <w:rPr>
                <w:noProof/>
                <w:webHidden/>
              </w:rPr>
              <w:fldChar w:fldCharType="begin"/>
            </w:r>
            <w:r w:rsidR="0022234D">
              <w:rPr>
                <w:noProof/>
                <w:webHidden/>
              </w:rPr>
              <w:instrText xml:space="preserve"> PAGEREF _Toc363663803 \h </w:instrText>
            </w:r>
            <w:r w:rsidR="0022234D">
              <w:rPr>
                <w:noProof/>
                <w:webHidden/>
              </w:rPr>
            </w:r>
            <w:r w:rsidR="0022234D">
              <w:rPr>
                <w:noProof/>
                <w:webHidden/>
              </w:rPr>
              <w:fldChar w:fldCharType="separate"/>
            </w:r>
            <w:r w:rsidR="0022234D">
              <w:rPr>
                <w:noProof/>
                <w:webHidden/>
              </w:rPr>
              <w:t>38</w:t>
            </w:r>
            <w:r w:rsidR="0022234D">
              <w:rPr>
                <w:noProof/>
                <w:webHidden/>
              </w:rPr>
              <w:fldChar w:fldCharType="end"/>
            </w:r>
          </w:hyperlink>
        </w:p>
        <w:p w:rsidR="0022234D" w:rsidRDefault="00935C1E">
          <w:pPr>
            <w:pStyle w:val="20"/>
            <w:tabs>
              <w:tab w:val="right" w:leader="dot" w:pos="8296"/>
            </w:tabs>
            <w:rPr>
              <w:noProof/>
              <w:szCs w:val="22"/>
            </w:rPr>
          </w:pPr>
          <w:hyperlink w:anchor="_Toc363663804" w:history="1">
            <w:r w:rsidR="0022234D" w:rsidRPr="003026ED">
              <w:rPr>
                <w:rStyle w:val="a7"/>
                <w:noProof/>
              </w:rPr>
              <w:t>1.6</w:t>
            </w:r>
            <w:r w:rsidR="0022234D" w:rsidRPr="003026ED">
              <w:rPr>
                <w:rStyle w:val="a7"/>
                <w:rFonts w:hint="eastAsia"/>
                <w:noProof/>
              </w:rPr>
              <w:t xml:space="preserve"> </w:t>
            </w:r>
            <w:r w:rsidR="0022234D" w:rsidRPr="003026ED">
              <w:rPr>
                <w:rStyle w:val="a7"/>
                <w:rFonts w:hint="eastAsia"/>
                <w:noProof/>
              </w:rPr>
              <w:t>用法帮助命令</w:t>
            </w:r>
            <w:r w:rsidR="0022234D">
              <w:rPr>
                <w:noProof/>
                <w:webHidden/>
              </w:rPr>
              <w:tab/>
            </w:r>
            <w:r w:rsidR="0022234D">
              <w:rPr>
                <w:noProof/>
                <w:webHidden/>
              </w:rPr>
              <w:fldChar w:fldCharType="begin"/>
            </w:r>
            <w:r w:rsidR="0022234D">
              <w:rPr>
                <w:noProof/>
                <w:webHidden/>
              </w:rPr>
              <w:instrText xml:space="preserve"> PAGEREF _Toc363663804 \h </w:instrText>
            </w:r>
            <w:r w:rsidR="0022234D">
              <w:rPr>
                <w:noProof/>
                <w:webHidden/>
              </w:rPr>
            </w:r>
            <w:r w:rsidR="0022234D">
              <w:rPr>
                <w:noProof/>
                <w:webHidden/>
              </w:rPr>
              <w:fldChar w:fldCharType="separate"/>
            </w:r>
            <w:r w:rsidR="0022234D">
              <w:rPr>
                <w:noProof/>
                <w:webHidden/>
              </w:rPr>
              <w:t>39</w:t>
            </w:r>
            <w:r w:rsidR="0022234D">
              <w:rPr>
                <w:noProof/>
                <w:webHidden/>
              </w:rPr>
              <w:fldChar w:fldCharType="end"/>
            </w:r>
          </w:hyperlink>
        </w:p>
        <w:p w:rsidR="0022234D" w:rsidRDefault="00935C1E">
          <w:pPr>
            <w:pStyle w:val="20"/>
            <w:tabs>
              <w:tab w:val="right" w:leader="dot" w:pos="8296"/>
            </w:tabs>
            <w:rPr>
              <w:noProof/>
              <w:szCs w:val="22"/>
            </w:rPr>
          </w:pPr>
          <w:hyperlink w:anchor="_Toc363663805" w:history="1">
            <w:r w:rsidR="0022234D" w:rsidRPr="003026ED">
              <w:rPr>
                <w:rStyle w:val="a7"/>
                <w:noProof/>
              </w:rPr>
              <w:t>1.7</w:t>
            </w:r>
            <w:r w:rsidR="0022234D" w:rsidRPr="003026ED">
              <w:rPr>
                <w:rStyle w:val="a7"/>
                <w:rFonts w:hint="eastAsia"/>
                <w:noProof/>
              </w:rPr>
              <w:t xml:space="preserve"> </w:t>
            </w:r>
            <w:r w:rsidR="0022234D" w:rsidRPr="003026ED">
              <w:rPr>
                <w:rStyle w:val="a7"/>
                <w:rFonts w:hint="eastAsia"/>
                <w:noProof/>
              </w:rPr>
              <w:t>打包、解包，压缩、解压缩命令</w:t>
            </w:r>
            <w:r w:rsidR="0022234D">
              <w:rPr>
                <w:noProof/>
                <w:webHidden/>
              </w:rPr>
              <w:tab/>
            </w:r>
            <w:r w:rsidR="0022234D">
              <w:rPr>
                <w:noProof/>
                <w:webHidden/>
              </w:rPr>
              <w:fldChar w:fldCharType="begin"/>
            </w:r>
            <w:r w:rsidR="0022234D">
              <w:rPr>
                <w:noProof/>
                <w:webHidden/>
              </w:rPr>
              <w:instrText xml:space="preserve"> PAGEREF _Toc363663805 \h </w:instrText>
            </w:r>
            <w:r w:rsidR="0022234D">
              <w:rPr>
                <w:noProof/>
                <w:webHidden/>
              </w:rPr>
            </w:r>
            <w:r w:rsidR="0022234D">
              <w:rPr>
                <w:noProof/>
                <w:webHidden/>
              </w:rPr>
              <w:fldChar w:fldCharType="separate"/>
            </w:r>
            <w:r w:rsidR="0022234D">
              <w:rPr>
                <w:noProof/>
                <w:webHidden/>
              </w:rPr>
              <w:t>40</w:t>
            </w:r>
            <w:r w:rsidR="0022234D">
              <w:rPr>
                <w:noProof/>
                <w:webHidden/>
              </w:rPr>
              <w:fldChar w:fldCharType="end"/>
            </w:r>
          </w:hyperlink>
        </w:p>
        <w:p w:rsidR="0022234D" w:rsidRDefault="00935C1E">
          <w:pPr>
            <w:pStyle w:val="20"/>
            <w:tabs>
              <w:tab w:val="right" w:leader="dot" w:pos="8296"/>
            </w:tabs>
            <w:rPr>
              <w:noProof/>
              <w:szCs w:val="22"/>
            </w:rPr>
          </w:pPr>
          <w:hyperlink w:anchor="_Toc363663806" w:history="1">
            <w:r w:rsidR="0022234D" w:rsidRPr="003026ED">
              <w:rPr>
                <w:rStyle w:val="a7"/>
                <w:noProof/>
              </w:rPr>
              <w:t>1.8</w:t>
            </w:r>
            <w:r w:rsidR="0022234D" w:rsidRPr="003026ED">
              <w:rPr>
                <w:rStyle w:val="a7"/>
                <w:rFonts w:hint="eastAsia"/>
                <w:noProof/>
              </w:rPr>
              <w:t xml:space="preserve"> </w:t>
            </w:r>
            <w:r w:rsidR="0022234D" w:rsidRPr="003026ED">
              <w:rPr>
                <w:rStyle w:val="a7"/>
                <w:rFonts w:hint="eastAsia"/>
                <w:noProof/>
              </w:rPr>
              <w:t>时间相关命令</w:t>
            </w:r>
            <w:r w:rsidR="0022234D">
              <w:rPr>
                <w:noProof/>
                <w:webHidden/>
              </w:rPr>
              <w:tab/>
            </w:r>
            <w:r w:rsidR="0022234D">
              <w:rPr>
                <w:noProof/>
                <w:webHidden/>
              </w:rPr>
              <w:fldChar w:fldCharType="begin"/>
            </w:r>
            <w:r w:rsidR="0022234D">
              <w:rPr>
                <w:noProof/>
                <w:webHidden/>
              </w:rPr>
              <w:instrText xml:space="preserve"> PAGEREF _Toc363663806 \h </w:instrText>
            </w:r>
            <w:r w:rsidR="0022234D">
              <w:rPr>
                <w:noProof/>
                <w:webHidden/>
              </w:rPr>
            </w:r>
            <w:r w:rsidR="0022234D">
              <w:rPr>
                <w:noProof/>
                <w:webHidden/>
              </w:rPr>
              <w:fldChar w:fldCharType="separate"/>
            </w:r>
            <w:r w:rsidR="0022234D">
              <w:rPr>
                <w:noProof/>
                <w:webHidden/>
              </w:rPr>
              <w:t>41</w:t>
            </w:r>
            <w:r w:rsidR="0022234D">
              <w:rPr>
                <w:noProof/>
                <w:webHidden/>
              </w:rPr>
              <w:fldChar w:fldCharType="end"/>
            </w:r>
          </w:hyperlink>
        </w:p>
        <w:p w:rsidR="0022234D" w:rsidRDefault="00935C1E">
          <w:pPr>
            <w:pStyle w:val="20"/>
            <w:tabs>
              <w:tab w:val="right" w:leader="dot" w:pos="8296"/>
            </w:tabs>
            <w:rPr>
              <w:noProof/>
              <w:szCs w:val="22"/>
            </w:rPr>
          </w:pPr>
          <w:hyperlink w:anchor="_Toc363663807" w:history="1">
            <w:r w:rsidR="0022234D" w:rsidRPr="003026ED">
              <w:rPr>
                <w:rStyle w:val="a7"/>
                <w:noProof/>
              </w:rPr>
              <w:t>1.9</w:t>
            </w:r>
            <w:r w:rsidR="0022234D" w:rsidRPr="003026ED">
              <w:rPr>
                <w:rStyle w:val="a7"/>
                <w:rFonts w:hint="eastAsia"/>
                <w:noProof/>
              </w:rPr>
              <w:t xml:space="preserve"> </w:t>
            </w:r>
            <w:r w:rsidR="0022234D" w:rsidRPr="003026ED">
              <w:rPr>
                <w:rStyle w:val="a7"/>
                <w:rFonts w:hint="eastAsia"/>
                <w:noProof/>
              </w:rPr>
              <w:t>系统信息类命令</w:t>
            </w:r>
            <w:r w:rsidR="0022234D">
              <w:rPr>
                <w:noProof/>
                <w:webHidden/>
              </w:rPr>
              <w:tab/>
            </w:r>
            <w:r w:rsidR="0022234D">
              <w:rPr>
                <w:noProof/>
                <w:webHidden/>
              </w:rPr>
              <w:fldChar w:fldCharType="begin"/>
            </w:r>
            <w:r w:rsidR="0022234D">
              <w:rPr>
                <w:noProof/>
                <w:webHidden/>
              </w:rPr>
              <w:instrText xml:space="preserve"> PAGEREF _Toc363663807 \h </w:instrText>
            </w:r>
            <w:r w:rsidR="0022234D">
              <w:rPr>
                <w:noProof/>
                <w:webHidden/>
              </w:rPr>
            </w:r>
            <w:r w:rsidR="0022234D">
              <w:rPr>
                <w:noProof/>
                <w:webHidden/>
              </w:rPr>
              <w:fldChar w:fldCharType="separate"/>
            </w:r>
            <w:r w:rsidR="0022234D">
              <w:rPr>
                <w:noProof/>
                <w:webHidden/>
              </w:rPr>
              <w:t>42</w:t>
            </w:r>
            <w:r w:rsidR="0022234D">
              <w:rPr>
                <w:noProof/>
                <w:webHidden/>
              </w:rPr>
              <w:fldChar w:fldCharType="end"/>
            </w:r>
          </w:hyperlink>
        </w:p>
        <w:p w:rsidR="0022234D" w:rsidRDefault="00935C1E">
          <w:pPr>
            <w:pStyle w:val="20"/>
            <w:tabs>
              <w:tab w:val="right" w:leader="dot" w:pos="8296"/>
            </w:tabs>
            <w:rPr>
              <w:noProof/>
              <w:szCs w:val="22"/>
            </w:rPr>
          </w:pPr>
          <w:hyperlink w:anchor="_Toc363663808" w:history="1">
            <w:r w:rsidR="0022234D" w:rsidRPr="003026ED">
              <w:rPr>
                <w:rStyle w:val="a7"/>
                <w:noProof/>
              </w:rPr>
              <w:t>1.10</w:t>
            </w:r>
            <w:r w:rsidR="0022234D" w:rsidRPr="003026ED">
              <w:rPr>
                <w:rStyle w:val="a7"/>
                <w:rFonts w:hint="eastAsia"/>
                <w:noProof/>
              </w:rPr>
              <w:t xml:space="preserve"> </w:t>
            </w:r>
            <w:r w:rsidR="0022234D" w:rsidRPr="003026ED">
              <w:rPr>
                <w:rStyle w:val="a7"/>
                <w:rFonts w:hint="eastAsia"/>
                <w:noProof/>
              </w:rPr>
              <w:t>网络通讯类命令</w:t>
            </w:r>
            <w:r w:rsidR="0022234D">
              <w:rPr>
                <w:noProof/>
                <w:webHidden/>
              </w:rPr>
              <w:tab/>
            </w:r>
            <w:r w:rsidR="0022234D">
              <w:rPr>
                <w:noProof/>
                <w:webHidden/>
              </w:rPr>
              <w:fldChar w:fldCharType="begin"/>
            </w:r>
            <w:r w:rsidR="0022234D">
              <w:rPr>
                <w:noProof/>
                <w:webHidden/>
              </w:rPr>
              <w:instrText xml:space="preserve"> PAGEREF _Toc363663808 \h </w:instrText>
            </w:r>
            <w:r w:rsidR="0022234D">
              <w:rPr>
                <w:noProof/>
                <w:webHidden/>
              </w:rPr>
            </w:r>
            <w:r w:rsidR="0022234D">
              <w:rPr>
                <w:noProof/>
                <w:webHidden/>
              </w:rPr>
              <w:fldChar w:fldCharType="separate"/>
            </w:r>
            <w:r w:rsidR="0022234D">
              <w:rPr>
                <w:noProof/>
                <w:webHidden/>
              </w:rPr>
              <w:t>43</w:t>
            </w:r>
            <w:r w:rsidR="0022234D">
              <w:rPr>
                <w:noProof/>
                <w:webHidden/>
              </w:rPr>
              <w:fldChar w:fldCharType="end"/>
            </w:r>
          </w:hyperlink>
        </w:p>
        <w:p w:rsidR="0022234D" w:rsidRDefault="00935C1E">
          <w:pPr>
            <w:pStyle w:val="20"/>
            <w:tabs>
              <w:tab w:val="right" w:leader="dot" w:pos="8296"/>
            </w:tabs>
            <w:rPr>
              <w:noProof/>
              <w:szCs w:val="22"/>
            </w:rPr>
          </w:pPr>
          <w:hyperlink w:anchor="_Toc363663809" w:history="1">
            <w:r w:rsidR="0022234D" w:rsidRPr="003026ED">
              <w:rPr>
                <w:rStyle w:val="a7"/>
                <w:noProof/>
              </w:rPr>
              <w:t>1.11</w:t>
            </w:r>
            <w:r w:rsidR="0022234D" w:rsidRPr="003026ED">
              <w:rPr>
                <w:rStyle w:val="a7"/>
                <w:rFonts w:hint="eastAsia"/>
                <w:noProof/>
              </w:rPr>
              <w:t xml:space="preserve"> </w:t>
            </w:r>
            <w:r w:rsidR="0022234D" w:rsidRPr="003026ED">
              <w:rPr>
                <w:rStyle w:val="a7"/>
                <w:rFonts w:hint="eastAsia"/>
                <w:noProof/>
              </w:rPr>
              <w:t>软件包管理命令</w:t>
            </w:r>
            <w:r w:rsidR="0022234D">
              <w:rPr>
                <w:noProof/>
                <w:webHidden/>
              </w:rPr>
              <w:tab/>
            </w:r>
            <w:r w:rsidR="0022234D">
              <w:rPr>
                <w:noProof/>
                <w:webHidden/>
              </w:rPr>
              <w:fldChar w:fldCharType="begin"/>
            </w:r>
            <w:r w:rsidR="0022234D">
              <w:rPr>
                <w:noProof/>
                <w:webHidden/>
              </w:rPr>
              <w:instrText xml:space="preserve"> PAGEREF _Toc363663809 \h </w:instrText>
            </w:r>
            <w:r w:rsidR="0022234D">
              <w:rPr>
                <w:noProof/>
                <w:webHidden/>
              </w:rPr>
            </w:r>
            <w:r w:rsidR="0022234D">
              <w:rPr>
                <w:noProof/>
                <w:webHidden/>
              </w:rPr>
              <w:fldChar w:fldCharType="separate"/>
            </w:r>
            <w:r w:rsidR="0022234D">
              <w:rPr>
                <w:noProof/>
                <w:webHidden/>
              </w:rPr>
              <w:t>44</w:t>
            </w:r>
            <w:r w:rsidR="0022234D">
              <w:rPr>
                <w:noProof/>
                <w:webHidden/>
              </w:rPr>
              <w:fldChar w:fldCharType="end"/>
            </w:r>
          </w:hyperlink>
        </w:p>
        <w:p w:rsidR="0022234D" w:rsidRDefault="00935C1E">
          <w:pPr>
            <w:pStyle w:val="20"/>
            <w:tabs>
              <w:tab w:val="right" w:leader="dot" w:pos="8296"/>
            </w:tabs>
            <w:rPr>
              <w:noProof/>
              <w:szCs w:val="22"/>
            </w:rPr>
          </w:pPr>
          <w:hyperlink w:anchor="_Toc363663810" w:history="1">
            <w:r w:rsidR="0022234D" w:rsidRPr="003026ED">
              <w:rPr>
                <w:rStyle w:val="a7"/>
                <w:noProof/>
              </w:rPr>
              <w:t>1.12</w:t>
            </w:r>
            <w:r w:rsidR="0022234D" w:rsidRPr="003026ED">
              <w:rPr>
                <w:rStyle w:val="a7"/>
                <w:rFonts w:hint="eastAsia"/>
                <w:noProof/>
              </w:rPr>
              <w:t xml:space="preserve"> </w:t>
            </w:r>
            <w:r w:rsidR="0022234D" w:rsidRPr="003026ED">
              <w:rPr>
                <w:rStyle w:val="a7"/>
                <w:rFonts w:hint="eastAsia"/>
                <w:noProof/>
              </w:rPr>
              <w:t>编辑器命令（</w:t>
            </w:r>
            <w:r w:rsidR="0022234D" w:rsidRPr="003026ED">
              <w:rPr>
                <w:rStyle w:val="a7"/>
                <w:rFonts w:cs="TimesNewRomanPS-BoldMT-Identity"/>
                <w:noProof/>
              </w:rPr>
              <w:t>vim</w:t>
            </w:r>
            <w:r w:rsidR="0022234D" w:rsidRPr="003026ED">
              <w:rPr>
                <w:rStyle w:val="a7"/>
                <w:rFonts w:hint="eastAsia"/>
                <w:noProof/>
              </w:rPr>
              <w:t>）</w:t>
            </w:r>
            <w:r w:rsidR="0022234D">
              <w:rPr>
                <w:noProof/>
                <w:webHidden/>
              </w:rPr>
              <w:tab/>
            </w:r>
            <w:r w:rsidR="0022234D">
              <w:rPr>
                <w:noProof/>
                <w:webHidden/>
              </w:rPr>
              <w:fldChar w:fldCharType="begin"/>
            </w:r>
            <w:r w:rsidR="0022234D">
              <w:rPr>
                <w:noProof/>
                <w:webHidden/>
              </w:rPr>
              <w:instrText xml:space="preserve"> PAGEREF _Toc363663810 \h </w:instrText>
            </w:r>
            <w:r w:rsidR="0022234D">
              <w:rPr>
                <w:noProof/>
                <w:webHidden/>
              </w:rPr>
            </w:r>
            <w:r w:rsidR="0022234D">
              <w:rPr>
                <w:noProof/>
                <w:webHidden/>
              </w:rPr>
              <w:fldChar w:fldCharType="separate"/>
            </w:r>
            <w:r w:rsidR="0022234D">
              <w:rPr>
                <w:noProof/>
                <w:webHidden/>
              </w:rPr>
              <w:t>45</w:t>
            </w:r>
            <w:r w:rsidR="0022234D">
              <w:rPr>
                <w:noProof/>
                <w:webHidden/>
              </w:rPr>
              <w:fldChar w:fldCharType="end"/>
            </w:r>
          </w:hyperlink>
        </w:p>
        <w:p w:rsidR="0022234D" w:rsidRDefault="00935C1E">
          <w:pPr>
            <w:pStyle w:val="20"/>
            <w:tabs>
              <w:tab w:val="right" w:leader="dot" w:pos="8296"/>
            </w:tabs>
            <w:rPr>
              <w:noProof/>
              <w:szCs w:val="22"/>
            </w:rPr>
          </w:pPr>
          <w:hyperlink w:anchor="_Toc363663811" w:history="1">
            <w:r w:rsidR="0022234D" w:rsidRPr="003026ED">
              <w:rPr>
                <w:rStyle w:val="a7"/>
                <w:noProof/>
              </w:rPr>
              <w:t>1.13</w:t>
            </w:r>
            <w:r w:rsidR="0022234D" w:rsidRPr="003026ED">
              <w:rPr>
                <w:rStyle w:val="a7"/>
                <w:rFonts w:hint="eastAsia"/>
                <w:noProof/>
              </w:rPr>
              <w:t xml:space="preserve"> </w:t>
            </w:r>
            <w:r w:rsidR="0022234D" w:rsidRPr="003026ED">
              <w:rPr>
                <w:rStyle w:val="a7"/>
                <w:rFonts w:hint="eastAsia"/>
                <w:noProof/>
              </w:rPr>
              <w:t>用户管理命令</w:t>
            </w:r>
            <w:r w:rsidR="0022234D">
              <w:rPr>
                <w:noProof/>
                <w:webHidden/>
              </w:rPr>
              <w:tab/>
            </w:r>
            <w:r w:rsidR="0022234D">
              <w:rPr>
                <w:noProof/>
                <w:webHidden/>
              </w:rPr>
              <w:fldChar w:fldCharType="begin"/>
            </w:r>
            <w:r w:rsidR="0022234D">
              <w:rPr>
                <w:noProof/>
                <w:webHidden/>
              </w:rPr>
              <w:instrText xml:space="preserve"> PAGEREF _Toc363663811 \h </w:instrText>
            </w:r>
            <w:r w:rsidR="0022234D">
              <w:rPr>
                <w:noProof/>
                <w:webHidden/>
              </w:rPr>
            </w:r>
            <w:r w:rsidR="0022234D">
              <w:rPr>
                <w:noProof/>
                <w:webHidden/>
              </w:rPr>
              <w:fldChar w:fldCharType="separate"/>
            </w:r>
            <w:r w:rsidR="0022234D">
              <w:rPr>
                <w:noProof/>
                <w:webHidden/>
              </w:rPr>
              <w:t>47</w:t>
            </w:r>
            <w:r w:rsidR="0022234D">
              <w:rPr>
                <w:noProof/>
                <w:webHidden/>
              </w:rPr>
              <w:fldChar w:fldCharType="end"/>
            </w:r>
          </w:hyperlink>
        </w:p>
        <w:p w:rsidR="0022234D" w:rsidRDefault="00935C1E">
          <w:pPr>
            <w:pStyle w:val="20"/>
            <w:tabs>
              <w:tab w:val="right" w:leader="dot" w:pos="8296"/>
            </w:tabs>
            <w:rPr>
              <w:noProof/>
              <w:szCs w:val="22"/>
            </w:rPr>
          </w:pPr>
          <w:hyperlink w:anchor="_Toc363663812" w:history="1">
            <w:r w:rsidR="0022234D" w:rsidRPr="003026ED">
              <w:rPr>
                <w:rStyle w:val="a7"/>
                <w:noProof/>
              </w:rPr>
              <w:t>1.14</w:t>
            </w:r>
            <w:r w:rsidR="0022234D" w:rsidRPr="003026ED">
              <w:rPr>
                <w:rStyle w:val="a7"/>
                <w:rFonts w:hint="eastAsia"/>
                <w:noProof/>
              </w:rPr>
              <w:t xml:space="preserve"> </w:t>
            </w:r>
            <w:r w:rsidR="0022234D" w:rsidRPr="003026ED">
              <w:rPr>
                <w:rStyle w:val="a7"/>
                <w:rFonts w:hint="eastAsia"/>
                <w:noProof/>
              </w:rPr>
              <w:t>用户组管理命令</w:t>
            </w:r>
            <w:r w:rsidR="0022234D">
              <w:rPr>
                <w:noProof/>
                <w:webHidden/>
              </w:rPr>
              <w:tab/>
            </w:r>
            <w:r w:rsidR="0022234D">
              <w:rPr>
                <w:noProof/>
                <w:webHidden/>
              </w:rPr>
              <w:fldChar w:fldCharType="begin"/>
            </w:r>
            <w:r w:rsidR="0022234D">
              <w:rPr>
                <w:noProof/>
                <w:webHidden/>
              </w:rPr>
              <w:instrText xml:space="preserve"> PAGEREF _Toc363663812 \h </w:instrText>
            </w:r>
            <w:r w:rsidR="0022234D">
              <w:rPr>
                <w:noProof/>
                <w:webHidden/>
              </w:rPr>
            </w:r>
            <w:r w:rsidR="0022234D">
              <w:rPr>
                <w:noProof/>
                <w:webHidden/>
              </w:rPr>
              <w:fldChar w:fldCharType="separate"/>
            </w:r>
            <w:r w:rsidR="0022234D">
              <w:rPr>
                <w:noProof/>
                <w:webHidden/>
              </w:rPr>
              <w:t>47</w:t>
            </w:r>
            <w:r w:rsidR="0022234D">
              <w:rPr>
                <w:noProof/>
                <w:webHidden/>
              </w:rPr>
              <w:fldChar w:fldCharType="end"/>
            </w:r>
          </w:hyperlink>
        </w:p>
        <w:p w:rsidR="0022234D" w:rsidRDefault="00935C1E">
          <w:pPr>
            <w:pStyle w:val="20"/>
            <w:tabs>
              <w:tab w:val="right" w:leader="dot" w:pos="8296"/>
            </w:tabs>
            <w:rPr>
              <w:noProof/>
              <w:szCs w:val="22"/>
            </w:rPr>
          </w:pPr>
          <w:hyperlink w:anchor="_Toc363663813" w:history="1">
            <w:r w:rsidR="0022234D" w:rsidRPr="003026ED">
              <w:rPr>
                <w:rStyle w:val="a7"/>
                <w:noProof/>
              </w:rPr>
              <w:t>1.15</w:t>
            </w:r>
            <w:r w:rsidR="0022234D" w:rsidRPr="003026ED">
              <w:rPr>
                <w:rStyle w:val="a7"/>
                <w:rFonts w:hint="eastAsia"/>
                <w:noProof/>
              </w:rPr>
              <w:t xml:space="preserve"> </w:t>
            </w:r>
            <w:r w:rsidR="0022234D" w:rsidRPr="003026ED">
              <w:rPr>
                <w:rStyle w:val="a7"/>
                <w:rFonts w:hint="eastAsia"/>
                <w:noProof/>
              </w:rPr>
              <w:t>输入</w:t>
            </w:r>
            <w:r w:rsidR="0022234D" w:rsidRPr="003026ED">
              <w:rPr>
                <w:rStyle w:val="a7"/>
                <w:rFonts w:cs="TimesNewRomanPS-BoldMT-Identity"/>
                <w:noProof/>
              </w:rPr>
              <w:t>/</w:t>
            </w:r>
            <w:r w:rsidR="0022234D" w:rsidRPr="003026ED">
              <w:rPr>
                <w:rStyle w:val="a7"/>
                <w:rFonts w:hint="eastAsia"/>
                <w:noProof/>
              </w:rPr>
              <w:t>输出重定向与管道命令</w:t>
            </w:r>
            <w:r w:rsidR="0022234D">
              <w:rPr>
                <w:noProof/>
                <w:webHidden/>
              </w:rPr>
              <w:tab/>
            </w:r>
            <w:r w:rsidR="0022234D">
              <w:rPr>
                <w:noProof/>
                <w:webHidden/>
              </w:rPr>
              <w:fldChar w:fldCharType="begin"/>
            </w:r>
            <w:r w:rsidR="0022234D">
              <w:rPr>
                <w:noProof/>
                <w:webHidden/>
              </w:rPr>
              <w:instrText xml:space="preserve"> PAGEREF _Toc363663813 \h </w:instrText>
            </w:r>
            <w:r w:rsidR="0022234D">
              <w:rPr>
                <w:noProof/>
                <w:webHidden/>
              </w:rPr>
            </w:r>
            <w:r w:rsidR="0022234D">
              <w:rPr>
                <w:noProof/>
                <w:webHidden/>
              </w:rPr>
              <w:fldChar w:fldCharType="separate"/>
            </w:r>
            <w:r w:rsidR="0022234D">
              <w:rPr>
                <w:noProof/>
                <w:webHidden/>
              </w:rPr>
              <w:t>48</w:t>
            </w:r>
            <w:r w:rsidR="0022234D">
              <w:rPr>
                <w:noProof/>
                <w:webHidden/>
              </w:rPr>
              <w:fldChar w:fldCharType="end"/>
            </w:r>
          </w:hyperlink>
        </w:p>
        <w:p w:rsidR="006677B5" w:rsidRDefault="00BA1F12">
          <w:r>
            <w:rPr>
              <w:b/>
              <w:bCs/>
              <w:lang w:val="zh-CN"/>
            </w:rPr>
            <w:fldChar w:fldCharType="end"/>
          </w:r>
        </w:p>
      </w:sdtContent>
    </w:sdt>
    <w:p w:rsidR="0011458B" w:rsidRDefault="0011458B" w:rsidP="009C2818">
      <w:pPr>
        <w:ind w:firstLineChars="202" w:firstLine="424"/>
      </w:pPr>
    </w:p>
    <w:p w:rsidR="0011458B" w:rsidRPr="0011458B" w:rsidRDefault="0011458B" w:rsidP="0011458B"/>
    <w:p w:rsidR="0011458B" w:rsidRPr="0011458B" w:rsidRDefault="0011458B" w:rsidP="0011458B"/>
    <w:p w:rsidR="0011458B" w:rsidRPr="0011458B" w:rsidRDefault="0011458B" w:rsidP="0011458B"/>
    <w:p w:rsidR="0011458B" w:rsidRPr="0011458B" w:rsidRDefault="0011458B" w:rsidP="0011458B"/>
    <w:p w:rsidR="0011458B" w:rsidRPr="0011458B" w:rsidRDefault="0011458B" w:rsidP="0011458B"/>
    <w:p w:rsidR="0011458B" w:rsidRPr="0011458B" w:rsidRDefault="0011458B" w:rsidP="0011458B"/>
    <w:p w:rsidR="0011458B" w:rsidRPr="0011458B" w:rsidRDefault="0011458B" w:rsidP="0011458B"/>
    <w:p w:rsidR="0011458B" w:rsidRPr="0011458B" w:rsidRDefault="0011458B" w:rsidP="0011458B"/>
    <w:p w:rsidR="0011458B" w:rsidRDefault="0011458B" w:rsidP="0011458B">
      <w:pPr>
        <w:jc w:val="center"/>
      </w:pPr>
    </w:p>
    <w:p w:rsidR="0011458B" w:rsidRDefault="0011458B" w:rsidP="0011458B"/>
    <w:p w:rsidR="0011458B" w:rsidRPr="0011458B" w:rsidRDefault="0011458B" w:rsidP="0011458B">
      <w:pPr>
        <w:sectPr w:rsidR="0011458B" w:rsidRPr="0011458B" w:rsidSect="000D7DFE">
          <w:headerReference w:type="default" r:id="rId9"/>
          <w:footerReference w:type="default" r:id="rId10"/>
          <w:pgSz w:w="11906" w:h="16838"/>
          <w:pgMar w:top="1440" w:right="1800" w:bottom="1440" w:left="1800" w:header="851" w:footer="992" w:gutter="0"/>
          <w:pgNumType w:start="1"/>
          <w:cols w:space="720"/>
          <w:docGrid w:type="lines" w:linePitch="312"/>
        </w:sectPr>
      </w:pPr>
    </w:p>
    <w:p w:rsidR="00CF0D4F" w:rsidRPr="00E24602" w:rsidRDefault="00CF0D4F" w:rsidP="004B09BF">
      <w:pPr>
        <w:pStyle w:val="HPC10"/>
        <w:ind w:left="425" w:hanging="425"/>
      </w:pPr>
      <w:bookmarkStart w:id="1" w:name="_Toc350454686"/>
      <w:bookmarkStart w:id="2" w:name="_Toc363663769"/>
      <w:r>
        <w:rPr>
          <w:rFonts w:hint="eastAsia"/>
        </w:rPr>
        <w:lastRenderedPageBreak/>
        <w:t>系统</w:t>
      </w:r>
      <w:bookmarkEnd w:id="1"/>
      <w:r w:rsidR="004B09BF">
        <w:rPr>
          <w:rFonts w:hint="eastAsia"/>
        </w:rPr>
        <w:t>概况</w:t>
      </w:r>
      <w:bookmarkEnd w:id="2"/>
    </w:p>
    <w:p w:rsidR="00CF0D4F" w:rsidRDefault="009642DC" w:rsidP="004B09BF">
      <w:pPr>
        <w:pStyle w:val="HPC1"/>
        <w:numPr>
          <w:ilvl w:val="0"/>
          <w:numId w:val="0"/>
        </w:numPr>
        <w:ind w:firstLineChars="200" w:firstLine="420"/>
      </w:pPr>
      <w:r w:rsidRPr="009642DC">
        <w:rPr>
          <w:rFonts w:asciiTheme="minorHAnsi" w:eastAsiaTheme="minorEastAsia" w:hAnsiTheme="minorHAnsi" w:hint="eastAsia"/>
          <w:szCs w:val="21"/>
        </w:rPr>
        <w:t>系统共包含</w:t>
      </w:r>
      <w:r w:rsidRPr="009642DC">
        <w:rPr>
          <w:rFonts w:asciiTheme="minorHAnsi" w:eastAsiaTheme="minorEastAsia" w:hAnsiTheme="minorHAnsi" w:hint="eastAsia"/>
          <w:szCs w:val="21"/>
        </w:rPr>
        <w:t>7</w:t>
      </w:r>
      <w:r w:rsidRPr="009642DC">
        <w:rPr>
          <w:rFonts w:asciiTheme="minorHAnsi" w:eastAsiaTheme="minorEastAsia" w:hAnsiTheme="minorHAnsi" w:hint="eastAsia"/>
          <w:szCs w:val="21"/>
        </w:rPr>
        <w:t>台</w:t>
      </w:r>
      <w:r w:rsidRPr="009642DC">
        <w:rPr>
          <w:rFonts w:asciiTheme="minorHAnsi" w:eastAsiaTheme="minorEastAsia" w:hAnsiTheme="minorHAnsi" w:hint="eastAsia"/>
          <w:szCs w:val="21"/>
        </w:rPr>
        <w:t>CB60-G15</w:t>
      </w:r>
      <w:r w:rsidRPr="009642DC">
        <w:rPr>
          <w:rFonts w:asciiTheme="minorHAnsi" w:eastAsiaTheme="minorEastAsia" w:hAnsiTheme="minorHAnsi" w:hint="eastAsia"/>
          <w:szCs w:val="21"/>
        </w:rPr>
        <w:t>（双路刀片）计算节点，</w:t>
      </w:r>
      <w:r w:rsidRPr="009642DC">
        <w:rPr>
          <w:rFonts w:asciiTheme="minorHAnsi" w:eastAsiaTheme="minorEastAsia" w:hAnsiTheme="minorHAnsi" w:hint="eastAsia"/>
          <w:szCs w:val="21"/>
        </w:rPr>
        <w:t>2</w:t>
      </w:r>
      <w:r w:rsidRPr="009642DC">
        <w:rPr>
          <w:rFonts w:asciiTheme="minorHAnsi" w:eastAsiaTheme="minorEastAsia" w:hAnsiTheme="minorHAnsi" w:hint="eastAsia"/>
          <w:szCs w:val="21"/>
        </w:rPr>
        <w:t>台</w:t>
      </w:r>
      <w:r w:rsidRPr="009642DC">
        <w:rPr>
          <w:rFonts w:asciiTheme="minorHAnsi" w:eastAsiaTheme="minorEastAsia" w:hAnsiTheme="minorHAnsi" w:hint="eastAsia"/>
          <w:szCs w:val="21"/>
        </w:rPr>
        <w:t>A840-G10</w:t>
      </w:r>
      <w:r w:rsidRPr="009642DC">
        <w:rPr>
          <w:rFonts w:asciiTheme="minorHAnsi" w:eastAsiaTheme="minorEastAsia" w:hAnsiTheme="minorHAnsi" w:hint="eastAsia"/>
          <w:szCs w:val="21"/>
        </w:rPr>
        <w:t>服务器，以及一台</w:t>
      </w:r>
      <w:r w:rsidRPr="009642DC">
        <w:rPr>
          <w:rFonts w:asciiTheme="minorHAnsi" w:eastAsiaTheme="minorEastAsia" w:hAnsiTheme="minorHAnsi" w:hint="eastAsia"/>
          <w:szCs w:val="21"/>
        </w:rPr>
        <w:t>I620-G10</w:t>
      </w:r>
      <w:r w:rsidRPr="009642DC">
        <w:rPr>
          <w:rFonts w:asciiTheme="minorHAnsi" w:eastAsiaTheme="minorEastAsia" w:hAnsiTheme="minorHAnsi" w:hint="eastAsia"/>
          <w:szCs w:val="21"/>
        </w:rPr>
        <w:t>服务器作为管理登录节点。部署有曙光</w:t>
      </w:r>
      <w:r w:rsidRPr="009642DC">
        <w:rPr>
          <w:rFonts w:asciiTheme="minorHAnsi" w:eastAsiaTheme="minorEastAsia" w:hAnsiTheme="minorHAnsi" w:hint="eastAsia"/>
          <w:szCs w:val="21"/>
        </w:rPr>
        <w:t>Gridview 2.6</w:t>
      </w:r>
      <w:r w:rsidRPr="009642DC">
        <w:rPr>
          <w:rFonts w:asciiTheme="minorHAnsi" w:eastAsiaTheme="minorEastAsia" w:hAnsiTheme="minorHAnsi" w:hint="eastAsia"/>
          <w:szCs w:val="21"/>
        </w:rPr>
        <w:t>集群管理系统。用户可通过</w:t>
      </w:r>
      <w:r w:rsidRPr="009642DC">
        <w:rPr>
          <w:rFonts w:asciiTheme="minorHAnsi" w:eastAsiaTheme="minorEastAsia" w:hAnsiTheme="minorHAnsi" w:hint="eastAsia"/>
          <w:szCs w:val="21"/>
        </w:rPr>
        <w:t>IP</w:t>
      </w:r>
      <w:r w:rsidRPr="009642DC">
        <w:rPr>
          <w:rFonts w:asciiTheme="minorHAnsi" w:eastAsiaTheme="minorEastAsia" w:hAnsiTheme="minorHAnsi" w:hint="eastAsia"/>
          <w:szCs w:val="21"/>
        </w:rPr>
        <w:t>地址实现</w:t>
      </w:r>
      <w:r w:rsidRPr="009642DC">
        <w:rPr>
          <w:rFonts w:asciiTheme="minorHAnsi" w:eastAsiaTheme="minorEastAsia" w:hAnsiTheme="minorHAnsi" w:hint="eastAsia"/>
          <w:szCs w:val="21"/>
        </w:rPr>
        <w:t>Web</w:t>
      </w:r>
      <w:r w:rsidRPr="009642DC">
        <w:rPr>
          <w:rFonts w:asciiTheme="minorHAnsi" w:eastAsiaTheme="minorEastAsia" w:hAnsiTheme="minorHAnsi" w:hint="eastAsia"/>
          <w:szCs w:val="21"/>
        </w:rPr>
        <w:t>访问。</w:t>
      </w:r>
    </w:p>
    <w:p w:rsidR="00CF0D4F" w:rsidRDefault="00CF0D4F" w:rsidP="00CF0D4F">
      <w:pPr>
        <w:pStyle w:val="HPC10"/>
        <w:ind w:left="425" w:hanging="425"/>
      </w:pPr>
      <w:r w:rsidRPr="00DD66B1">
        <w:rPr>
          <w:rFonts w:hint="eastAsia"/>
        </w:rPr>
        <w:t xml:space="preserve"> </w:t>
      </w:r>
      <w:bookmarkStart w:id="3" w:name="_Toc349128628"/>
      <w:bookmarkStart w:id="4" w:name="_Toc350454695"/>
      <w:bookmarkStart w:id="5" w:name="_Toc363663770"/>
      <w:r>
        <w:rPr>
          <w:rFonts w:hint="eastAsia"/>
        </w:rPr>
        <w:t>使用集群进行计算业务</w:t>
      </w:r>
      <w:bookmarkEnd w:id="3"/>
      <w:bookmarkEnd w:id="4"/>
      <w:bookmarkEnd w:id="5"/>
    </w:p>
    <w:p w:rsidR="00CF0D4F" w:rsidRDefault="00CF0D4F" w:rsidP="00CF0D4F">
      <w:pPr>
        <w:pStyle w:val="HPC20"/>
        <w:ind w:left="425" w:hanging="425"/>
      </w:pPr>
      <w:bookmarkStart w:id="6" w:name="_Toc349128629"/>
      <w:bookmarkStart w:id="7" w:name="_Toc350454697"/>
      <w:bookmarkStart w:id="8" w:name="_Toc363663771"/>
      <w:r w:rsidRPr="005A5AB7">
        <w:t>系统登陆</w:t>
      </w:r>
      <w:bookmarkEnd w:id="6"/>
      <w:bookmarkEnd w:id="7"/>
      <w:bookmarkEnd w:id="8"/>
    </w:p>
    <w:p w:rsidR="00CF0D4F" w:rsidRDefault="00CF0D4F" w:rsidP="00CF0D4F">
      <w:pPr>
        <w:pStyle w:val="HPC30"/>
        <w:ind w:left="425" w:hanging="425"/>
      </w:pPr>
      <w:bookmarkStart w:id="9" w:name="_Toc350454696"/>
      <w:bookmarkStart w:id="10" w:name="_Toc363663772"/>
      <w:r>
        <w:rPr>
          <w:rFonts w:hint="eastAsia"/>
        </w:rPr>
        <w:t>登陆IP地址</w:t>
      </w:r>
      <w:bookmarkEnd w:id="9"/>
      <w:bookmarkEnd w:id="10"/>
    </w:p>
    <w:p w:rsidR="00CF0D4F" w:rsidRPr="004B09BF" w:rsidRDefault="00CF0D4F" w:rsidP="004B09BF">
      <w:pPr>
        <w:pStyle w:val="HPC7"/>
      </w:pPr>
      <w:r w:rsidRPr="00E24602">
        <w:rPr>
          <w:rFonts w:hint="eastAsia"/>
        </w:rPr>
        <w:t>管理登陆节点</w:t>
      </w:r>
      <w:r>
        <w:rPr>
          <w:rFonts w:hint="eastAsia"/>
        </w:rPr>
        <w:t>login</w:t>
      </w:r>
      <w:r w:rsidRPr="00E24602">
        <w:rPr>
          <w:rFonts w:hint="eastAsia"/>
        </w:rPr>
        <w:t>配置有园区网络地址</w:t>
      </w:r>
      <w:r w:rsidRPr="004B09BF">
        <w:rPr>
          <w:rFonts w:asciiTheme="minorEastAsia" w:hAnsiTheme="minorEastAsia" w:hint="eastAsia"/>
          <w:color w:val="C00000"/>
        </w:rPr>
        <w:t>和</w:t>
      </w:r>
      <w:r w:rsidR="009642DC" w:rsidRPr="00905851">
        <w:rPr>
          <w:rFonts w:asciiTheme="minorEastAsia" w:hAnsiTheme="minorEastAsia"/>
          <w:b/>
          <w:color w:val="C00000"/>
          <w:u w:val="single"/>
        </w:rPr>
        <w:t>211.65.74.212</w:t>
      </w:r>
      <w:r w:rsidRPr="00E24602">
        <w:rPr>
          <w:rFonts w:hint="eastAsia"/>
        </w:rPr>
        <w:t>，</w:t>
      </w:r>
      <w:r>
        <w:rPr>
          <w:rFonts w:hint="eastAsia"/>
        </w:rPr>
        <w:t>用户可以通过多种登录方式登录集群系统。</w:t>
      </w:r>
    </w:p>
    <w:p w:rsidR="00CF0D4F" w:rsidRDefault="00CF0D4F" w:rsidP="00CF0D4F">
      <w:pPr>
        <w:pStyle w:val="HPC30"/>
        <w:ind w:left="425" w:hanging="425"/>
      </w:pPr>
      <w:bookmarkStart w:id="11" w:name="_Toc349128630"/>
      <w:bookmarkStart w:id="12" w:name="_Toc350454698"/>
      <w:bookmarkStart w:id="13" w:name="_Toc363663773"/>
      <w:r>
        <w:rPr>
          <w:rFonts w:hint="eastAsia"/>
        </w:rPr>
        <w:t>命令行终端登录</w:t>
      </w:r>
      <w:bookmarkEnd w:id="11"/>
      <w:bookmarkEnd w:id="12"/>
      <w:bookmarkEnd w:id="13"/>
    </w:p>
    <w:p w:rsidR="00CF0D4F" w:rsidRDefault="00CF0D4F" w:rsidP="00CF0D4F">
      <w:pPr>
        <w:pStyle w:val="HPC7"/>
      </w:pPr>
      <w:r w:rsidRPr="00E24602">
        <w:rPr>
          <w:rFonts w:hint="eastAsia"/>
        </w:rPr>
        <w:t>Windows</w:t>
      </w:r>
      <w:r>
        <w:rPr>
          <w:rFonts w:hint="eastAsia"/>
        </w:rPr>
        <w:t>用户</w:t>
      </w:r>
      <w:r w:rsidRPr="00E24602">
        <w:rPr>
          <w:rFonts w:hint="eastAsia"/>
        </w:rPr>
        <w:t>可以用</w:t>
      </w:r>
      <w:r w:rsidRPr="00E24602">
        <w:t>SSH</w:t>
      </w:r>
      <w:r>
        <w:rPr>
          <w:rFonts w:hint="eastAsia"/>
        </w:rPr>
        <w:t xml:space="preserve"> </w:t>
      </w:r>
      <w:r w:rsidRPr="00E24602">
        <w:t>Secure</w:t>
      </w:r>
      <w:r>
        <w:rPr>
          <w:rFonts w:hint="eastAsia"/>
        </w:rPr>
        <w:t xml:space="preserve"> </w:t>
      </w:r>
      <w:r w:rsidRPr="00E24602">
        <w:t>Shell</w:t>
      </w:r>
      <w:r>
        <w:rPr>
          <w:rFonts w:hint="eastAsia"/>
        </w:rPr>
        <w:t xml:space="preserve"> </w:t>
      </w:r>
      <w:r w:rsidRPr="00E24602">
        <w:t>Client</w:t>
      </w:r>
      <w:r w:rsidRPr="00E24602">
        <w:rPr>
          <w:rFonts w:hint="eastAsia"/>
        </w:rPr>
        <w:t>，</w:t>
      </w:r>
      <w:r w:rsidRPr="00E24602">
        <w:rPr>
          <w:rFonts w:hint="eastAsia"/>
        </w:rPr>
        <w:t>PuTTY</w:t>
      </w:r>
      <w:r w:rsidRPr="00E24602">
        <w:rPr>
          <w:rFonts w:hint="eastAsia"/>
        </w:rPr>
        <w:t>，</w:t>
      </w:r>
      <w:r w:rsidRPr="00E24602">
        <w:rPr>
          <w:rFonts w:hint="eastAsia"/>
        </w:rPr>
        <w:t>SecureCRT</w:t>
      </w:r>
      <w:r w:rsidRPr="00E24602">
        <w:rPr>
          <w:rFonts w:hint="eastAsia"/>
        </w:rPr>
        <w:t>等</w:t>
      </w:r>
      <w:r w:rsidRPr="00E24602">
        <w:rPr>
          <w:rFonts w:hint="eastAsia"/>
        </w:rPr>
        <w:t>SSH</w:t>
      </w:r>
      <w:r>
        <w:rPr>
          <w:rFonts w:hint="eastAsia"/>
        </w:rPr>
        <w:t>客户端软件登录。推荐使用</w:t>
      </w:r>
      <w:r w:rsidRPr="00E24602">
        <w:t>SSH</w:t>
      </w:r>
      <w:r>
        <w:rPr>
          <w:rFonts w:hint="eastAsia"/>
        </w:rPr>
        <w:t xml:space="preserve"> </w:t>
      </w:r>
      <w:r w:rsidRPr="00E24602">
        <w:t>Secure</w:t>
      </w:r>
      <w:r>
        <w:rPr>
          <w:rFonts w:hint="eastAsia"/>
        </w:rPr>
        <w:t xml:space="preserve"> </w:t>
      </w:r>
      <w:r w:rsidRPr="00E24602">
        <w:t>Shell</w:t>
      </w:r>
      <w:r>
        <w:rPr>
          <w:rFonts w:hint="eastAsia"/>
        </w:rPr>
        <w:t xml:space="preserve"> </w:t>
      </w:r>
      <w:r w:rsidRPr="00E24602">
        <w:t>Client</w:t>
      </w:r>
      <w:r>
        <w:rPr>
          <w:rFonts w:hint="eastAsia"/>
        </w:rPr>
        <w:t>，它集成了</w:t>
      </w:r>
      <w:r>
        <w:rPr>
          <w:rFonts w:hint="eastAsia"/>
        </w:rPr>
        <w:t>SFTP</w:t>
      </w:r>
      <w:r>
        <w:rPr>
          <w:rFonts w:hint="eastAsia"/>
        </w:rPr>
        <w:t>文件上传下载功能。</w:t>
      </w:r>
    </w:p>
    <w:p w:rsidR="00CF0D4F" w:rsidRDefault="00CF0D4F" w:rsidP="00CF0D4F">
      <w:pPr>
        <w:pStyle w:val="HPC7"/>
      </w:pPr>
      <w:r>
        <w:rPr>
          <w:rFonts w:hint="eastAsia"/>
          <w:noProof/>
        </w:rPr>
        <w:drawing>
          <wp:inline distT="0" distB="0" distL="0" distR="0">
            <wp:extent cx="4227314" cy="3418478"/>
            <wp:effectExtent l="19050" t="0" r="1786"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235024" cy="3424713"/>
                    </a:xfrm>
                    <a:prstGeom prst="rect">
                      <a:avLst/>
                    </a:prstGeom>
                    <a:noFill/>
                    <a:ln w="9525">
                      <a:noFill/>
                      <a:miter lim="800000"/>
                      <a:headEnd/>
                      <a:tailEnd/>
                    </a:ln>
                  </pic:spPr>
                </pic:pic>
              </a:graphicData>
            </a:graphic>
          </wp:inline>
        </w:drawing>
      </w:r>
    </w:p>
    <w:p w:rsidR="00CF0D4F" w:rsidRPr="00E24602" w:rsidRDefault="00CF0D4F" w:rsidP="00CF0D4F">
      <w:pPr>
        <w:pStyle w:val="HPC7"/>
      </w:pPr>
      <w:r w:rsidRPr="00E24602">
        <w:rPr>
          <w:rFonts w:hint="eastAsia"/>
        </w:rPr>
        <w:t>Linux</w:t>
      </w:r>
      <w:r>
        <w:rPr>
          <w:rFonts w:hint="eastAsia"/>
        </w:rPr>
        <w:t>用户可以直接在</w:t>
      </w:r>
      <w:r w:rsidRPr="00E24602">
        <w:rPr>
          <w:rFonts w:hint="eastAsia"/>
        </w:rPr>
        <w:t>命令行</w:t>
      </w:r>
      <w:r>
        <w:rPr>
          <w:rFonts w:hint="eastAsia"/>
        </w:rPr>
        <w:t>终端中</w:t>
      </w:r>
      <w:r w:rsidRPr="00E24602">
        <w:rPr>
          <w:rFonts w:hint="eastAsia"/>
        </w:rPr>
        <w:t>执行</w:t>
      </w:r>
      <w:r>
        <w:rPr>
          <w:rFonts w:hint="eastAsia"/>
        </w:rPr>
        <w:t>ssh</w:t>
      </w:r>
      <w:r>
        <w:rPr>
          <w:rFonts w:hint="eastAsia"/>
        </w:rPr>
        <w:t>命令进行登录</w:t>
      </w:r>
      <w:r w:rsidRPr="00E24602">
        <w:rPr>
          <w:rFonts w:hint="eastAsia"/>
        </w:rPr>
        <w:t>：</w:t>
      </w:r>
    </w:p>
    <w:p w:rsidR="00CF0D4F" w:rsidRDefault="00CF0D4F" w:rsidP="00741B80">
      <w:pPr>
        <w:pStyle w:val="code"/>
        <w:ind w:left="420"/>
        <w:rPr>
          <w:shd w:val="pct15" w:color="auto" w:fill="FFFFFF"/>
        </w:rPr>
      </w:pPr>
      <w:r w:rsidRPr="00E24602">
        <w:rPr>
          <w:rFonts w:hint="eastAsia"/>
          <w:shd w:val="pct15" w:color="auto" w:fill="FFFFFF"/>
        </w:rPr>
        <w:t xml:space="preserve">$ </w:t>
      </w:r>
      <w:r w:rsidRPr="00E24602">
        <w:rPr>
          <w:shd w:val="pct15" w:color="auto" w:fill="FFFFFF"/>
        </w:rPr>
        <w:t>ssh</w:t>
      </w:r>
      <w:r>
        <w:rPr>
          <w:rFonts w:hint="eastAsia"/>
          <w:shd w:val="pct15" w:color="auto" w:fill="FFFFFF"/>
        </w:rPr>
        <w:t xml:space="preserve"> </w:t>
      </w:r>
      <w:r w:rsidRPr="00B42E39">
        <w:rPr>
          <w:shd w:val="pct15" w:color="auto" w:fill="FFFFFF"/>
        </w:rPr>
        <w:t>username@</w:t>
      </w:r>
      <w:r>
        <w:rPr>
          <w:rFonts w:hint="eastAsia"/>
          <w:shd w:val="pct15" w:color="auto" w:fill="FFFFFF"/>
        </w:rPr>
        <w:t>登录节点</w:t>
      </w:r>
      <w:r>
        <w:rPr>
          <w:rFonts w:hint="eastAsia"/>
          <w:shd w:val="pct15" w:color="auto" w:fill="FFFFFF"/>
        </w:rPr>
        <w:t>IP</w:t>
      </w:r>
      <w:r>
        <w:rPr>
          <w:rFonts w:hint="eastAsia"/>
          <w:shd w:val="pct15" w:color="auto" w:fill="FFFFFF"/>
        </w:rPr>
        <w:t>地址</w:t>
      </w:r>
    </w:p>
    <w:p w:rsidR="00CF0D4F" w:rsidRDefault="00CF0D4F" w:rsidP="00CF0D4F">
      <w:pPr>
        <w:widowControl/>
        <w:jc w:val="left"/>
        <w:rPr>
          <w:rFonts w:ascii="Times New Roman" w:eastAsia="新宋体" w:hAnsi="Times New Roman"/>
          <w:shd w:val="pct15" w:color="auto" w:fill="FFFFFF"/>
        </w:rPr>
      </w:pPr>
    </w:p>
    <w:p w:rsidR="00CF0D4F" w:rsidRDefault="00CF0D4F" w:rsidP="00CF0D4F">
      <w:pPr>
        <w:pStyle w:val="HPC7"/>
        <w:rPr>
          <w:shd w:val="pct15" w:color="auto" w:fill="FFFFFF"/>
        </w:rPr>
      </w:pPr>
    </w:p>
    <w:p w:rsidR="00CF0D4F" w:rsidRDefault="00CF0D4F" w:rsidP="00CF0D4F">
      <w:pPr>
        <w:pStyle w:val="HPC30"/>
        <w:ind w:left="425" w:hanging="425"/>
      </w:pPr>
      <w:bookmarkStart w:id="14" w:name="_Toc363663774"/>
      <w:r w:rsidRPr="00C150C4">
        <w:rPr>
          <w:rFonts w:hint="eastAsia"/>
        </w:rPr>
        <w:lastRenderedPageBreak/>
        <w:t>文件上传下载</w:t>
      </w:r>
      <w:bookmarkEnd w:id="14"/>
    </w:p>
    <w:p w:rsidR="00CF0D4F" w:rsidRDefault="00CF0D4F" w:rsidP="00CF0D4F">
      <w:pPr>
        <w:pStyle w:val="HPC7"/>
      </w:pPr>
      <w:r w:rsidRPr="00E24602">
        <w:rPr>
          <w:rFonts w:hint="eastAsia"/>
        </w:rPr>
        <w:t>Windows</w:t>
      </w:r>
      <w:r>
        <w:rPr>
          <w:rFonts w:hint="eastAsia"/>
        </w:rPr>
        <w:t>用户</w:t>
      </w:r>
      <w:r w:rsidRPr="00E24602">
        <w:rPr>
          <w:rFonts w:hint="eastAsia"/>
        </w:rPr>
        <w:t>可以用</w:t>
      </w:r>
      <w:r w:rsidRPr="00E24602">
        <w:t>SSH</w:t>
      </w:r>
      <w:r>
        <w:rPr>
          <w:rFonts w:hint="eastAsia"/>
        </w:rPr>
        <w:t xml:space="preserve"> </w:t>
      </w:r>
      <w:r w:rsidRPr="00E24602">
        <w:t>Secure</w:t>
      </w:r>
      <w:r>
        <w:rPr>
          <w:rFonts w:hint="eastAsia"/>
        </w:rPr>
        <w:t xml:space="preserve"> </w:t>
      </w:r>
      <w:r w:rsidRPr="00E24602">
        <w:t>Shell</w:t>
      </w:r>
      <w:r>
        <w:rPr>
          <w:rFonts w:hint="eastAsia"/>
        </w:rPr>
        <w:t xml:space="preserve"> </w:t>
      </w:r>
      <w:r w:rsidRPr="00E24602">
        <w:t>Client</w:t>
      </w:r>
      <w:r w:rsidRPr="00E24602">
        <w:rPr>
          <w:rFonts w:hint="eastAsia"/>
        </w:rPr>
        <w:t>，</w:t>
      </w:r>
      <w:r>
        <w:rPr>
          <w:rFonts w:hint="eastAsia"/>
        </w:rPr>
        <w:t>winscp</w:t>
      </w:r>
      <w:r w:rsidRPr="00E24602">
        <w:rPr>
          <w:rFonts w:hint="eastAsia"/>
        </w:rPr>
        <w:t>等</w:t>
      </w:r>
      <w:r>
        <w:rPr>
          <w:rFonts w:hint="eastAsia"/>
        </w:rPr>
        <w:t>软件实现文件的上传下载。</w:t>
      </w:r>
    </w:p>
    <w:p w:rsidR="00CF0D4F" w:rsidRDefault="00CF0D4F" w:rsidP="00CF0D4F">
      <w:pPr>
        <w:pStyle w:val="HPC7"/>
        <w:ind w:firstLineChars="0" w:firstLine="0"/>
        <w:jc w:val="center"/>
      </w:pPr>
      <w:r>
        <w:rPr>
          <w:noProof/>
        </w:rPr>
        <w:drawing>
          <wp:inline distT="0" distB="0" distL="0" distR="0">
            <wp:extent cx="5272391" cy="2782111"/>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6153"/>
                    <a:stretch/>
                  </pic:blipFill>
                  <pic:spPr bwMode="auto">
                    <a:xfrm>
                      <a:off x="0" y="0"/>
                      <a:ext cx="5274310" cy="2783124"/>
                    </a:xfrm>
                    <a:prstGeom prst="rect">
                      <a:avLst/>
                    </a:prstGeom>
                    <a:ln>
                      <a:noFill/>
                    </a:ln>
                    <a:extLst>
                      <a:ext uri="{53640926-AAD7-44D8-BBD7-CCE9431645EC}">
                        <a14:shadowObscured xmlns:a14="http://schemas.microsoft.com/office/drawing/2010/main"/>
                      </a:ext>
                    </a:extLst>
                  </pic:spPr>
                </pic:pic>
              </a:graphicData>
            </a:graphic>
          </wp:inline>
        </w:drawing>
      </w:r>
    </w:p>
    <w:p w:rsidR="00741B80" w:rsidRDefault="00CF0D4F" w:rsidP="00CF0D4F">
      <w:pPr>
        <w:pStyle w:val="HPC7"/>
        <w:ind w:firstLineChars="0" w:firstLine="0"/>
        <w:jc w:val="left"/>
      </w:pPr>
      <w:r>
        <w:t>L</w:t>
      </w:r>
      <w:r>
        <w:rPr>
          <w:rFonts w:hint="eastAsia"/>
        </w:rPr>
        <w:t>inux</w:t>
      </w:r>
      <w:r>
        <w:rPr>
          <w:rFonts w:hint="eastAsia"/>
        </w:rPr>
        <w:t>操作系统直接使用命令</w:t>
      </w:r>
    </w:p>
    <w:p w:rsidR="00CF0D4F" w:rsidRPr="00C150C4" w:rsidRDefault="00CF0D4F" w:rsidP="00741B80">
      <w:pPr>
        <w:pStyle w:val="code"/>
        <w:ind w:left="420"/>
      </w:pPr>
      <w:r w:rsidRPr="00C150C4">
        <w:rPr>
          <w:rFonts w:hint="eastAsia"/>
          <w:shd w:val="pct15" w:color="auto" w:fill="FFFFFF"/>
        </w:rPr>
        <w:t xml:space="preserve"> scp  filename </w:t>
      </w:r>
      <w:r>
        <w:rPr>
          <w:rFonts w:hint="eastAsia"/>
          <w:shd w:val="pct15" w:color="auto" w:fill="FFFFFF"/>
        </w:rPr>
        <w:t xml:space="preserve"> test</w:t>
      </w:r>
      <w:r w:rsidRPr="00C150C4">
        <w:rPr>
          <w:rFonts w:hint="eastAsia"/>
          <w:shd w:val="pct15" w:color="auto" w:fill="FFFFFF"/>
        </w:rPr>
        <w:t>@ip:/home/test</w:t>
      </w:r>
    </w:p>
    <w:p w:rsidR="00CF0D4F" w:rsidRDefault="00CF0D4F" w:rsidP="00CF0D4F">
      <w:pPr>
        <w:pStyle w:val="HPC30"/>
        <w:ind w:left="425" w:hanging="425"/>
      </w:pPr>
      <w:r>
        <w:rPr>
          <w:rFonts w:hint="eastAsia"/>
        </w:rPr>
        <w:t xml:space="preserve"> </w:t>
      </w:r>
      <w:bookmarkStart w:id="15" w:name="_Toc349128631"/>
      <w:bookmarkStart w:id="16" w:name="_Toc350454699"/>
      <w:bookmarkStart w:id="17" w:name="_Toc363663775"/>
      <w:r>
        <w:rPr>
          <w:rFonts w:hint="eastAsia"/>
        </w:rPr>
        <w:t>图形界面登录</w:t>
      </w:r>
      <w:bookmarkEnd w:id="15"/>
      <w:bookmarkEnd w:id="16"/>
      <w:bookmarkEnd w:id="17"/>
    </w:p>
    <w:p w:rsidR="00CF0D4F" w:rsidRDefault="00CF0D4F" w:rsidP="00CF0D4F">
      <w:pPr>
        <w:pStyle w:val="HPC7"/>
      </w:pPr>
      <w:r>
        <w:rPr>
          <w:rFonts w:hint="eastAsia"/>
        </w:rPr>
        <w:t>远程图形界面登录推荐采用</w:t>
      </w:r>
      <w:r>
        <w:rPr>
          <w:rFonts w:hint="eastAsia"/>
        </w:rPr>
        <w:t>VNC</w:t>
      </w:r>
      <w:r>
        <w:rPr>
          <w:rFonts w:hint="eastAsia"/>
        </w:rPr>
        <w:t>方式。第一次使用</w:t>
      </w:r>
      <w:r>
        <w:rPr>
          <w:rFonts w:hint="eastAsia"/>
        </w:rPr>
        <w:t>VNC</w:t>
      </w:r>
      <w:r>
        <w:rPr>
          <w:rFonts w:hint="eastAsia"/>
        </w:rPr>
        <w:t>登录前，需要先以命令行终端方式登录到集群登录节点，执行</w:t>
      </w:r>
      <w:r>
        <w:rPr>
          <w:rFonts w:hint="eastAsia"/>
        </w:rPr>
        <w:t>vncserver</w:t>
      </w:r>
      <w:r>
        <w:rPr>
          <w:rFonts w:hint="eastAsia"/>
        </w:rPr>
        <w:t>命令，会提示用户输入</w:t>
      </w:r>
      <w:r>
        <w:rPr>
          <w:rFonts w:hint="eastAsia"/>
        </w:rPr>
        <w:t>VNC</w:t>
      </w:r>
      <w:r>
        <w:rPr>
          <w:rFonts w:hint="eastAsia"/>
        </w:rPr>
        <w:t>登录密码，输入后会得到一个</w:t>
      </w:r>
      <w:r>
        <w:rPr>
          <w:rFonts w:hint="eastAsia"/>
        </w:rPr>
        <w:t>VNC</w:t>
      </w:r>
      <w:r>
        <w:rPr>
          <w:rFonts w:hint="eastAsia"/>
        </w:rPr>
        <w:t>会话，一般是“主机名</w:t>
      </w:r>
      <w:r>
        <w:rPr>
          <w:rFonts w:hint="eastAsia"/>
        </w:rPr>
        <w:t>:VNC</w:t>
      </w:r>
      <w:r>
        <w:rPr>
          <w:rFonts w:hint="eastAsia"/>
        </w:rPr>
        <w:t>会话号”格式，如“</w:t>
      </w:r>
      <w:r>
        <w:rPr>
          <w:rFonts w:hint="eastAsia"/>
        </w:rPr>
        <w:t>node32:4</w:t>
      </w:r>
      <w:r>
        <w:rPr>
          <w:rFonts w:hint="eastAsia"/>
        </w:rPr>
        <w:t>”。</w:t>
      </w:r>
    </w:p>
    <w:p w:rsidR="00CF0D4F" w:rsidRDefault="00CF0D4F" w:rsidP="00CF0D4F">
      <w:pPr>
        <w:pStyle w:val="HPC7"/>
      </w:pPr>
      <w:r w:rsidRPr="00E24602">
        <w:rPr>
          <w:rFonts w:hint="eastAsia"/>
        </w:rPr>
        <w:t>Windows</w:t>
      </w:r>
      <w:r>
        <w:rPr>
          <w:rFonts w:hint="eastAsia"/>
        </w:rPr>
        <w:t>用户推荐使用</w:t>
      </w:r>
      <w:r>
        <w:rPr>
          <w:rFonts w:hint="eastAsia"/>
        </w:rPr>
        <w:t>RealVNC</w:t>
      </w:r>
      <w:r>
        <w:rPr>
          <w:rFonts w:hint="eastAsia"/>
        </w:rPr>
        <w:t>软件进行</w:t>
      </w:r>
      <w:r>
        <w:rPr>
          <w:rFonts w:hint="eastAsia"/>
        </w:rPr>
        <w:t>VNC</w:t>
      </w:r>
      <w:r>
        <w:rPr>
          <w:rFonts w:hint="eastAsia"/>
        </w:rPr>
        <w:t>远程图形界面登录，登录时输入集群登录节点</w:t>
      </w:r>
      <w:r>
        <w:rPr>
          <w:rFonts w:hint="eastAsia"/>
        </w:rPr>
        <w:t>IP</w:t>
      </w:r>
      <w:r>
        <w:rPr>
          <w:rFonts w:hint="eastAsia"/>
        </w:rPr>
        <w:t>地址加</w:t>
      </w:r>
      <w:r>
        <w:rPr>
          <w:rFonts w:hint="eastAsia"/>
        </w:rPr>
        <w:t>VNC</w:t>
      </w:r>
      <w:r>
        <w:rPr>
          <w:rFonts w:hint="eastAsia"/>
        </w:rPr>
        <w:t>会话号即可：</w:t>
      </w:r>
    </w:p>
    <w:p w:rsidR="00CF0D4F" w:rsidRDefault="00CF0D4F" w:rsidP="00CF0D4F">
      <w:pPr>
        <w:pStyle w:val="HPC7"/>
      </w:pPr>
      <w:r>
        <w:rPr>
          <w:rFonts w:hint="eastAsia"/>
          <w:noProof/>
        </w:rPr>
        <w:drawing>
          <wp:inline distT="0" distB="0" distL="0" distR="0">
            <wp:extent cx="3257550" cy="1123950"/>
            <wp:effectExtent l="1905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257550" cy="1123950"/>
                    </a:xfrm>
                    <a:prstGeom prst="rect">
                      <a:avLst/>
                    </a:prstGeom>
                    <a:noFill/>
                    <a:ln w="9525">
                      <a:noFill/>
                      <a:miter lim="800000"/>
                      <a:headEnd/>
                      <a:tailEnd/>
                    </a:ln>
                  </pic:spPr>
                </pic:pic>
              </a:graphicData>
            </a:graphic>
          </wp:inline>
        </w:drawing>
      </w:r>
    </w:p>
    <w:p w:rsidR="00CF0D4F" w:rsidRPr="00E24602" w:rsidRDefault="00CF0D4F" w:rsidP="00CF0D4F">
      <w:pPr>
        <w:pStyle w:val="HPC7"/>
      </w:pPr>
      <w:r>
        <w:rPr>
          <w:rFonts w:hint="eastAsia"/>
        </w:rPr>
        <w:t>Linux</w:t>
      </w:r>
      <w:r>
        <w:rPr>
          <w:rFonts w:hint="eastAsia"/>
        </w:rPr>
        <w:t>用户可以直接在</w:t>
      </w:r>
      <w:r w:rsidRPr="00E24602">
        <w:rPr>
          <w:rFonts w:hint="eastAsia"/>
        </w:rPr>
        <w:t>命令行</w:t>
      </w:r>
      <w:r>
        <w:rPr>
          <w:rFonts w:hint="eastAsia"/>
        </w:rPr>
        <w:t>终端中</w:t>
      </w:r>
      <w:r w:rsidRPr="00E24602">
        <w:rPr>
          <w:rFonts w:hint="eastAsia"/>
        </w:rPr>
        <w:t>执行</w:t>
      </w:r>
      <w:r>
        <w:rPr>
          <w:rFonts w:hint="eastAsia"/>
        </w:rPr>
        <w:t>vncviewer</w:t>
      </w:r>
      <w:r>
        <w:rPr>
          <w:rFonts w:hint="eastAsia"/>
        </w:rPr>
        <w:t>命令进行登录，如</w:t>
      </w:r>
      <w:r w:rsidRPr="00E24602">
        <w:rPr>
          <w:rFonts w:hint="eastAsia"/>
        </w:rPr>
        <w:t>：</w:t>
      </w:r>
    </w:p>
    <w:p w:rsidR="00CF0D4F" w:rsidRPr="00CF0D4F" w:rsidRDefault="00CF0D4F" w:rsidP="00CF0D4F">
      <w:pPr>
        <w:pStyle w:val="code"/>
        <w:ind w:left="420"/>
        <w:rPr>
          <w:shd w:val="pct15" w:color="auto" w:fill="FFFFFF"/>
        </w:rPr>
      </w:pPr>
      <w:r w:rsidRPr="003A5B68">
        <w:rPr>
          <w:rFonts w:hint="eastAsia"/>
          <w:shd w:val="pct15" w:color="auto" w:fill="FFFFFF"/>
        </w:rPr>
        <w:t>vncviewer</w:t>
      </w:r>
      <w:r w:rsidRPr="003A5B68">
        <w:rPr>
          <w:shd w:val="pct15" w:color="auto" w:fill="FFFFFF"/>
        </w:rPr>
        <w:t xml:space="preserve"> </w:t>
      </w:r>
      <w:r>
        <w:rPr>
          <w:rFonts w:hint="eastAsia"/>
          <w:shd w:val="pct15" w:color="auto" w:fill="FFFFFF"/>
        </w:rPr>
        <w:t>[</w:t>
      </w:r>
      <w:r>
        <w:rPr>
          <w:rFonts w:hint="eastAsia"/>
          <w:shd w:val="pct15" w:color="auto" w:fill="FFFFFF"/>
        </w:rPr>
        <w:t>登录节点</w:t>
      </w:r>
      <w:r>
        <w:rPr>
          <w:rFonts w:hint="eastAsia"/>
          <w:shd w:val="pct15" w:color="auto" w:fill="FFFFFF"/>
        </w:rPr>
        <w:t>IP</w:t>
      </w:r>
      <w:r>
        <w:rPr>
          <w:rFonts w:hint="eastAsia"/>
          <w:shd w:val="pct15" w:color="auto" w:fill="FFFFFF"/>
        </w:rPr>
        <w:t>地址</w:t>
      </w:r>
      <w:r w:rsidRPr="003A5B68">
        <w:rPr>
          <w:rFonts w:hint="eastAsia"/>
          <w:shd w:val="pct15" w:color="auto" w:fill="FFFFFF"/>
        </w:rPr>
        <w:t>]:[session number]</w:t>
      </w:r>
    </w:p>
    <w:p w:rsidR="00CF0D4F" w:rsidRPr="003A5B68" w:rsidRDefault="00CF0D4F" w:rsidP="00CF0D4F">
      <w:pPr>
        <w:pStyle w:val="HPC7"/>
        <w:rPr>
          <w:shd w:val="pct15" w:color="auto" w:fill="FFFFFF"/>
        </w:rPr>
      </w:pPr>
    </w:p>
    <w:p w:rsidR="00CF0D4F" w:rsidRDefault="00CF0D4F" w:rsidP="00CF0D4F">
      <w:pPr>
        <w:pStyle w:val="HPC30"/>
        <w:ind w:left="425" w:hanging="425"/>
      </w:pPr>
      <w:r>
        <w:rPr>
          <w:rFonts w:hint="eastAsia"/>
        </w:rPr>
        <w:t xml:space="preserve"> </w:t>
      </w:r>
      <w:bookmarkStart w:id="18" w:name="_Toc349128632"/>
      <w:bookmarkStart w:id="19" w:name="_Toc350454700"/>
      <w:bookmarkStart w:id="20" w:name="_Toc363663776"/>
      <w:r>
        <w:rPr>
          <w:rFonts w:hint="eastAsia"/>
        </w:rPr>
        <w:t>Gridview Web登录</w:t>
      </w:r>
      <w:bookmarkEnd w:id="18"/>
      <w:bookmarkEnd w:id="19"/>
      <w:bookmarkEnd w:id="20"/>
    </w:p>
    <w:p w:rsidR="00CF0D4F" w:rsidRPr="00E24602" w:rsidRDefault="00CF0D4F" w:rsidP="00CF0D4F">
      <w:pPr>
        <w:pStyle w:val="HPC7"/>
      </w:pPr>
      <w:r w:rsidRPr="00E24602">
        <w:rPr>
          <w:rFonts w:hint="eastAsia"/>
        </w:rPr>
        <w:t>用户也可以通过</w:t>
      </w:r>
      <w:r w:rsidRPr="00E24602">
        <w:rPr>
          <w:rFonts w:hint="eastAsia"/>
        </w:rPr>
        <w:t>WEB</w:t>
      </w:r>
      <w:r w:rsidRPr="00E24602">
        <w:rPr>
          <w:rFonts w:hint="eastAsia"/>
        </w:rPr>
        <w:t>方式登入曙光</w:t>
      </w:r>
      <w:r w:rsidRPr="00E24602">
        <w:rPr>
          <w:rFonts w:hint="eastAsia"/>
        </w:rPr>
        <w:t>GridView</w:t>
      </w:r>
      <w:r>
        <w:rPr>
          <w:rFonts w:hint="eastAsia"/>
        </w:rPr>
        <w:t>集群管理系统，</w:t>
      </w:r>
      <w:r w:rsidRPr="00E24602">
        <w:rPr>
          <w:rFonts w:hint="eastAsia"/>
        </w:rPr>
        <w:t>对集群进行管理、监控、配置和使用等操作。在</w:t>
      </w:r>
      <w:r w:rsidRPr="00E24602">
        <w:rPr>
          <w:rFonts w:hint="eastAsia"/>
        </w:rPr>
        <w:t>WEB</w:t>
      </w:r>
      <w:r w:rsidRPr="00E24602">
        <w:rPr>
          <w:rFonts w:hint="eastAsia"/>
        </w:rPr>
        <w:t>浏览器的地址栏中输入以下</w:t>
      </w:r>
      <w:r w:rsidRPr="00E24602">
        <w:rPr>
          <w:rFonts w:hint="eastAsia"/>
        </w:rPr>
        <w:t>URL</w:t>
      </w:r>
      <w:r w:rsidRPr="00E24602">
        <w:rPr>
          <w:rFonts w:hint="eastAsia"/>
        </w:rPr>
        <w:t>即可出现登录界面：</w:t>
      </w:r>
    </w:p>
    <w:p w:rsidR="00CF0D4F" w:rsidRDefault="00935C1E" w:rsidP="00CF0D4F">
      <w:pPr>
        <w:pStyle w:val="HPC7"/>
        <w:rPr>
          <w:rFonts w:ascii="微软雅黑" w:eastAsia="微软雅黑" w:hAnsi="微软雅黑"/>
        </w:rPr>
      </w:pPr>
      <w:hyperlink w:history="1">
        <w:r w:rsidR="00CF0D4F" w:rsidRPr="008638DD">
          <w:rPr>
            <w:rStyle w:val="a7"/>
            <w:rFonts w:ascii="微软雅黑" w:eastAsia="微软雅黑" w:hAnsi="微软雅黑" w:hint="eastAsia"/>
          </w:rPr>
          <w:t>http://</w:t>
        </w:r>
        <w:r w:rsidR="00CF0D4F" w:rsidRPr="008638DD">
          <w:rPr>
            <w:rStyle w:val="a7"/>
            <w:rFonts w:hint="eastAsia"/>
          </w:rPr>
          <w:t xml:space="preserve"> </w:t>
        </w:r>
        <w:r w:rsidR="00CF0D4F" w:rsidRPr="008638DD">
          <w:rPr>
            <w:rStyle w:val="a7"/>
            <w:rFonts w:ascii="微软雅黑" w:eastAsia="微软雅黑" w:hAnsi="微软雅黑" w:hint="eastAsia"/>
          </w:rPr>
          <w:t>登录节点IP地址:6080/gridview_portal</w:t>
        </w:r>
      </w:hyperlink>
    </w:p>
    <w:p w:rsidR="00CF0D4F" w:rsidRPr="000E2C69" w:rsidRDefault="00CF0D4F" w:rsidP="00CF0D4F">
      <w:pPr>
        <w:pStyle w:val="HPC7"/>
      </w:pPr>
      <w:r w:rsidRPr="00E24602">
        <w:rPr>
          <w:rFonts w:hint="eastAsia"/>
        </w:rPr>
        <w:t>登入后，如果部分图表显示不正常，请为浏览器安装</w:t>
      </w:r>
      <w:r w:rsidRPr="00E24602">
        <w:rPr>
          <w:rFonts w:hint="eastAsia"/>
        </w:rPr>
        <w:t>FLASH</w:t>
      </w:r>
      <w:r w:rsidRPr="00E24602">
        <w:rPr>
          <w:rFonts w:hint="eastAsia"/>
        </w:rPr>
        <w:t>插件。</w:t>
      </w:r>
    </w:p>
    <w:p w:rsidR="00CF0D4F" w:rsidRPr="00742C27" w:rsidRDefault="00CF0D4F" w:rsidP="00CF0D4F">
      <w:pPr>
        <w:pStyle w:val="HPC20"/>
        <w:ind w:left="425" w:hanging="425"/>
      </w:pPr>
      <w:r>
        <w:rPr>
          <w:rFonts w:hint="eastAsia"/>
        </w:rPr>
        <w:t xml:space="preserve"> </w:t>
      </w:r>
      <w:bookmarkStart w:id="21" w:name="_Toc349128633"/>
      <w:bookmarkStart w:id="22" w:name="_Toc350454701"/>
      <w:bookmarkStart w:id="23" w:name="_Toc363663777"/>
      <w:r w:rsidRPr="00742C27">
        <w:rPr>
          <w:rFonts w:hint="eastAsia"/>
        </w:rPr>
        <w:t>编译、安装OpenMPI示例</w:t>
      </w:r>
      <w:bookmarkEnd w:id="21"/>
      <w:bookmarkEnd w:id="22"/>
      <w:bookmarkEnd w:id="23"/>
    </w:p>
    <w:p w:rsidR="00CF0D4F" w:rsidRPr="00695E9B" w:rsidRDefault="00CF0D4F" w:rsidP="00CF0D4F">
      <w:pPr>
        <w:ind w:firstLineChars="202" w:firstLine="424"/>
      </w:pPr>
      <w:r>
        <w:rPr>
          <w:rFonts w:hint="eastAsia"/>
        </w:rPr>
        <w:t>以</w:t>
      </w:r>
      <w:r>
        <w:rPr>
          <w:rFonts w:hint="eastAsia"/>
        </w:rPr>
        <w:t>OpenMPI 1.6.3</w:t>
      </w:r>
      <w:r>
        <w:rPr>
          <w:rFonts w:hint="eastAsia"/>
        </w:rPr>
        <w:t>为例：</w:t>
      </w:r>
    </w:p>
    <w:p w:rsidR="00CF0D4F" w:rsidRPr="00E05A49" w:rsidRDefault="00CF0D4F" w:rsidP="00CF0D4F">
      <w:pPr>
        <w:pStyle w:val="code"/>
        <w:ind w:left="420"/>
      </w:pPr>
      <w:r w:rsidRPr="00E05A49">
        <w:t>$ tar zxvf openmpi-1.6.3.tar.gz</w:t>
      </w:r>
    </w:p>
    <w:p w:rsidR="00CF0D4F" w:rsidRPr="00E05A49" w:rsidRDefault="00CF0D4F" w:rsidP="00CF0D4F">
      <w:pPr>
        <w:pStyle w:val="code"/>
        <w:ind w:left="420"/>
      </w:pPr>
      <w:r w:rsidRPr="00E05A49">
        <w:t>$ cd openmpi-1.6.3</w:t>
      </w:r>
    </w:p>
    <w:p w:rsidR="00CF0D4F" w:rsidRPr="00E05A49" w:rsidRDefault="00CF0D4F" w:rsidP="00CF0D4F">
      <w:pPr>
        <w:pStyle w:val="code"/>
        <w:ind w:left="420"/>
      </w:pPr>
      <w:r w:rsidRPr="00E05A49">
        <w:t>$ ./configure --prefix=</w:t>
      </w:r>
      <w:r>
        <w:rPr>
          <w:i/>
          <w:u w:val="single"/>
        </w:rPr>
        <w:t>/public/software</w:t>
      </w:r>
      <w:r w:rsidRPr="007B7BEC">
        <w:rPr>
          <w:i/>
          <w:u w:val="single"/>
        </w:rPr>
        <w:t>/mpi/openmpi-16-intel</w:t>
      </w:r>
      <w:r w:rsidRPr="00E05A49">
        <w:t xml:space="preserve"> --enable-mpirun-prefix-by-default </w:t>
      </w:r>
      <w:r>
        <w:rPr>
          <w:rFonts w:hint="eastAsia"/>
        </w:rPr>
        <w:t xml:space="preserve"> </w:t>
      </w:r>
      <w:r w:rsidRPr="00E05A49">
        <w:t>--without-psm CC=icc CXX=icpc FC=ifort F77=ifort</w:t>
      </w:r>
    </w:p>
    <w:p w:rsidR="00CF0D4F" w:rsidRPr="00E05A49" w:rsidRDefault="00CF0D4F" w:rsidP="00CF0D4F">
      <w:pPr>
        <w:pStyle w:val="code"/>
        <w:ind w:left="420"/>
      </w:pPr>
      <w:r w:rsidRPr="00E05A49">
        <w:t>$ make -j 8</w:t>
      </w:r>
      <w:r>
        <w:rPr>
          <w:rFonts w:hint="eastAsia"/>
        </w:rPr>
        <w:t xml:space="preserve"> &amp;&amp; make install</w:t>
      </w:r>
    </w:p>
    <w:p w:rsidR="00CF0D4F" w:rsidRDefault="00CF0D4F" w:rsidP="00CF0D4F">
      <w:pPr>
        <w:ind w:firstLine="420"/>
      </w:pPr>
      <w:r>
        <w:rPr>
          <w:rFonts w:hint="eastAsia"/>
        </w:rPr>
        <w:t>设置环境变量脚本：</w:t>
      </w:r>
    </w:p>
    <w:p w:rsidR="00CF0D4F" w:rsidRDefault="00CF0D4F" w:rsidP="00CF0D4F">
      <w:pPr>
        <w:pStyle w:val="code"/>
        <w:ind w:left="420"/>
      </w:pPr>
      <w:r w:rsidRPr="003C44C3">
        <w:t>v</w:t>
      </w:r>
      <w:r w:rsidRPr="003C44C3">
        <w:rPr>
          <w:rFonts w:hint="eastAsia"/>
        </w:rPr>
        <w:t>im</w:t>
      </w:r>
      <w:r w:rsidRPr="003C44C3">
        <w:t xml:space="preserve"> /public/software/</w:t>
      </w:r>
      <w:r w:rsidRPr="003C44C3">
        <w:rPr>
          <w:rFonts w:hint="eastAsia"/>
        </w:rPr>
        <w:t>profile.d</w:t>
      </w:r>
      <w:r w:rsidRPr="003C44C3">
        <w:t>/</w:t>
      </w:r>
      <w:r w:rsidRPr="007B7BEC">
        <w:t>openmpi-intel-env.sh</w:t>
      </w:r>
    </w:p>
    <w:p w:rsidR="00CF0D4F" w:rsidRPr="003C44C3" w:rsidRDefault="00935C1E" w:rsidP="00CF0D4F">
      <w:pPr>
        <w:pStyle w:val="code"/>
        <w:ind w:left="420"/>
      </w:pPr>
      <w:r>
        <w:pict>
          <v:rect id="_x0000_i1025" style="width:0;height:1.5pt" o:hralign="center" o:hrstd="t" o:hr="t" fillcolor="#a0a0a0" stroked="f"/>
        </w:pict>
      </w:r>
    </w:p>
    <w:p w:rsidR="00CF0D4F" w:rsidRPr="003C44C3" w:rsidRDefault="00CF0D4F" w:rsidP="00CF0D4F">
      <w:pPr>
        <w:pStyle w:val="code"/>
        <w:ind w:left="420"/>
      </w:pPr>
      <w:r w:rsidRPr="003C44C3">
        <w:t>#!/bin/bash</w:t>
      </w:r>
    </w:p>
    <w:p w:rsidR="00CF0D4F" w:rsidRPr="003C44C3" w:rsidRDefault="00CF0D4F" w:rsidP="00CF0D4F">
      <w:pPr>
        <w:pStyle w:val="code"/>
        <w:ind w:left="420"/>
      </w:pPr>
      <w:r>
        <w:rPr>
          <w:rFonts w:hint="eastAsia"/>
        </w:rPr>
        <w:t xml:space="preserve">export </w:t>
      </w:r>
      <w:r w:rsidRPr="003C44C3">
        <w:t>MPI_HOME=</w:t>
      </w:r>
      <w:r>
        <w:rPr>
          <w:i/>
          <w:u w:val="single"/>
        </w:rPr>
        <w:t>/public/software</w:t>
      </w:r>
      <w:r w:rsidRPr="007B7BEC">
        <w:rPr>
          <w:i/>
          <w:u w:val="single"/>
        </w:rPr>
        <w:t>/mpi/openmpi-16-intel</w:t>
      </w:r>
    </w:p>
    <w:p w:rsidR="00CF0D4F" w:rsidRPr="003C44C3" w:rsidRDefault="00CF0D4F" w:rsidP="00CF0D4F">
      <w:pPr>
        <w:pStyle w:val="code"/>
        <w:ind w:left="420"/>
      </w:pPr>
      <w:r w:rsidRPr="003C44C3">
        <w:t>export PATH=${MPI_HOME}/bin:$</w:t>
      </w:r>
      <w:r>
        <w:rPr>
          <w:rFonts w:hint="eastAsia"/>
        </w:rPr>
        <w:t>{</w:t>
      </w:r>
      <w:r w:rsidRPr="003C44C3">
        <w:t>PATH</w:t>
      </w:r>
      <w:r>
        <w:rPr>
          <w:rFonts w:hint="eastAsia"/>
        </w:rPr>
        <w:t>}</w:t>
      </w:r>
    </w:p>
    <w:p w:rsidR="00CF0D4F" w:rsidRPr="003C44C3" w:rsidRDefault="00CF0D4F" w:rsidP="00CF0D4F">
      <w:pPr>
        <w:pStyle w:val="code"/>
        <w:ind w:left="420"/>
      </w:pPr>
      <w:r w:rsidRPr="003C44C3">
        <w:t>export LD_LIBRARY_PATH=${MPI_HOME}/lib:$</w:t>
      </w:r>
      <w:r>
        <w:rPr>
          <w:rFonts w:hint="eastAsia"/>
        </w:rPr>
        <w:t>{</w:t>
      </w:r>
      <w:r w:rsidRPr="003C44C3">
        <w:t>LD_LIBRARY_PATH</w:t>
      </w:r>
      <w:r>
        <w:rPr>
          <w:rFonts w:hint="eastAsia"/>
        </w:rPr>
        <w:t>}</w:t>
      </w:r>
    </w:p>
    <w:p w:rsidR="00CF0D4F" w:rsidRPr="003C44C3" w:rsidRDefault="00CF0D4F" w:rsidP="00CF0D4F">
      <w:pPr>
        <w:pStyle w:val="code"/>
        <w:ind w:left="420"/>
      </w:pPr>
      <w:r w:rsidRPr="003C44C3">
        <w:t>export MANPATH=${MPI_HOME}/share/man:$</w:t>
      </w:r>
      <w:r>
        <w:rPr>
          <w:rFonts w:hint="eastAsia"/>
        </w:rPr>
        <w:t>{</w:t>
      </w:r>
      <w:r w:rsidRPr="003C44C3">
        <w:t>MANPATH</w:t>
      </w:r>
      <w:r>
        <w:rPr>
          <w:rFonts w:hint="eastAsia"/>
        </w:rPr>
        <w:t>}</w:t>
      </w:r>
    </w:p>
    <w:p w:rsidR="00CF0D4F" w:rsidRPr="00524F6F" w:rsidRDefault="00CF0D4F" w:rsidP="00CF0D4F">
      <w:pPr>
        <w:pStyle w:val="a9"/>
        <w:numPr>
          <w:ilvl w:val="1"/>
          <w:numId w:val="40"/>
        </w:numPr>
        <w:spacing w:line="360" w:lineRule="auto"/>
        <w:ind w:firstLineChars="0"/>
        <w:rPr>
          <w:b/>
        </w:rPr>
      </w:pPr>
      <w:r w:rsidRPr="00524F6F">
        <w:rPr>
          <w:rFonts w:hint="eastAsia"/>
          <w:b/>
        </w:rPr>
        <w:t>Tips</w:t>
      </w:r>
      <w:r>
        <w:rPr>
          <w:rFonts w:hint="eastAsia"/>
          <w:b/>
        </w:rPr>
        <w:t>：</w:t>
      </w:r>
    </w:p>
    <w:p w:rsidR="00CF0D4F" w:rsidRDefault="00CF0D4F" w:rsidP="00CF0D4F">
      <w:pPr>
        <w:ind w:firstLineChars="202" w:firstLine="424"/>
      </w:pPr>
      <w:r>
        <w:rPr>
          <w:rFonts w:hint="eastAsia"/>
        </w:rPr>
        <w:t>1. OpenMPI</w:t>
      </w:r>
      <w:r>
        <w:rPr>
          <w:rFonts w:hint="eastAsia"/>
        </w:rPr>
        <w:t>安装会自动检测编译</w:t>
      </w:r>
      <w:proofErr w:type="gramStart"/>
      <w:r>
        <w:rPr>
          <w:rFonts w:hint="eastAsia"/>
        </w:rPr>
        <w:t>节点本地</w:t>
      </w:r>
      <w:proofErr w:type="gramEnd"/>
      <w:r>
        <w:rPr>
          <w:rFonts w:hint="eastAsia"/>
        </w:rPr>
        <w:t>可用的通信网络设备，如</w:t>
      </w:r>
      <w:proofErr w:type="gramStart"/>
      <w:r>
        <w:rPr>
          <w:rFonts w:hint="eastAsia"/>
        </w:rPr>
        <w:t>需支持</w:t>
      </w:r>
      <w:proofErr w:type="gramEnd"/>
      <w:r>
        <w:rPr>
          <w:rFonts w:hint="eastAsia"/>
        </w:rPr>
        <w:t>InfiniBand</w:t>
      </w:r>
      <w:r>
        <w:rPr>
          <w:rFonts w:hint="eastAsia"/>
        </w:rPr>
        <w:t>网络，</w:t>
      </w:r>
      <w:proofErr w:type="gramStart"/>
      <w:r>
        <w:rPr>
          <w:rFonts w:hint="eastAsia"/>
        </w:rPr>
        <w:t>请确保</w:t>
      </w:r>
      <w:proofErr w:type="gramEnd"/>
      <w:r>
        <w:rPr>
          <w:rFonts w:hint="eastAsia"/>
        </w:rPr>
        <w:t>编译</w:t>
      </w:r>
      <w:r>
        <w:rPr>
          <w:rFonts w:hint="eastAsia"/>
        </w:rPr>
        <w:t>MPI</w:t>
      </w:r>
      <w:r>
        <w:rPr>
          <w:rFonts w:hint="eastAsia"/>
        </w:rPr>
        <w:t>前该节点已安装</w:t>
      </w:r>
      <w:r>
        <w:rPr>
          <w:rFonts w:hint="eastAsia"/>
        </w:rPr>
        <w:t>OFED</w:t>
      </w:r>
      <w:r>
        <w:rPr>
          <w:rFonts w:hint="eastAsia"/>
        </w:rPr>
        <w:t>驱动。</w:t>
      </w:r>
    </w:p>
    <w:p w:rsidR="00CF0D4F" w:rsidRPr="00690BC1" w:rsidRDefault="00CF0D4F" w:rsidP="00CF0D4F">
      <w:pPr>
        <w:ind w:firstLineChars="202" w:firstLine="424"/>
      </w:pPr>
      <w:r>
        <w:rPr>
          <w:rFonts w:hint="eastAsia"/>
        </w:rPr>
        <w:t xml:space="preserve">2. </w:t>
      </w:r>
      <w:r>
        <w:rPr>
          <w:rFonts w:hint="eastAsia"/>
        </w:rPr>
        <w:t>执行</w:t>
      </w:r>
      <w:r>
        <w:rPr>
          <w:rFonts w:hint="eastAsia"/>
        </w:rPr>
        <w:t>OpenMPI</w:t>
      </w:r>
      <w:r>
        <w:rPr>
          <w:rFonts w:hint="eastAsia"/>
        </w:rPr>
        <w:t>安装目录</w:t>
      </w:r>
      <w:r>
        <w:rPr>
          <w:rFonts w:hint="eastAsia"/>
        </w:rPr>
        <w:t>$MPI_HOME/bin</w:t>
      </w:r>
      <w:r>
        <w:rPr>
          <w:rFonts w:hint="eastAsia"/>
        </w:rPr>
        <w:t>下的</w:t>
      </w:r>
      <w:r>
        <w:rPr>
          <w:rFonts w:hint="eastAsia"/>
        </w:rPr>
        <w:t>ompi_info</w:t>
      </w:r>
      <w:r>
        <w:rPr>
          <w:rFonts w:hint="eastAsia"/>
        </w:rPr>
        <w:t>命令，可查询当前</w:t>
      </w:r>
      <w:r>
        <w:rPr>
          <w:rFonts w:hint="eastAsia"/>
        </w:rPr>
        <w:t>OpenMPI</w:t>
      </w:r>
      <w:r>
        <w:rPr>
          <w:rFonts w:hint="eastAsia"/>
        </w:rPr>
        <w:t>配置信息。</w:t>
      </w:r>
    </w:p>
    <w:p w:rsidR="00CF0D4F" w:rsidRDefault="00CF0D4F" w:rsidP="00CF0D4F">
      <w:pPr>
        <w:widowControl/>
        <w:jc w:val="left"/>
        <w:rPr>
          <w:rFonts w:ascii="Times New Roman" w:eastAsia="新宋体" w:hAnsi="Times New Roman"/>
        </w:rPr>
      </w:pPr>
      <w:r>
        <w:br w:type="page"/>
      </w:r>
    </w:p>
    <w:p w:rsidR="00CF0D4F" w:rsidRDefault="00CF0D4F" w:rsidP="00CF0D4F">
      <w:pPr>
        <w:pStyle w:val="HPC7"/>
      </w:pPr>
    </w:p>
    <w:p w:rsidR="00CF0D4F" w:rsidRDefault="00CF0D4F" w:rsidP="00CF0D4F">
      <w:pPr>
        <w:pStyle w:val="HPC20"/>
        <w:ind w:left="425" w:hanging="425"/>
      </w:pPr>
      <w:r>
        <w:rPr>
          <w:rFonts w:hint="eastAsia"/>
        </w:rPr>
        <w:t xml:space="preserve"> </w:t>
      </w:r>
      <w:bookmarkStart w:id="24" w:name="_Toc349128634"/>
      <w:bookmarkStart w:id="25" w:name="_Toc350454702"/>
      <w:bookmarkStart w:id="26" w:name="_Toc363663778"/>
      <w:r>
        <w:rPr>
          <w:rFonts w:hint="eastAsia"/>
        </w:rPr>
        <w:t>手动运行程序</w:t>
      </w:r>
      <w:bookmarkEnd w:id="24"/>
      <w:bookmarkEnd w:id="25"/>
      <w:bookmarkEnd w:id="26"/>
    </w:p>
    <w:p w:rsidR="00CF0D4F" w:rsidRPr="0077775B" w:rsidRDefault="00CF0D4F" w:rsidP="00CF0D4F">
      <w:pPr>
        <w:pStyle w:val="HPC30"/>
        <w:ind w:left="425" w:hanging="425"/>
      </w:pPr>
      <w:r>
        <w:rPr>
          <w:rFonts w:hint="eastAsia"/>
        </w:rPr>
        <w:t xml:space="preserve"> </w:t>
      </w:r>
      <w:bookmarkStart w:id="27" w:name="_Toc349128635"/>
      <w:bookmarkStart w:id="28" w:name="_Toc350454703"/>
      <w:bookmarkStart w:id="29" w:name="_Toc363663779"/>
      <w:r w:rsidRPr="0077775B">
        <w:rPr>
          <w:rFonts w:hint="eastAsia"/>
        </w:rPr>
        <w:t>运行串行程序</w:t>
      </w:r>
      <w:bookmarkEnd w:id="27"/>
      <w:bookmarkEnd w:id="28"/>
      <w:bookmarkEnd w:id="29"/>
    </w:p>
    <w:p w:rsidR="00CF0D4F" w:rsidRPr="007F3DDD" w:rsidRDefault="00CF0D4F" w:rsidP="00CF0D4F">
      <w:pPr>
        <w:pStyle w:val="HPC7"/>
      </w:pPr>
      <w:r w:rsidRPr="007F3DDD">
        <w:rPr>
          <w:rFonts w:hint="eastAsia"/>
        </w:rPr>
        <w:t>方法一</w:t>
      </w:r>
    </w:p>
    <w:p w:rsidR="00CF0D4F" w:rsidRPr="00B67042" w:rsidRDefault="00CF0D4F" w:rsidP="00CF0D4F">
      <w:pPr>
        <w:pStyle w:val="code"/>
        <w:ind w:left="420"/>
        <w:rPr>
          <w:shd w:val="pct15" w:color="auto" w:fill="FFFFFF"/>
        </w:rPr>
      </w:pPr>
      <w:r w:rsidRPr="00B67042">
        <w:rPr>
          <w:rFonts w:hint="eastAsia"/>
          <w:shd w:val="pct15" w:color="auto" w:fill="FFFFFF"/>
        </w:rPr>
        <w:t>cd /home/your_account/your_workdir</w:t>
      </w:r>
    </w:p>
    <w:p w:rsidR="00CF0D4F" w:rsidRPr="00B67042" w:rsidRDefault="00CF0D4F" w:rsidP="00CF0D4F">
      <w:pPr>
        <w:pStyle w:val="code"/>
        <w:ind w:left="420"/>
        <w:rPr>
          <w:shd w:val="pct15" w:color="auto" w:fill="FFFFFF"/>
        </w:rPr>
      </w:pPr>
      <w:r w:rsidRPr="00B67042">
        <w:rPr>
          <w:rFonts w:hint="eastAsia"/>
          <w:shd w:val="pct15" w:color="auto" w:fill="FFFFFF"/>
        </w:rPr>
        <w:t>./your_code</w:t>
      </w:r>
    </w:p>
    <w:p w:rsidR="00CF0D4F" w:rsidRPr="007F3DDD" w:rsidRDefault="00CF0D4F" w:rsidP="00CF0D4F">
      <w:pPr>
        <w:pStyle w:val="HPC7"/>
      </w:pPr>
      <w:r w:rsidRPr="007F3DDD">
        <w:rPr>
          <w:rFonts w:hint="eastAsia"/>
        </w:rPr>
        <w:t>方法二</w:t>
      </w:r>
    </w:p>
    <w:p w:rsidR="00CF0D4F" w:rsidRPr="00976A65" w:rsidRDefault="00CF0D4F" w:rsidP="00CF0D4F">
      <w:pPr>
        <w:pStyle w:val="code"/>
        <w:ind w:left="420"/>
      </w:pPr>
      <w:r w:rsidRPr="00976A65">
        <w:rPr>
          <w:rFonts w:hint="eastAsia"/>
        </w:rPr>
        <w:t>cd $HOME</w:t>
      </w:r>
    </w:p>
    <w:p w:rsidR="00CF0D4F" w:rsidRPr="00976A65" w:rsidRDefault="00CF0D4F" w:rsidP="00CF0D4F">
      <w:pPr>
        <w:pStyle w:val="code"/>
        <w:ind w:left="420"/>
      </w:pPr>
      <w:r w:rsidRPr="00976A65">
        <w:rPr>
          <w:rFonts w:hint="eastAsia"/>
        </w:rPr>
        <w:t>vi .bashrc</w:t>
      </w:r>
    </w:p>
    <w:p w:rsidR="00CF0D4F" w:rsidRPr="00976A65" w:rsidRDefault="00CF0D4F" w:rsidP="00CF0D4F">
      <w:pPr>
        <w:pStyle w:val="HPC7"/>
      </w:pPr>
      <w:r w:rsidRPr="00976A65">
        <w:rPr>
          <w:rFonts w:hint="eastAsia"/>
        </w:rPr>
        <w:t>添加</w:t>
      </w:r>
    </w:p>
    <w:p w:rsidR="00CF0D4F" w:rsidRPr="00B67042" w:rsidRDefault="00CF0D4F" w:rsidP="00CF0D4F">
      <w:pPr>
        <w:pStyle w:val="code"/>
        <w:ind w:left="420"/>
        <w:rPr>
          <w:shd w:val="pct15" w:color="auto" w:fill="FFFFFF"/>
        </w:rPr>
      </w:pPr>
      <w:r w:rsidRPr="00B67042">
        <w:rPr>
          <w:rFonts w:hint="eastAsia"/>
          <w:shd w:val="pct15" w:color="auto" w:fill="FFFFFF"/>
        </w:rPr>
        <w:t xml:space="preserve">   export PATH=/home/your_account/your_workdir:$PATH</w:t>
      </w:r>
    </w:p>
    <w:p w:rsidR="00CF0D4F" w:rsidRPr="00976A65" w:rsidRDefault="00CF0D4F" w:rsidP="00CF0D4F">
      <w:pPr>
        <w:pStyle w:val="HPC7"/>
      </w:pPr>
      <w:r w:rsidRPr="00976A65">
        <w:rPr>
          <w:rFonts w:hint="eastAsia"/>
        </w:rPr>
        <w:t>执行命令</w:t>
      </w:r>
    </w:p>
    <w:p w:rsidR="00CF0D4F" w:rsidRPr="00B67042" w:rsidRDefault="00CF0D4F" w:rsidP="00CF0D4F">
      <w:pPr>
        <w:pStyle w:val="code"/>
        <w:ind w:left="420"/>
        <w:rPr>
          <w:shd w:val="pct15" w:color="auto" w:fill="FFFFFF"/>
        </w:rPr>
      </w:pPr>
      <w:r w:rsidRPr="00B67042">
        <w:rPr>
          <w:rFonts w:hint="eastAsia"/>
          <w:shd w:val="pct15" w:color="auto" w:fill="FFFFFF"/>
        </w:rPr>
        <w:t>your_code</w:t>
      </w:r>
    </w:p>
    <w:p w:rsidR="00CF0D4F" w:rsidRDefault="00CF0D4F" w:rsidP="00CF0D4F">
      <w:pPr>
        <w:pStyle w:val="HPC7"/>
      </w:pPr>
    </w:p>
    <w:p w:rsidR="00CF0D4F" w:rsidRPr="00B67042" w:rsidRDefault="00CF0D4F" w:rsidP="00CF0D4F">
      <w:pPr>
        <w:pStyle w:val="HPC7"/>
        <w:rPr>
          <w:shd w:val="pct15" w:color="auto" w:fill="FFFFFF"/>
        </w:rPr>
      </w:pPr>
    </w:p>
    <w:p w:rsidR="00CF0D4F" w:rsidRPr="0077775B" w:rsidRDefault="00CF0D4F" w:rsidP="00CF0D4F">
      <w:pPr>
        <w:pStyle w:val="HPC30"/>
        <w:ind w:left="425" w:hanging="425"/>
      </w:pPr>
      <w:r>
        <w:rPr>
          <w:rFonts w:hint="eastAsia"/>
        </w:rPr>
        <w:t xml:space="preserve"> </w:t>
      </w:r>
      <w:bookmarkStart w:id="30" w:name="_Toc349128636"/>
      <w:bookmarkStart w:id="31" w:name="_Toc350454704"/>
      <w:bookmarkStart w:id="32" w:name="_Toc363663780"/>
      <w:r>
        <w:rPr>
          <w:rFonts w:hint="eastAsia"/>
        </w:rPr>
        <w:t>使用openmpi</w:t>
      </w:r>
      <w:r w:rsidRPr="0077775B">
        <w:rPr>
          <w:rFonts w:hint="eastAsia"/>
        </w:rPr>
        <w:t>运行并行程序</w:t>
      </w:r>
      <w:bookmarkEnd w:id="30"/>
      <w:bookmarkEnd w:id="31"/>
      <w:bookmarkEnd w:id="32"/>
    </w:p>
    <w:p w:rsidR="00CF0D4F" w:rsidRPr="001D6EF1" w:rsidRDefault="00CF0D4F" w:rsidP="00CF0D4F">
      <w:pPr>
        <w:pStyle w:val="HPC4"/>
        <w:ind w:left="425" w:hanging="425"/>
        <w:jc w:val="both"/>
      </w:pPr>
      <w:bookmarkStart w:id="33" w:name="_Toc343590984"/>
      <w:r w:rsidRPr="001D6EF1">
        <w:rPr>
          <w:rFonts w:hint="eastAsia"/>
        </w:rPr>
        <w:t>编译MPI程序</w:t>
      </w:r>
      <w:bookmarkEnd w:id="33"/>
    </w:p>
    <w:p w:rsidR="00CF0D4F" w:rsidRDefault="00CF0D4F" w:rsidP="00CF0D4F">
      <w:pPr>
        <w:ind w:firstLineChars="202" w:firstLine="424"/>
      </w:pPr>
      <w:r>
        <w:rPr>
          <w:rFonts w:hint="eastAsia"/>
        </w:rPr>
        <w:t>OpenMPI</w:t>
      </w:r>
      <w:r>
        <w:rPr>
          <w:rFonts w:hint="eastAsia"/>
        </w:rPr>
        <w:t>提供了</w:t>
      </w:r>
      <w:r>
        <w:rPr>
          <w:rFonts w:hint="eastAsia"/>
        </w:rPr>
        <w:t>C/C++</w:t>
      </w:r>
      <w:r>
        <w:rPr>
          <w:rFonts w:hint="eastAsia"/>
        </w:rPr>
        <w:t>，</w:t>
      </w:r>
      <w:r>
        <w:rPr>
          <w:rFonts w:hint="eastAsia"/>
        </w:rPr>
        <w:t>Fortran</w:t>
      </w:r>
      <w:r>
        <w:rPr>
          <w:rFonts w:hint="eastAsia"/>
        </w:rPr>
        <w:t>等语言的</w:t>
      </w:r>
      <w:r>
        <w:rPr>
          <w:rFonts w:hint="eastAsia"/>
        </w:rPr>
        <w:t>MPI</w:t>
      </w:r>
      <w:r>
        <w:rPr>
          <w:rFonts w:hint="eastAsia"/>
        </w:rPr>
        <w:t>编译器，如下表所示：</w:t>
      </w:r>
    </w:p>
    <w:tbl>
      <w:tblPr>
        <w:tblStyle w:val="af1"/>
        <w:tblW w:w="0" w:type="auto"/>
        <w:jc w:val="center"/>
        <w:tblLook w:val="04A0" w:firstRow="1" w:lastRow="0" w:firstColumn="1" w:lastColumn="0" w:noHBand="0" w:noVBand="1"/>
      </w:tblPr>
      <w:tblGrid>
        <w:gridCol w:w="2040"/>
        <w:gridCol w:w="2798"/>
      </w:tblGrid>
      <w:tr w:rsidR="00CF0D4F" w:rsidRPr="00500837" w:rsidTr="00CF0D4F">
        <w:trPr>
          <w:jc w:val="center"/>
        </w:trPr>
        <w:tc>
          <w:tcPr>
            <w:tcW w:w="2040" w:type="dxa"/>
            <w:shd w:val="clear" w:color="auto" w:fill="EDEDED" w:themeFill="accent3" w:themeFillTint="33"/>
          </w:tcPr>
          <w:p w:rsidR="00CF0D4F" w:rsidRPr="00500837" w:rsidRDefault="00CF0D4F" w:rsidP="00CF0D4F">
            <w:pPr>
              <w:ind w:firstLine="482"/>
              <w:rPr>
                <w:b/>
              </w:rPr>
            </w:pPr>
            <w:r w:rsidRPr="00500837">
              <w:rPr>
                <w:rFonts w:hint="eastAsia"/>
                <w:b/>
              </w:rPr>
              <w:t>语言类型</w:t>
            </w:r>
          </w:p>
        </w:tc>
        <w:tc>
          <w:tcPr>
            <w:tcW w:w="2798" w:type="dxa"/>
            <w:shd w:val="clear" w:color="auto" w:fill="EDEDED" w:themeFill="accent3" w:themeFillTint="33"/>
          </w:tcPr>
          <w:p w:rsidR="00CF0D4F" w:rsidRPr="00500837" w:rsidRDefault="00CF0D4F" w:rsidP="00CF0D4F">
            <w:pPr>
              <w:ind w:firstLine="482"/>
              <w:rPr>
                <w:b/>
              </w:rPr>
            </w:pPr>
            <w:r w:rsidRPr="00500837">
              <w:rPr>
                <w:rFonts w:hint="eastAsia"/>
                <w:b/>
              </w:rPr>
              <w:t>MPI</w:t>
            </w:r>
            <w:r w:rsidRPr="00500837">
              <w:rPr>
                <w:rFonts w:hint="eastAsia"/>
                <w:b/>
              </w:rPr>
              <w:t>编译器</w:t>
            </w:r>
          </w:p>
        </w:tc>
      </w:tr>
      <w:tr w:rsidR="00CF0D4F" w:rsidTr="00CF0D4F">
        <w:trPr>
          <w:jc w:val="center"/>
        </w:trPr>
        <w:tc>
          <w:tcPr>
            <w:tcW w:w="2040" w:type="dxa"/>
          </w:tcPr>
          <w:p w:rsidR="00CF0D4F" w:rsidRDefault="00CF0D4F" w:rsidP="00CF0D4F">
            <w:pPr>
              <w:ind w:firstLine="480"/>
            </w:pPr>
            <w:r>
              <w:rPr>
                <w:rFonts w:hint="eastAsia"/>
              </w:rPr>
              <w:t>C</w:t>
            </w:r>
          </w:p>
        </w:tc>
        <w:tc>
          <w:tcPr>
            <w:tcW w:w="2798" w:type="dxa"/>
          </w:tcPr>
          <w:p w:rsidR="00CF0D4F" w:rsidRDefault="00CF0D4F" w:rsidP="00CF0D4F">
            <w:pPr>
              <w:ind w:firstLine="480"/>
            </w:pPr>
            <w:r>
              <w:rPr>
                <w:rFonts w:hint="eastAsia"/>
              </w:rPr>
              <w:t>mpicc</w:t>
            </w:r>
          </w:p>
        </w:tc>
      </w:tr>
      <w:tr w:rsidR="00CF0D4F" w:rsidTr="00CF0D4F">
        <w:trPr>
          <w:jc w:val="center"/>
        </w:trPr>
        <w:tc>
          <w:tcPr>
            <w:tcW w:w="2040" w:type="dxa"/>
          </w:tcPr>
          <w:p w:rsidR="00CF0D4F" w:rsidRDefault="00CF0D4F" w:rsidP="00CF0D4F">
            <w:pPr>
              <w:ind w:firstLine="480"/>
            </w:pPr>
            <w:r>
              <w:rPr>
                <w:rFonts w:hint="eastAsia"/>
              </w:rPr>
              <w:t>C++</w:t>
            </w:r>
          </w:p>
        </w:tc>
        <w:tc>
          <w:tcPr>
            <w:tcW w:w="2798" w:type="dxa"/>
          </w:tcPr>
          <w:p w:rsidR="00CF0D4F" w:rsidRDefault="00CF0D4F" w:rsidP="00CF0D4F">
            <w:pPr>
              <w:ind w:firstLine="480"/>
            </w:pPr>
            <w:r>
              <w:rPr>
                <w:rFonts w:hint="eastAsia"/>
              </w:rPr>
              <w:t>mpicxx</w:t>
            </w:r>
          </w:p>
        </w:tc>
      </w:tr>
      <w:tr w:rsidR="00CF0D4F" w:rsidTr="00CF0D4F">
        <w:trPr>
          <w:jc w:val="center"/>
        </w:trPr>
        <w:tc>
          <w:tcPr>
            <w:tcW w:w="2040" w:type="dxa"/>
          </w:tcPr>
          <w:p w:rsidR="00CF0D4F" w:rsidRDefault="00CF0D4F" w:rsidP="00CF0D4F">
            <w:pPr>
              <w:ind w:firstLine="480"/>
            </w:pPr>
            <w:r>
              <w:rPr>
                <w:rFonts w:hint="eastAsia"/>
              </w:rPr>
              <w:t>Fortran77</w:t>
            </w:r>
          </w:p>
        </w:tc>
        <w:tc>
          <w:tcPr>
            <w:tcW w:w="2798" w:type="dxa"/>
          </w:tcPr>
          <w:p w:rsidR="00CF0D4F" w:rsidRDefault="00CF0D4F" w:rsidP="00CF0D4F">
            <w:pPr>
              <w:ind w:firstLine="480"/>
            </w:pPr>
            <w:r>
              <w:rPr>
                <w:rFonts w:hint="eastAsia"/>
              </w:rPr>
              <w:t>mpif77</w:t>
            </w:r>
          </w:p>
        </w:tc>
      </w:tr>
      <w:tr w:rsidR="00CF0D4F" w:rsidTr="00CF0D4F">
        <w:trPr>
          <w:jc w:val="center"/>
        </w:trPr>
        <w:tc>
          <w:tcPr>
            <w:tcW w:w="2040" w:type="dxa"/>
          </w:tcPr>
          <w:p w:rsidR="00CF0D4F" w:rsidRDefault="00CF0D4F" w:rsidP="00CF0D4F">
            <w:pPr>
              <w:ind w:firstLine="480"/>
            </w:pPr>
            <w:r>
              <w:rPr>
                <w:rFonts w:hint="eastAsia"/>
              </w:rPr>
              <w:t>Fortran90</w:t>
            </w:r>
          </w:p>
        </w:tc>
        <w:tc>
          <w:tcPr>
            <w:tcW w:w="2798" w:type="dxa"/>
          </w:tcPr>
          <w:p w:rsidR="00CF0D4F" w:rsidRDefault="00CF0D4F" w:rsidP="00CF0D4F">
            <w:pPr>
              <w:ind w:firstLine="480"/>
            </w:pPr>
            <w:r>
              <w:rPr>
                <w:rFonts w:hint="eastAsia"/>
              </w:rPr>
              <w:t>mpif90</w:t>
            </w:r>
          </w:p>
        </w:tc>
      </w:tr>
    </w:tbl>
    <w:p w:rsidR="00CF0D4F" w:rsidRDefault="00CF0D4F" w:rsidP="00741B80">
      <w:pPr>
        <w:ind w:firstLineChars="202" w:firstLine="424"/>
      </w:pPr>
      <w:r>
        <w:rPr>
          <w:rFonts w:hint="eastAsia"/>
        </w:rPr>
        <w:t>MPI</w:t>
      </w:r>
      <w:r>
        <w:rPr>
          <w:rFonts w:hint="eastAsia"/>
        </w:rPr>
        <w:t>编译器是对底层编译器的一层包装，通过</w:t>
      </w:r>
      <w:r>
        <w:rPr>
          <w:rFonts w:hint="eastAsia"/>
        </w:rPr>
        <w:t>-show</w:t>
      </w:r>
      <w:r>
        <w:rPr>
          <w:rFonts w:hint="eastAsia"/>
        </w:rPr>
        <w:t>参数可以查看实际使用的编译器。比如：</w:t>
      </w:r>
    </w:p>
    <w:p w:rsidR="00CF0D4F" w:rsidRPr="008B30F0" w:rsidRDefault="00CF0D4F" w:rsidP="00CF0D4F">
      <w:pPr>
        <w:pStyle w:val="code"/>
        <w:ind w:left="420"/>
      </w:pPr>
      <w:r w:rsidRPr="008B30F0">
        <w:t>$ mpicc -show</w:t>
      </w:r>
    </w:p>
    <w:p w:rsidR="00CF0D4F" w:rsidRPr="008B30F0" w:rsidRDefault="00CF0D4F" w:rsidP="00CF0D4F">
      <w:pPr>
        <w:pStyle w:val="code"/>
        <w:ind w:left="420"/>
      </w:pPr>
      <w:r w:rsidRPr="008B30F0">
        <w:t>icc -I/public/</w:t>
      </w:r>
      <w:r>
        <w:rPr>
          <w:rFonts w:hint="eastAsia"/>
        </w:rPr>
        <w:t>software</w:t>
      </w:r>
      <w:r w:rsidRPr="008B30F0">
        <w:t>/mpi/</w:t>
      </w:r>
      <w:r>
        <w:t>openmpi-16-intel</w:t>
      </w:r>
      <w:r w:rsidRPr="008B30F0">
        <w:t>/include -pthread -L/public/</w:t>
      </w:r>
      <w:r>
        <w:rPr>
          <w:rFonts w:hint="eastAsia"/>
        </w:rPr>
        <w:t>software</w:t>
      </w:r>
      <w:r w:rsidRPr="008B30F0">
        <w:t>/mpi/</w:t>
      </w:r>
      <w:r>
        <w:t>openmpi-16-intel</w:t>
      </w:r>
      <w:r w:rsidRPr="008B30F0">
        <w:t>/lib -lmpi -ldl -lm -lnuma -Wl,--export-dynamic -lrt -lnsl -lutil</w:t>
      </w:r>
    </w:p>
    <w:p w:rsidR="00CF0D4F" w:rsidRPr="008741FB" w:rsidRDefault="00CF0D4F" w:rsidP="00CF0D4F">
      <w:pPr>
        <w:ind w:firstLineChars="202" w:firstLine="424"/>
      </w:pPr>
      <w:r>
        <w:rPr>
          <w:rFonts w:hint="eastAsia"/>
        </w:rPr>
        <w:t>编译程序示例：</w:t>
      </w:r>
    </w:p>
    <w:p w:rsidR="00CF0D4F" w:rsidRPr="003C44C3" w:rsidRDefault="00CF0D4F" w:rsidP="00CF0D4F">
      <w:pPr>
        <w:pStyle w:val="code"/>
        <w:ind w:left="420"/>
      </w:pPr>
      <w:r w:rsidRPr="003C44C3">
        <w:rPr>
          <w:rFonts w:hint="eastAsia"/>
        </w:rPr>
        <w:t>$ source</w:t>
      </w:r>
      <w:r w:rsidRPr="003C44C3">
        <w:t xml:space="preserve"> /public/software/</w:t>
      </w:r>
      <w:r w:rsidRPr="003C44C3">
        <w:rPr>
          <w:rFonts w:hint="eastAsia"/>
        </w:rPr>
        <w:t>profile.d</w:t>
      </w:r>
      <w:r w:rsidRPr="003C44C3">
        <w:t>/</w:t>
      </w:r>
      <w:r w:rsidRPr="007B7BEC">
        <w:t>openmpi-intel-env.sh</w:t>
      </w:r>
    </w:p>
    <w:p w:rsidR="00CF0D4F" w:rsidRPr="003C44C3" w:rsidRDefault="00CF0D4F" w:rsidP="00CF0D4F">
      <w:pPr>
        <w:pStyle w:val="code"/>
        <w:ind w:left="420"/>
      </w:pPr>
      <w:r w:rsidRPr="003C44C3">
        <w:rPr>
          <w:rFonts w:hint="eastAsia"/>
        </w:rPr>
        <w:t xml:space="preserve">$ </w:t>
      </w:r>
      <w:r w:rsidRPr="003C44C3">
        <w:t>mpicc -o hello hello.c</w:t>
      </w:r>
    </w:p>
    <w:p w:rsidR="00CF0D4F" w:rsidRPr="003C44C3" w:rsidRDefault="00CF0D4F" w:rsidP="00CF0D4F">
      <w:pPr>
        <w:pStyle w:val="code"/>
        <w:ind w:left="420"/>
      </w:pPr>
      <w:r w:rsidRPr="003C44C3">
        <w:rPr>
          <w:rFonts w:hint="eastAsia"/>
        </w:rPr>
        <w:t xml:space="preserve">$ </w:t>
      </w:r>
      <w:r w:rsidRPr="003C44C3">
        <w:t>mpif90 -o hello hello.f90</w:t>
      </w:r>
    </w:p>
    <w:p w:rsidR="00CF0D4F" w:rsidRPr="001D6EF1" w:rsidRDefault="00CF0D4F" w:rsidP="00CF0D4F">
      <w:pPr>
        <w:pStyle w:val="HPC4"/>
        <w:ind w:left="425" w:hanging="425"/>
        <w:jc w:val="both"/>
      </w:pPr>
      <w:bookmarkStart w:id="34" w:name="_Toc343590985"/>
      <w:r w:rsidRPr="001D6EF1">
        <w:rPr>
          <w:rFonts w:hint="eastAsia"/>
        </w:rPr>
        <w:t>运行MPI程序</w:t>
      </w:r>
      <w:bookmarkEnd w:id="34"/>
    </w:p>
    <w:p w:rsidR="00CF0D4F" w:rsidRPr="00A11D00" w:rsidRDefault="00CF0D4F" w:rsidP="00CF0D4F">
      <w:pPr>
        <w:ind w:firstLineChars="202" w:firstLine="424"/>
      </w:pPr>
      <w:r>
        <w:rPr>
          <w:rFonts w:hint="eastAsia"/>
        </w:rPr>
        <w:t>OpenMPI</w:t>
      </w:r>
      <w:r>
        <w:rPr>
          <w:rFonts w:hint="eastAsia"/>
        </w:rPr>
        <w:t>使用自带的</w:t>
      </w:r>
      <w:r>
        <w:rPr>
          <w:rFonts w:hint="eastAsia"/>
        </w:rPr>
        <w:t>OpenRTE</w:t>
      </w:r>
      <w:r>
        <w:rPr>
          <w:rFonts w:hint="eastAsia"/>
        </w:rPr>
        <w:t>进程管理器，启动命令为</w:t>
      </w:r>
      <w:r>
        <w:rPr>
          <w:rFonts w:hint="eastAsia"/>
        </w:rPr>
        <w:t>mpirun/mpiexec/orterun</w:t>
      </w:r>
      <w:r>
        <w:rPr>
          <w:rFonts w:hint="eastAsia"/>
        </w:rPr>
        <w:t>，基本格式如下：</w:t>
      </w:r>
    </w:p>
    <w:p w:rsidR="00CF0D4F" w:rsidRPr="00F11EB8" w:rsidRDefault="00CF0D4F" w:rsidP="00CF0D4F">
      <w:pPr>
        <w:pStyle w:val="code"/>
        <w:ind w:left="420"/>
      </w:pPr>
      <w:r w:rsidRPr="00F11EB8">
        <w:rPr>
          <w:rFonts w:hint="eastAsia"/>
        </w:rPr>
        <w:lastRenderedPageBreak/>
        <w:t xml:space="preserve">$ </w:t>
      </w:r>
      <w:r w:rsidRPr="00F11EB8">
        <w:t>mpirun</w:t>
      </w:r>
      <w:r>
        <w:rPr>
          <w:rFonts w:hint="eastAsia"/>
        </w:rPr>
        <w:t xml:space="preserve"> </w:t>
      </w:r>
      <w:r w:rsidRPr="00F11EB8">
        <w:t xml:space="preserve">-np </w:t>
      </w:r>
      <w:r>
        <w:rPr>
          <w:rFonts w:hint="eastAsia"/>
        </w:rPr>
        <w:t>N</w:t>
      </w:r>
      <w:r w:rsidRPr="00F11EB8">
        <w:t xml:space="preserve"> -ho</w:t>
      </w:r>
      <w:r w:rsidRPr="00F11EB8">
        <w:rPr>
          <w:rFonts w:hint="eastAsia"/>
        </w:rPr>
        <w:t>st</w:t>
      </w:r>
      <w:r w:rsidRPr="00F11EB8">
        <w:t>file &lt;filename&gt;</w:t>
      </w:r>
      <w:r w:rsidRPr="00F11EB8">
        <w:rPr>
          <w:rFonts w:hint="eastAsia"/>
        </w:rPr>
        <w:t xml:space="preserve"> </w:t>
      </w:r>
      <w:r w:rsidRPr="00F11EB8">
        <w:t>&lt;program&gt;</w:t>
      </w:r>
    </w:p>
    <w:p w:rsidR="00CF0D4F" w:rsidRDefault="00CF0D4F" w:rsidP="00CF0D4F">
      <w:pPr>
        <w:pStyle w:val="a9"/>
        <w:numPr>
          <w:ilvl w:val="0"/>
          <w:numId w:val="38"/>
        </w:numPr>
        <w:spacing w:line="360" w:lineRule="auto"/>
        <w:ind w:firstLineChars="0"/>
      </w:pPr>
      <w:r>
        <w:rPr>
          <w:rFonts w:hint="eastAsia"/>
        </w:rPr>
        <w:t>-np N</w:t>
      </w:r>
      <w:r>
        <w:rPr>
          <w:rFonts w:hint="eastAsia"/>
        </w:rPr>
        <w:t>：运行</w:t>
      </w:r>
      <w:r>
        <w:rPr>
          <w:rFonts w:hint="eastAsia"/>
        </w:rPr>
        <w:t>N</w:t>
      </w:r>
      <w:proofErr w:type="gramStart"/>
      <w:r>
        <w:rPr>
          <w:rFonts w:hint="eastAsia"/>
        </w:rPr>
        <w:t>个</w:t>
      </w:r>
      <w:proofErr w:type="gramEnd"/>
      <w:r>
        <w:rPr>
          <w:rFonts w:hint="eastAsia"/>
        </w:rPr>
        <w:t>进程</w:t>
      </w:r>
    </w:p>
    <w:p w:rsidR="00CF0D4F" w:rsidRDefault="00CF0D4F" w:rsidP="00CF0D4F">
      <w:pPr>
        <w:pStyle w:val="a9"/>
        <w:numPr>
          <w:ilvl w:val="0"/>
          <w:numId w:val="38"/>
        </w:numPr>
        <w:spacing w:line="360" w:lineRule="auto"/>
        <w:ind w:firstLineChars="0"/>
      </w:pPr>
      <w:r>
        <w:rPr>
          <w:rFonts w:hint="eastAsia"/>
        </w:rPr>
        <w:t>-hostfile</w:t>
      </w:r>
      <w:r>
        <w:rPr>
          <w:rFonts w:hint="eastAsia"/>
        </w:rPr>
        <w:t>：指定计算节点，文件格式如下：</w:t>
      </w:r>
    </w:p>
    <w:p w:rsidR="00CF0D4F" w:rsidRPr="00F11EB8" w:rsidRDefault="00CF0D4F" w:rsidP="00CF0D4F">
      <w:pPr>
        <w:pStyle w:val="code"/>
        <w:ind w:left="420"/>
      </w:pPr>
      <w:r w:rsidRPr="00F11EB8">
        <w:rPr>
          <w:rFonts w:hint="eastAsia"/>
        </w:rPr>
        <w:t>node1 slots=8</w:t>
      </w:r>
    </w:p>
    <w:p w:rsidR="00CF0D4F" w:rsidRPr="00F11EB8" w:rsidRDefault="00CF0D4F" w:rsidP="00CF0D4F">
      <w:pPr>
        <w:pStyle w:val="code"/>
        <w:ind w:left="420"/>
      </w:pPr>
      <w:r w:rsidRPr="00F11EB8">
        <w:rPr>
          <w:rFonts w:hint="eastAsia"/>
        </w:rPr>
        <w:t>node2 slots=8</w:t>
      </w:r>
    </w:p>
    <w:p w:rsidR="00CF0D4F" w:rsidRDefault="00CF0D4F" w:rsidP="00CF0D4F">
      <w:pPr>
        <w:ind w:firstLineChars="202" w:firstLine="424"/>
      </w:pPr>
      <w:r>
        <w:rPr>
          <w:rFonts w:hint="eastAsia"/>
        </w:rPr>
        <w:t>slots=8</w:t>
      </w:r>
      <w:r>
        <w:rPr>
          <w:rFonts w:hint="eastAsia"/>
        </w:rPr>
        <w:t>代表可在该节点上执行</w:t>
      </w:r>
      <w:r>
        <w:rPr>
          <w:rFonts w:hint="eastAsia"/>
        </w:rPr>
        <w:t>8</w:t>
      </w:r>
      <w:r>
        <w:rPr>
          <w:rFonts w:hint="eastAsia"/>
        </w:rPr>
        <w:t>个进程，也可将</w:t>
      </w:r>
      <w:r>
        <w:rPr>
          <w:rFonts w:hint="eastAsia"/>
        </w:rPr>
        <w:t>node1</w:t>
      </w:r>
      <w:r>
        <w:rPr>
          <w:rFonts w:hint="eastAsia"/>
        </w:rPr>
        <w:t>和</w:t>
      </w:r>
      <w:r>
        <w:rPr>
          <w:rFonts w:hint="eastAsia"/>
        </w:rPr>
        <w:t>node2</w:t>
      </w:r>
      <w:r>
        <w:rPr>
          <w:rFonts w:hint="eastAsia"/>
        </w:rPr>
        <w:t>分别写</w:t>
      </w:r>
      <w:r>
        <w:rPr>
          <w:rFonts w:hint="eastAsia"/>
        </w:rPr>
        <w:t>8</w:t>
      </w:r>
      <w:r>
        <w:rPr>
          <w:rFonts w:hint="eastAsia"/>
        </w:rPr>
        <w:t>行。</w:t>
      </w:r>
    </w:p>
    <w:p w:rsidR="00CF0D4F" w:rsidRPr="00103774" w:rsidRDefault="00CF0D4F" w:rsidP="00CF0D4F">
      <w:pPr>
        <w:pStyle w:val="HPC30"/>
        <w:ind w:left="425" w:hanging="425"/>
      </w:pPr>
      <w:bookmarkStart w:id="35" w:name="_Toc363663781"/>
      <w:r>
        <w:rPr>
          <w:rFonts w:hint="eastAsia"/>
        </w:rPr>
        <w:t>使用mpich2</w:t>
      </w:r>
      <w:r w:rsidRPr="0077775B">
        <w:rPr>
          <w:rFonts w:hint="eastAsia"/>
        </w:rPr>
        <w:t>运行并行程序</w:t>
      </w:r>
      <w:bookmarkEnd w:id="35"/>
    </w:p>
    <w:p w:rsidR="00CF0D4F" w:rsidRPr="001D6EF1" w:rsidRDefault="00CF0D4F" w:rsidP="00CF0D4F">
      <w:pPr>
        <w:pStyle w:val="HPC4"/>
        <w:ind w:left="0" w:firstLine="0"/>
        <w:jc w:val="both"/>
      </w:pPr>
      <w:bookmarkStart w:id="36" w:name="_Toc343590993"/>
      <w:r w:rsidRPr="001D6EF1">
        <w:rPr>
          <w:rFonts w:hint="eastAsia"/>
        </w:rPr>
        <w:t>编译MPI程序</w:t>
      </w:r>
      <w:bookmarkEnd w:id="36"/>
    </w:p>
    <w:p w:rsidR="00CF0D4F" w:rsidRPr="003B0617" w:rsidRDefault="00CF0D4F" w:rsidP="00CF0D4F">
      <w:pPr>
        <w:ind w:firstLine="420"/>
      </w:pPr>
      <w:r>
        <w:rPr>
          <w:rFonts w:hint="eastAsia"/>
        </w:rPr>
        <w:t>MPICH2</w:t>
      </w:r>
      <w:r>
        <w:rPr>
          <w:rFonts w:hint="eastAsia"/>
        </w:rPr>
        <w:t>编译</w:t>
      </w:r>
      <w:r>
        <w:rPr>
          <w:rFonts w:hint="eastAsia"/>
        </w:rPr>
        <w:t>C</w:t>
      </w:r>
      <w:r>
        <w:rPr>
          <w:rFonts w:hint="eastAsia"/>
        </w:rPr>
        <w:t>、</w:t>
      </w:r>
      <w:r>
        <w:rPr>
          <w:rFonts w:hint="eastAsia"/>
        </w:rPr>
        <w:t>C++</w:t>
      </w:r>
      <w:r>
        <w:rPr>
          <w:rFonts w:hint="eastAsia"/>
        </w:rPr>
        <w:t>、</w:t>
      </w:r>
      <w:r>
        <w:rPr>
          <w:rFonts w:hint="eastAsia"/>
        </w:rPr>
        <w:t>Fortran77</w:t>
      </w:r>
      <w:r>
        <w:rPr>
          <w:rFonts w:hint="eastAsia"/>
        </w:rPr>
        <w:t>和</w:t>
      </w:r>
      <w:r>
        <w:rPr>
          <w:rFonts w:hint="eastAsia"/>
        </w:rPr>
        <w:t>Fortran90</w:t>
      </w:r>
      <w:r>
        <w:rPr>
          <w:rFonts w:hint="eastAsia"/>
        </w:rPr>
        <w:t>的编译器分别为</w:t>
      </w:r>
      <w:r>
        <w:rPr>
          <w:rFonts w:hint="eastAsia"/>
        </w:rPr>
        <w:t>mpicc,mpicxx,mpif70</w:t>
      </w:r>
      <w:r>
        <w:rPr>
          <w:rFonts w:hint="eastAsia"/>
        </w:rPr>
        <w:t>和</w:t>
      </w:r>
      <w:r>
        <w:rPr>
          <w:rFonts w:hint="eastAsia"/>
        </w:rPr>
        <w:t>mpif90</w:t>
      </w:r>
      <w:r>
        <w:rPr>
          <w:rFonts w:hint="eastAsia"/>
        </w:rPr>
        <w:t>。编译程序示例：</w:t>
      </w:r>
    </w:p>
    <w:p w:rsidR="00CF0D4F" w:rsidRDefault="00CF0D4F" w:rsidP="00CF0D4F">
      <w:pPr>
        <w:pStyle w:val="code"/>
        <w:ind w:left="420"/>
      </w:pPr>
      <w:r>
        <w:rPr>
          <w:rFonts w:hint="eastAsia"/>
        </w:rPr>
        <w:t xml:space="preserve">source </w:t>
      </w:r>
      <w:r>
        <w:t>/public/software/profile.d/</w:t>
      </w:r>
      <w:r>
        <w:rPr>
          <w:rFonts w:hint="eastAsia"/>
        </w:rPr>
        <w:t>mpich2</w:t>
      </w:r>
      <w:r>
        <w:t>-intel-env.sh</w:t>
      </w:r>
    </w:p>
    <w:p w:rsidR="00CF0D4F" w:rsidRDefault="00CF0D4F" w:rsidP="00CF0D4F">
      <w:pPr>
        <w:pStyle w:val="code"/>
        <w:ind w:left="420"/>
      </w:pPr>
      <w:r>
        <w:rPr>
          <w:rFonts w:hint="eastAsia"/>
        </w:rPr>
        <w:t>mpicc -o hello hello.c</w:t>
      </w:r>
    </w:p>
    <w:p w:rsidR="00CF0D4F" w:rsidRDefault="00CF0D4F" w:rsidP="00CF0D4F">
      <w:pPr>
        <w:pStyle w:val="code"/>
        <w:ind w:left="420"/>
      </w:pPr>
      <w:r>
        <w:rPr>
          <w:rFonts w:hint="eastAsia"/>
        </w:rPr>
        <w:t>mpif90 -o hello hello.f90</w:t>
      </w:r>
    </w:p>
    <w:p w:rsidR="00CF0D4F" w:rsidRPr="001D6EF1" w:rsidRDefault="00CF0D4F" w:rsidP="00CF0D4F">
      <w:pPr>
        <w:pStyle w:val="HPC4"/>
        <w:ind w:left="0" w:firstLine="0"/>
        <w:jc w:val="both"/>
      </w:pPr>
      <w:bookmarkStart w:id="37" w:name="_Toc343590994"/>
      <w:r w:rsidRPr="001D6EF1">
        <w:rPr>
          <w:rFonts w:hint="eastAsia"/>
        </w:rPr>
        <w:t>运行MPI程序</w:t>
      </w:r>
      <w:bookmarkEnd w:id="37"/>
    </w:p>
    <w:p w:rsidR="00CF0D4F" w:rsidRDefault="00CF0D4F" w:rsidP="00CF0D4F">
      <w:pPr>
        <w:ind w:firstLine="420"/>
      </w:pPr>
      <w:r>
        <w:rPr>
          <w:rFonts w:hint="eastAsia"/>
        </w:rPr>
        <w:t>MPICH2</w:t>
      </w:r>
      <w:r>
        <w:rPr>
          <w:rFonts w:hint="eastAsia"/>
        </w:rPr>
        <w:t>默认使用</w:t>
      </w:r>
      <w:r>
        <w:rPr>
          <w:rFonts w:hint="eastAsia"/>
        </w:rPr>
        <w:t>hydra</w:t>
      </w:r>
      <w:r>
        <w:rPr>
          <w:rFonts w:hint="eastAsia"/>
        </w:rPr>
        <w:t>进程管理器，使用</w:t>
      </w:r>
      <w:r>
        <w:rPr>
          <w:rFonts w:hint="eastAsia"/>
        </w:rPr>
        <w:t>mpiexec</w:t>
      </w:r>
      <w:r>
        <w:rPr>
          <w:rFonts w:hint="eastAsia"/>
        </w:rPr>
        <w:t>启动</w:t>
      </w:r>
      <w:r>
        <w:rPr>
          <w:rFonts w:hint="eastAsia"/>
        </w:rPr>
        <w:t>MPI</w:t>
      </w:r>
      <w:r>
        <w:rPr>
          <w:rFonts w:hint="eastAsia"/>
        </w:rPr>
        <w:t>进程（无</w:t>
      </w:r>
      <w:r>
        <w:rPr>
          <w:rFonts w:hint="eastAsia"/>
        </w:rPr>
        <w:t>mpirun</w:t>
      </w:r>
      <w:r>
        <w:rPr>
          <w:rFonts w:hint="eastAsia"/>
        </w:rPr>
        <w:t>），命令格式如下：</w:t>
      </w:r>
    </w:p>
    <w:p w:rsidR="00CF0D4F" w:rsidRDefault="00CF0D4F" w:rsidP="00CF0D4F">
      <w:pPr>
        <w:pStyle w:val="code"/>
        <w:ind w:left="420"/>
      </w:pPr>
      <w:r>
        <w:rPr>
          <w:rFonts w:hint="eastAsia"/>
        </w:rPr>
        <w:t>$ mpiexec -f hostfile -n 6 ./program</w:t>
      </w:r>
    </w:p>
    <w:p w:rsidR="00CF0D4F" w:rsidRDefault="00CF0D4F" w:rsidP="00CF0D4F">
      <w:pPr>
        <w:ind w:firstLine="420"/>
      </w:pPr>
      <w:r>
        <w:rPr>
          <w:rFonts w:hint="eastAsia"/>
        </w:rPr>
        <w:t>hostfile</w:t>
      </w:r>
      <w:r>
        <w:rPr>
          <w:rFonts w:hint="eastAsia"/>
        </w:rPr>
        <w:t>文件格式如下：</w:t>
      </w:r>
    </w:p>
    <w:p w:rsidR="00CF0D4F" w:rsidRDefault="00CF0D4F" w:rsidP="00CF0D4F">
      <w:pPr>
        <w:pStyle w:val="code"/>
        <w:ind w:left="420"/>
      </w:pPr>
      <w:r>
        <w:rPr>
          <w:rFonts w:hint="eastAsia"/>
        </w:rPr>
        <w:t>node1:4</w:t>
      </w:r>
      <w:r>
        <w:rPr>
          <w:rFonts w:hint="eastAsia"/>
        </w:rPr>
        <w:tab/>
      </w:r>
      <w:r>
        <w:rPr>
          <w:rFonts w:hint="eastAsia"/>
        </w:rPr>
        <w:tab/>
        <w:t>#&lt;node name&gt;:&lt;number of cores&gt;</w:t>
      </w:r>
    </w:p>
    <w:p w:rsidR="00CF0D4F" w:rsidRDefault="00CF0D4F" w:rsidP="00CF0D4F">
      <w:pPr>
        <w:pStyle w:val="code"/>
        <w:ind w:left="420"/>
      </w:pPr>
      <w:r>
        <w:rPr>
          <w:rFonts w:hint="eastAsia"/>
        </w:rPr>
        <w:t>node2:4</w:t>
      </w:r>
    </w:p>
    <w:p w:rsidR="00CF0D4F" w:rsidRDefault="00CF0D4F" w:rsidP="00CF0D4F">
      <w:pPr>
        <w:ind w:firstLine="420"/>
      </w:pPr>
      <w:r>
        <w:rPr>
          <w:rFonts w:hint="eastAsia"/>
        </w:rPr>
        <w:t>远程节点访问协议选择：</w:t>
      </w:r>
      <w:r>
        <w:rPr>
          <w:rFonts w:hint="eastAsia"/>
        </w:rPr>
        <w:t>MPICH2</w:t>
      </w:r>
      <w:r>
        <w:rPr>
          <w:rFonts w:hint="eastAsia"/>
        </w:rPr>
        <w:t>默认使用</w:t>
      </w:r>
      <w:r>
        <w:rPr>
          <w:rFonts w:hint="eastAsia"/>
        </w:rPr>
        <w:t>ssh</w:t>
      </w:r>
      <w:r>
        <w:rPr>
          <w:rFonts w:hint="eastAsia"/>
        </w:rPr>
        <w:t>，也可选择使用</w:t>
      </w:r>
      <w:r>
        <w:rPr>
          <w:rFonts w:hint="eastAsia"/>
        </w:rPr>
        <w:t>rsh</w:t>
      </w:r>
      <w:r>
        <w:rPr>
          <w:rFonts w:hint="eastAsia"/>
        </w:rPr>
        <w:t>，</w:t>
      </w:r>
      <w:r>
        <w:rPr>
          <w:rFonts w:hint="eastAsia"/>
        </w:rPr>
        <w:t>fork</w:t>
      </w:r>
      <w:r>
        <w:rPr>
          <w:rFonts w:hint="eastAsia"/>
        </w:rPr>
        <w:t>，</w:t>
      </w:r>
      <w:r>
        <w:rPr>
          <w:rFonts w:hint="eastAsia"/>
        </w:rPr>
        <w:t>slurm</w:t>
      </w:r>
      <w:r>
        <w:rPr>
          <w:rFonts w:hint="eastAsia"/>
        </w:rPr>
        <w:t>等，利用</w:t>
      </w:r>
      <w:r>
        <w:rPr>
          <w:rFonts w:hint="eastAsia"/>
        </w:rPr>
        <w:t>-launcher</w:t>
      </w:r>
      <w:r>
        <w:rPr>
          <w:rFonts w:hint="eastAsia"/>
        </w:rPr>
        <w:t>选项进行设置：</w:t>
      </w:r>
    </w:p>
    <w:p w:rsidR="00CF0D4F" w:rsidRDefault="00CF0D4F" w:rsidP="00CF0D4F">
      <w:pPr>
        <w:pStyle w:val="code"/>
        <w:ind w:left="420"/>
      </w:pPr>
      <w:r>
        <w:rPr>
          <w:rFonts w:hint="eastAsia"/>
        </w:rPr>
        <w:t>$ mpiexec -launcher rsh -f hostfile -n 6 ./program</w:t>
      </w:r>
    </w:p>
    <w:p w:rsidR="00CF0D4F" w:rsidRDefault="00CF0D4F" w:rsidP="00CF0D4F">
      <w:pPr>
        <w:pStyle w:val="HPC30"/>
        <w:ind w:left="425" w:hanging="425"/>
      </w:pPr>
      <w:bookmarkStart w:id="38" w:name="_Toc363663782"/>
      <w:bookmarkStart w:id="39" w:name="_Toc343591002"/>
      <w:r>
        <w:rPr>
          <w:rFonts w:hint="eastAsia"/>
        </w:rPr>
        <w:t>使用mvapich2运行并行程序</w:t>
      </w:r>
      <w:bookmarkEnd w:id="38"/>
    </w:p>
    <w:p w:rsidR="00CF0D4F" w:rsidRPr="001D6EF1" w:rsidRDefault="00CF0D4F" w:rsidP="00CF0D4F">
      <w:pPr>
        <w:pStyle w:val="HPC4"/>
        <w:ind w:left="425" w:hanging="425"/>
        <w:jc w:val="both"/>
      </w:pPr>
      <w:r w:rsidRPr="001D6EF1">
        <w:rPr>
          <w:rFonts w:hint="eastAsia"/>
        </w:rPr>
        <w:t>编译MPI程序</w:t>
      </w:r>
      <w:bookmarkEnd w:id="39"/>
    </w:p>
    <w:p w:rsidR="00CF0D4F" w:rsidRPr="00423F1F" w:rsidRDefault="00CF0D4F" w:rsidP="00CF0D4F">
      <w:pPr>
        <w:pStyle w:val="code"/>
        <w:ind w:left="420"/>
      </w:pPr>
      <w:r w:rsidRPr="00423F1F">
        <w:rPr>
          <w:rFonts w:hint="eastAsia"/>
        </w:rPr>
        <w:t xml:space="preserve">$ source </w:t>
      </w:r>
      <w:r w:rsidRPr="00423F1F">
        <w:t>/public/software/</w:t>
      </w:r>
      <w:r w:rsidRPr="00423F1F">
        <w:rPr>
          <w:rFonts w:hint="eastAsia"/>
        </w:rPr>
        <w:t>profile.d</w:t>
      </w:r>
      <w:r w:rsidRPr="00423F1F">
        <w:t>/</w:t>
      </w:r>
      <w:r w:rsidRPr="00423F1F">
        <w:rPr>
          <w:rFonts w:hint="eastAsia"/>
        </w:rPr>
        <w:t>mvapich2</w:t>
      </w:r>
      <w:r w:rsidRPr="00423F1F">
        <w:t>-</w:t>
      </w:r>
      <w:r w:rsidRPr="00423F1F">
        <w:rPr>
          <w:rFonts w:hint="eastAsia"/>
        </w:rPr>
        <w:t>intel</w:t>
      </w:r>
      <w:r w:rsidRPr="00423F1F">
        <w:t>.sh</w:t>
      </w:r>
    </w:p>
    <w:p w:rsidR="00CF0D4F" w:rsidRPr="00423F1F" w:rsidRDefault="00CF0D4F" w:rsidP="00CF0D4F">
      <w:pPr>
        <w:pStyle w:val="code"/>
        <w:ind w:left="420"/>
      </w:pPr>
      <w:r w:rsidRPr="00423F1F">
        <w:rPr>
          <w:rFonts w:hint="eastAsia"/>
        </w:rPr>
        <w:t>$ mpicc -o hello hello.c</w:t>
      </w:r>
    </w:p>
    <w:p w:rsidR="00CF0D4F" w:rsidRPr="00423F1F" w:rsidRDefault="00CF0D4F" w:rsidP="00CF0D4F">
      <w:pPr>
        <w:pStyle w:val="code"/>
        <w:ind w:left="420"/>
      </w:pPr>
      <w:r w:rsidRPr="00423F1F">
        <w:rPr>
          <w:rFonts w:hint="eastAsia"/>
        </w:rPr>
        <w:t>$ mpif90 -o hello hello.f90</w:t>
      </w:r>
    </w:p>
    <w:p w:rsidR="00CF0D4F" w:rsidRPr="00AD2A8D" w:rsidRDefault="00CF0D4F" w:rsidP="00CF0D4F">
      <w:pPr>
        <w:ind w:firstLine="420"/>
      </w:pPr>
      <w:r>
        <w:rPr>
          <w:rFonts w:hint="eastAsia"/>
        </w:rPr>
        <w:t>MVAPICH2</w:t>
      </w:r>
      <w:r>
        <w:rPr>
          <w:rFonts w:hint="eastAsia"/>
        </w:rPr>
        <w:t>编译</w:t>
      </w:r>
      <w:r>
        <w:rPr>
          <w:rFonts w:hint="eastAsia"/>
        </w:rPr>
        <w:t>C</w:t>
      </w:r>
      <w:r>
        <w:rPr>
          <w:rFonts w:hint="eastAsia"/>
        </w:rPr>
        <w:t>、</w:t>
      </w:r>
      <w:r>
        <w:rPr>
          <w:rFonts w:hint="eastAsia"/>
        </w:rPr>
        <w:t>C++</w:t>
      </w:r>
      <w:r>
        <w:rPr>
          <w:rFonts w:hint="eastAsia"/>
        </w:rPr>
        <w:t>、</w:t>
      </w:r>
      <w:r>
        <w:rPr>
          <w:rFonts w:hint="eastAsia"/>
        </w:rPr>
        <w:t>Fortran77</w:t>
      </w:r>
      <w:r>
        <w:rPr>
          <w:rFonts w:hint="eastAsia"/>
        </w:rPr>
        <w:t>和</w:t>
      </w:r>
      <w:r>
        <w:rPr>
          <w:rFonts w:hint="eastAsia"/>
        </w:rPr>
        <w:t>Fortran90</w:t>
      </w:r>
      <w:r>
        <w:rPr>
          <w:rFonts w:hint="eastAsia"/>
        </w:rPr>
        <w:t>的编译器分别为</w:t>
      </w:r>
      <w:r>
        <w:rPr>
          <w:rFonts w:hint="eastAsia"/>
        </w:rPr>
        <w:t>mpicc,mpicxx,mpif70</w:t>
      </w:r>
      <w:r>
        <w:rPr>
          <w:rFonts w:hint="eastAsia"/>
        </w:rPr>
        <w:t>和</w:t>
      </w:r>
      <w:r>
        <w:rPr>
          <w:rFonts w:hint="eastAsia"/>
        </w:rPr>
        <w:t>mpif90</w:t>
      </w:r>
      <w:r>
        <w:rPr>
          <w:rFonts w:hint="eastAsia"/>
        </w:rPr>
        <w:t>。</w:t>
      </w:r>
    </w:p>
    <w:p w:rsidR="00CF0D4F" w:rsidRPr="001D6EF1" w:rsidRDefault="00CF0D4F" w:rsidP="00CF0D4F">
      <w:pPr>
        <w:pStyle w:val="HPC4"/>
        <w:ind w:left="425" w:hanging="425"/>
        <w:jc w:val="both"/>
      </w:pPr>
      <w:bookmarkStart w:id="40" w:name="_Toc343591003"/>
      <w:r w:rsidRPr="001D6EF1">
        <w:rPr>
          <w:rFonts w:hint="eastAsia"/>
        </w:rPr>
        <w:t>运行MPI程序</w:t>
      </w:r>
      <w:bookmarkEnd w:id="40"/>
    </w:p>
    <w:p w:rsidR="00CF0D4F" w:rsidRDefault="00CF0D4F" w:rsidP="00CF0D4F">
      <w:pPr>
        <w:ind w:firstLineChars="202" w:firstLine="424"/>
      </w:pPr>
      <w:r>
        <w:rPr>
          <w:rFonts w:hint="eastAsia"/>
        </w:rPr>
        <w:t>MVAPICH2</w:t>
      </w:r>
      <w:r>
        <w:rPr>
          <w:rFonts w:hint="eastAsia"/>
        </w:rPr>
        <w:t>提供了</w:t>
      </w:r>
      <w:proofErr w:type="gramStart"/>
      <w:r>
        <w:rPr>
          <w:rFonts w:hint="eastAsia"/>
        </w:rPr>
        <w:t>两种进程</w:t>
      </w:r>
      <w:proofErr w:type="gramEnd"/>
      <w:r>
        <w:rPr>
          <w:rFonts w:hint="eastAsia"/>
        </w:rPr>
        <w:t>管理器：</w:t>
      </w:r>
      <w:r>
        <w:rPr>
          <w:rFonts w:hint="eastAsia"/>
        </w:rPr>
        <w:t>mpirun_rsh/mpispawn</w:t>
      </w:r>
      <w:r>
        <w:rPr>
          <w:rFonts w:hint="eastAsia"/>
        </w:rPr>
        <w:t>方式和</w:t>
      </w:r>
      <w:r>
        <w:rPr>
          <w:rFonts w:hint="eastAsia"/>
        </w:rPr>
        <w:t>mpiexec/Hydra</w:t>
      </w:r>
      <w:r>
        <w:rPr>
          <w:rFonts w:hint="eastAsia"/>
        </w:rPr>
        <w:t>方式。其中</w:t>
      </w:r>
      <w:r>
        <w:rPr>
          <w:rFonts w:hint="eastAsia"/>
        </w:rPr>
        <w:t>mpirun_rsh/mpispawn</w:t>
      </w:r>
      <w:r>
        <w:rPr>
          <w:rFonts w:hint="eastAsia"/>
        </w:rPr>
        <w:t>方式启动速度更快，支持集群规模更大，</w:t>
      </w:r>
      <w:r w:rsidRPr="0026400D">
        <w:rPr>
          <w:rFonts w:hint="eastAsia"/>
          <w:b/>
        </w:rPr>
        <w:t>但容易出现任务意外终止后计算节点存在僵尸进程的情况发生。虽然官方推荐使用</w:t>
      </w:r>
      <w:r w:rsidRPr="0026400D">
        <w:rPr>
          <w:rFonts w:hint="eastAsia"/>
          <w:b/>
        </w:rPr>
        <w:t>mpirun_rsh</w:t>
      </w:r>
      <w:r w:rsidRPr="0026400D">
        <w:rPr>
          <w:rFonts w:hint="eastAsia"/>
          <w:b/>
        </w:rPr>
        <w:t>方式，但曙光</w:t>
      </w:r>
      <w:r w:rsidRPr="0026400D">
        <w:rPr>
          <w:rFonts w:hint="eastAsia"/>
          <w:b/>
        </w:rPr>
        <w:t>HPC</w:t>
      </w:r>
      <w:r w:rsidRPr="0026400D">
        <w:rPr>
          <w:rFonts w:hint="eastAsia"/>
          <w:b/>
        </w:rPr>
        <w:t>推荐使用</w:t>
      </w:r>
      <w:r w:rsidRPr="0026400D">
        <w:rPr>
          <w:rFonts w:hint="eastAsia"/>
          <w:b/>
        </w:rPr>
        <w:t>mpiexec/Hydra</w:t>
      </w:r>
      <w:r w:rsidRPr="0026400D">
        <w:rPr>
          <w:rFonts w:hint="eastAsia"/>
          <w:b/>
        </w:rPr>
        <w:t>方式。</w:t>
      </w:r>
      <w:r>
        <w:rPr>
          <w:rFonts w:hint="eastAsia"/>
        </w:rPr>
        <w:t>下面分别介绍：</w:t>
      </w:r>
    </w:p>
    <w:p w:rsidR="00CF0D4F" w:rsidRPr="00DB2928" w:rsidRDefault="00CF0D4F" w:rsidP="00CF0D4F">
      <w:pPr>
        <w:pStyle w:val="a9"/>
        <w:numPr>
          <w:ilvl w:val="0"/>
          <w:numId w:val="42"/>
        </w:numPr>
        <w:spacing w:line="480" w:lineRule="auto"/>
        <w:ind w:left="0" w:firstLineChars="0" w:firstLine="431"/>
        <w:rPr>
          <w:b/>
          <w:sz w:val="22"/>
        </w:rPr>
      </w:pPr>
      <w:r w:rsidRPr="00DB2928">
        <w:rPr>
          <w:rFonts w:hint="eastAsia"/>
          <w:b/>
          <w:sz w:val="22"/>
        </w:rPr>
        <w:t>mpirun_rsh</w:t>
      </w:r>
      <w:r w:rsidRPr="00DB2928">
        <w:rPr>
          <w:rFonts w:hint="eastAsia"/>
          <w:b/>
          <w:sz w:val="22"/>
        </w:rPr>
        <w:t>命令</w:t>
      </w:r>
    </w:p>
    <w:p w:rsidR="00CF0D4F" w:rsidRDefault="00CF0D4F" w:rsidP="00CF0D4F">
      <w:pPr>
        <w:pStyle w:val="code"/>
        <w:ind w:left="420"/>
      </w:pPr>
      <w:r>
        <w:rPr>
          <w:rFonts w:hint="eastAsia"/>
        </w:rPr>
        <w:t>$ mpirun_rsh -rsh -np 4 -hostfile hosts [ENV=value] ./program</w:t>
      </w:r>
    </w:p>
    <w:p w:rsidR="00CF0D4F" w:rsidRDefault="00CF0D4F" w:rsidP="00CF0D4F">
      <w:pPr>
        <w:pStyle w:val="a9"/>
        <w:numPr>
          <w:ilvl w:val="0"/>
          <w:numId w:val="41"/>
        </w:numPr>
        <w:spacing w:line="360" w:lineRule="auto"/>
        <w:ind w:firstLineChars="0"/>
      </w:pPr>
      <w:r>
        <w:rPr>
          <w:rFonts w:hint="eastAsia"/>
        </w:rPr>
        <w:lastRenderedPageBreak/>
        <w:t>-rsh</w:t>
      </w:r>
      <w:r>
        <w:rPr>
          <w:rFonts w:hint="eastAsia"/>
        </w:rPr>
        <w:t>或</w:t>
      </w:r>
      <w:r>
        <w:rPr>
          <w:rFonts w:hint="eastAsia"/>
        </w:rPr>
        <w:t>-ssh</w:t>
      </w:r>
      <w:r>
        <w:rPr>
          <w:rFonts w:hint="eastAsia"/>
        </w:rPr>
        <w:t>：指定使用</w:t>
      </w:r>
      <w:r>
        <w:rPr>
          <w:rFonts w:hint="eastAsia"/>
        </w:rPr>
        <w:t>rsh</w:t>
      </w:r>
      <w:r>
        <w:rPr>
          <w:rFonts w:hint="eastAsia"/>
        </w:rPr>
        <w:t>或</w:t>
      </w:r>
      <w:r>
        <w:rPr>
          <w:rFonts w:hint="eastAsia"/>
        </w:rPr>
        <w:t>ssh</w:t>
      </w:r>
      <w:r>
        <w:rPr>
          <w:rFonts w:hint="eastAsia"/>
        </w:rPr>
        <w:t>通信（默认</w:t>
      </w:r>
      <w:r>
        <w:rPr>
          <w:rFonts w:hint="eastAsia"/>
        </w:rPr>
        <w:t>ssh</w:t>
      </w:r>
      <w:r>
        <w:rPr>
          <w:rFonts w:hint="eastAsia"/>
        </w:rPr>
        <w:t>）</w:t>
      </w:r>
    </w:p>
    <w:p w:rsidR="00CF0D4F" w:rsidRDefault="00CF0D4F" w:rsidP="00CF0D4F">
      <w:pPr>
        <w:pStyle w:val="a9"/>
        <w:numPr>
          <w:ilvl w:val="0"/>
          <w:numId w:val="41"/>
        </w:numPr>
        <w:spacing w:line="360" w:lineRule="auto"/>
        <w:ind w:firstLineChars="0"/>
      </w:pPr>
      <w:r>
        <w:rPr>
          <w:rFonts w:hint="eastAsia"/>
        </w:rPr>
        <w:t>np</w:t>
      </w:r>
      <w:r>
        <w:rPr>
          <w:rFonts w:hint="eastAsia"/>
        </w:rPr>
        <w:t>：进程数，</w:t>
      </w:r>
      <w:r>
        <w:rPr>
          <w:rFonts w:hint="eastAsia"/>
        </w:rPr>
        <w:t>hostfile</w:t>
      </w:r>
      <w:r>
        <w:rPr>
          <w:rFonts w:hint="eastAsia"/>
        </w:rPr>
        <w:t>文件格式与</w:t>
      </w:r>
      <w:r>
        <w:rPr>
          <w:rFonts w:hint="eastAsia"/>
        </w:rPr>
        <w:t>MPICH2</w:t>
      </w:r>
      <w:r>
        <w:rPr>
          <w:rFonts w:hint="eastAsia"/>
        </w:rPr>
        <w:t>相同（</w:t>
      </w:r>
      <w:r w:rsidRPr="00273381">
        <w:rPr>
          <w:rFonts w:hint="eastAsia"/>
          <w:u w:val="single"/>
        </w:rPr>
        <w:t>-np</w:t>
      </w:r>
      <w:r w:rsidRPr="00273381">
        <w:rPr>
          <w:rFonts w:hint="eastAsia"/>
          <w:u w:val="single"/>
        </w:rPr>
        <w:t>和</w:t>
      </w:r>
      <w:r w:rsidRPr="00273381">
        <w:rPr>
          <w:rFonts w:hint="eastAsia"/>
          <w:u w:val="single"/>
        </w:rPr>
        <w:t>-hostfile</w:t>
      </w:r>
      <w:r w:rsidRPr="00273381">
        <w:rPr>
          <w:rFonts w:hint="eastAsia"/>
          <w:u w:val="single"/>
        </w:rPr>
        <w:t>是必备选项，不可缺少</w:t>
      </w:r>
      <w:r>
        <w:rPr>
          <w:rFonts w:hint="eastAsia"/>
        </w:rPr>
        <w:t>）</w:t>
      </w:r>
    </w:p>
    <w:p w:rsidR="00CF0D4F" w:rsidRDefault="00CF0D4F" w:rsidP="00CF0D4F">
      <w:pPr>
        <w:pStyle w:val="a9"/>
        <w:numPr>
          <w:ilvl w:val="0"/>
          <w:numId w:val="41"/>
        </w:numPr>
        <w:spacing w:line="360" w:lineRule="auto"/>
        <w:ind w:firstLineChars="0"/>
      </w:pPr>
      <w:r>
        <w:rPr>
          <w:rFonts w:hint="eastAsia"/>
        </w:rPr>
        <w:t>ENV=value</w:t>
      </w:r>
      <w:r>
        <w:rPr>
          <w:rFonts w:hint="eastAsia"/>
        </w:rPr>
        <w:t>设置运行环境变量，如网络选择，进程绑定等，见下文。</w:t>
      </w:r>
    </w:p>
    <w:p w:rsidR="00CF0D4F" w:rsidRDefault="00CF0D4F" w:rsidP="00CF0D4F">
      <w:pPr>
        <w:pStyle w:val="a9"/>
        <w:numPr>
          <w:ilvl w:val="0"/>
          <w:numId w:val="42"/>
        </w:numPr>
        <w:spacing w:line="480" w:lineRule="auto"/>
        <w:ind w:left="0" w:firstLineChars="0" w:firstLine="431"/>
        <w:rPr>
          <w:b/>
          <w:sz w:val="22"/>
        </w:rPr>
      </w:pPr>
      <w:r w:rsidRPr="002548CF">
        <w:rPr>
          <w:rFonts w:hint="eastAsia"/>
          <w:b/>
          <w:sz w:val="22"/>
        </w:rPr>
        <w:t>Hydra</w:t>
      </w:r>
      <w:r w:rsidRPr="002548CF">
        <w:rPr>
          <w:rFonts w:hint="eastAsia"/>
          <w:b/>
          <w:sz w:val="22"/>
        </w:rPr>
        <w:t>方式</w:t>
      </w:r>
    </w:p>
    <w:p w:rsidR="00CF0D4F" w:rsidRDefault="00CF0D4F" w:rsidP="00CF0D4F">
      <w:pPr>
        <w:pStyle w:val="code"/>
        <w:ind w:left="420"/>
      </w:pPr>
      <w:r w:rsidRPr="00DB2928">
        <w:rPr>
          <w:rFonts w:hint="eastAsia"/>
        </w:rPr>
        <w:t>mpiexe.hydra</w:t>
      </w:r>
      <w:r>
        <w:rPr>
          <w:rFonts w:hint="eastAsia"/>
        </w:rPr>
        <w:t xml:space="preserve"> -launcher ssh</w:t>
      </w:r>
      <w:r w:rsidRPr="00DB2928">
        <w:rPr>
          <w:rFonts w:hint="eastAsia"/>
        </w:rPr>
        <w:t xml:space="preserve"> -f hosts -n 4</w:t>
      </w:r>
      <w:r>
        <w:rPr>
          <w:rFonts w:hint="eastAsia"/>
        </w:rPr>
        <w:t xml:space="preserve"> [-env ENV value]</w:t>
      </w:r>
      <w:r w:rsidRPr="00DB2928">
        <w:rPr>
          <w:rFonts w:hint="eastAsia"/>
        </w:rPr>
        <w:t>./program</w:t>
      </w:r>
    </w:p>
    <w:p w:rsidR="00CF0D4F" w:rsidRDefault="00CF0D4F" w:rsidP="00CF0D4F">
      <w:pPr>
        <w:pStyle w:val="a9"/>
        <w:numPr>
          <w:ilvl w:val="0"/>
          <w:numId w:val="41"/>
        </w:numPr>
        <w:spacing w:line="360" w:lineRule="auto"/>
        <w:ind w:firstLineChars="0"/>
      </w:pPr>
      <w:r>
        <w:rPr>
          <w:rFonts w:hint="eastAsia"/>
        </w:rPr>
        <w:t>-launcher ssh/rsh</w:t>
      </w:r>
      <w:r>
        <w:rPr>
          <w:rFonts w:hint="eastAsia"/>
        </w:rPr>
        <w:t>：指定启动远程任务的方式，默认</w:t>
      </w:r>
      <w:r>
        <w:rPr>
          <w:rFonts w:hint="eastAsia"/>
        </w:rPr>
        <w:t>ssh</w:t>
      </w:r>
    </w:p>
    <w:p w:rsidR="00CF0D4F" w:rsidRDefault="00CF0D4F" w:rsidP="00CF0D4F">
      <w:pPr>
        <w:pStyle w:val="a9"/>
        <w:numPr>
          <w:ilvl w:val="0"/>
          <w:numId w:val="41"/>
        </w:numPr>
        <w:spacing w:line="360" w:lineRule="auto"/>
        <w:ind w:firstLineChars="0"/>
      </w:pPr>
      <w:r>
        <w:rPr>
          <w:rFonts w:hint="eastAsia"/>
        </w:rPr>
        <w:t>-f hosts</w:t>
      </w:r>
      <w:r>
        <w:rPr>
          <w:rFonts w:hint="eastAsia"/>
        </w:rPr>
        <w:t>：格式同</w:t>
      </w:r>
      <w:r>
        <w:rPr>
          <w:rFonts w:hint="eastAsia"/>
        </w:rPr>
        <w:t>MPICH2</w:t>
      </w:r>
      <w:r>
        <w:rPr>
          <w:rFonts w:hint="eastAsia"/>
        </w:rPr>
        <w:t>相同，</w:t>
      </w:r>
      <w:r>
        <w:rPr>
          <w:rFonts w:hint="eastAsia"/>
        </w:rPr>
        <w:t>&lt;node name&gt;:&lt;proc num&gt;</w:t>
      </w:r>
    </w:p>
    <w:p w:rsidR="00CF0D4F" w:rsidRDefault="00CF0D4F" w:rsidP="00CF0D4F">
      <w:pPr>
        <w:pStyle w:val="a9"/>
        <w:numPr>
          <w:ilvl w:val="0"/>
          <w:numId w:val="41"/>
        </w:numPr>
        <w:spacing w:line="360" w:lineRule="auto"/>
        <w:ind w:firstLineChars="0"/>
      </w:pPr>
      <w:r>
        <w:rPr>
          <w:rFonts w:hint="eastAsia"/>
        </w:rPr>
        <w:t>-n 4</w:t>
      </w:r>
      <w:r>
        <w:rPr>
          <w:rFonts w:hint="eastAsia"/>
        </w:rPr>
        <w:t>：指定进程数</w:t>
      </w:r>
    </w:p>
    <w:p w:rsidR="00CF0D4F" w:rsidRDefault="00CF0D4F" w:rsidP="00CF0D4F">
      <w:pPr>
        <w:pStyle w:val="a9"/>
        <w:numPr>
          <w:ilvl w:val="0"/>
          <w:numId w:val="41"/>
        </w:numPr>
        <w:spacing w:line="360" w:lineRule="auto"/>
        <w:ind w:firstLineChars="0"/>
      </w:pPr>
      <w:r>
        <w:rPr>
          <w:rFonts w:hint="eastAsia"/>
        </w:rPr>
        <w:t>-env ENV=value</w:t>
      </w:r>
      <w:r>
        <w:rPr>
          <w:rFonts w:hint="eastAsia"/>
        </w:rPr>
        <w:t>：设置运行环境变量</w:t>
      </w:r>
    </w:p>
    <w:p w:rsidR="00CF0D4F" w:rsidRDefault="00CF0D4F" w:rsidP="00CF0D4F">
      <w:pPr>
        <w:pStyle w:val="HPC30"/>
        <w:ind w:left="425" w:hanging="425"/>
      </w:pPr>
      <w:bookmarkStart w:id="41" w:name="_Toc363663783"/>
      <w:r>
        <w:rPr>
          <w:rFonts w:hint="eastAsia"/>
        </w:rPr>
        <w:t>使用intelmpi运行并行程序</w:t>
      </w:r>
      <w:bookmarkEnd w:id="41"/>
    </w:p>
    <w:p w:rsidR="00CF0D4F" w:rsidRPr="001D6EF1" w:rsidRDefault="00CF0D4F" w:rsidP="00CF0D4F">
      <w:pPr>
        <w:pStyle w:val="HPC4"/>
        <w:ind w:left="425" w:hanging="425"/>
        <w:jc w:val="both"/>
      </w:pPr>
      <w:bookmarkStart w:id="42" w:name="_Toc343591011"/>
      <w:r w:rsidRPr="001D6EF1">
        <w:rPr>
          <w:rFonts w:hint="eastAsia"/>
        </w:rPr>
        <w:t>编译MPI程序</w:t>
      </w:r>
      <w:bookmarkEnd w:id="42"/>
    </w:p>
    <w:p w:rsidR="00CF0D4F" w:rsidRDefault="00CF0D4F" w:rsidP="00CF0D4F">
      <w:r>
        <w:rPr>
          <w:rFonts w:hint="eastAsia"/>
        </w:rPr>
        <w:tab/>
        <w:t>IntelMPI</w:t>
      </w:r>
      <w:r>
        <w:rPr>
          <w:rFonts w:hint="eastAsia"/>
        </w:rPr>
        <w:t>提供了非常完整的</w:t>
      </w:r>
      <w:r>
        <w:rPr>
          <w:rFonts w:hint="eastAsia"/>
        </w:rPr>
        <w:t>MPI</w:t>
      </w:r>
      <w:r>
        <w:rPr>
          <w:rFonts w:hint="eastAsia"/>
        </w:rPr>
        <w:t>编译器，如下表所示：</w:t>
      </w:r>
    </w:p>
    <w:tbl>
      <w:tblPr>
        <w:tblStyle w:val="af1"/>
        <w:tblW w:w="0" w:type="auto"/>
        <w:jc w:val="center"/>
        <w:tblLook w:val="04A0" w:firstRow="1" w:lastRow="0" w:firstColumn="1" w:lastColumn="0" w:noHBand="0" w:noVBand="1"/>
      </w:tblPr>
      <w:tblGrid>
        <w:gridCol w:w="1738"/>
        <w:gridCol w:w="4177"/>
      </w:tblGrid>
      <w:tr w:rsidR="00CF0D4F" w:rsidRPr="00FF15A7" w:rsidTr="00CF0D4F">
        <w:trPr>
          <w:jc w:val="center"/>
        </w:trPr>
        <w:tc>
          <w:tcPr>
            <w:tcW w:w="1738" w:type="dxa"/>
            <w:shd w:val="clear" w:color="auto" w:fill="EDEDED" w:themeFill="accent3" w:themeFillTint="33"/>
          </w:tcPr>
          <w:p w:rsidR="00CF0D4F" w:rsidRPr="00FF15A7" w:rsidRDefault="00CF0D4F" w:rsidP="00CF0D4F">
            <w:pPr>
              <w:rPr>
                <w:b/>
              </w:rPr>
            </w:pPr>
            <w:r w:rsidRPr="00FF15A7">
              <w:rPr>
                <w:rFonts w:hint="eastAsia"/>
                <w:b/>
              </w:rPr>
              <w:t>MPI</w:t>
            </w:r>
            <w:r w:rsidRPr="00FF15A7">
              <w:rPr>
                <w:rFonts w:hint="eastAsia"/>
                <w:b/>
              </w:rPr>
              <w:t>编译器</w:t>
            </w:r>
          </w:p>
        </w:tc>
        <w:tc>
          <w:tcPr>
            <w:tcW w:w="4177" w:type="dxa"/>
            <w:shd w:val="clear" w:color="auto" w:fill="EDEDED" w:themeFill="accent3" w:themeFillTint="33"/>
          </w:tcPr>
          <w:p w:rsidR="00CF0D4F" w:rsidRPr="00FF15A7" w:rsidRDefault="00CF0D4F" w:rsidP="00CF0D4F">
            <w:pPr>
              <w:rPr>
                <w:b/>
              </w:rPr>
            </w:pPr>
            <w:r w:rsidRPr="00FF15A7">
              <w:rPr>
                <w:rFonts w:hint="eastAsia"/>
                <w:b/>
              </w:rPr>
              <w:t>编译器说明</w:t>
            </w:r>
          </w:p>
        </w:tc>
      </w:tr>
      <w:tr w:rsidR="00CF0D4F" w:rsidTr="00CF0D4F">
        <w:trPr>
          <w:jc w:val="center"/>
        </w:trPr>
        <w:tc>
          <w:tcPr>
            <w:tcW w:w="1738" w:type="dxa"/>
          </w:tcPr>
          <w:p w:rsidR="00CF0D4F" w:rsidRDefault="00CF0D4F" w:rsidP="00CF0D4F">
            <w:r>
              <w:rPr>
                <w:rFonts w:hint="eastAsia"/>
              </w:rPr>
              <w:t>mpicc</w:t>
            </w:r>
            <w:r>
              <w:rPr>
                <w:rFonts w:hint="eastAsia"/>
              </w:rPr>
              <w:t>，</w:t>
            </w:r>
            <w:r>
              <w:rPr>
                <w:rFonts w:hint="eastAsia"/>
              </w:rPr>
              <w:t>mpigcc</w:t>
            </w:r>
          </w:p>
        </w:tc>
        <w:tc>
          <w:tcPr>
            <w:tcW w:w="4177" w:type="dxa"/>
          </w:tcPr>
          <w:p w:rsidR="00CF0D4F" w:rsidRDefault="00CF0D4F" w:rsidP="00CF0D4F">
            <w:r>
              <w:rPr>
                <w:rFonts w:hint="eastAsia"/>
              </w:rPr>
              <w:t>使用</w:t>
            </w:r>
            <w:r>
              <w:rPr>
                <w:rFonts w:hint="eastAsia"/>
              </w:rPr>
              <w:t>gcc</w:t>
            </w:r>
            <w:r>
              <w:rPr>
                <w:rFonts w:hint="eastAsia"/>
              </w:rPr>
              <w:t>编译</w:t>
            </w:r>
            <w:r>
              <w:rPr>
                <w:rFonts w:hint="eastAsia"/>
              </w:rPr>
              <w:t>C</w:t>
            </w:r>
            <w:r>
              <w:rPr>
                <w:rFonts w:hint="eastAsia"/>
              </w:rPr>
              <w:t>语言</w:t>
            </w:r>
          </w:p>
        </w:tc>
      </w:tr>
      <w:tr w:rsidR="00CF0D4F" w:rsidTr="00CF0D4F">
        <w:trPr>
          <w:jc w:val="center"/>
        </w:trPr>
        <w:tc>
          <w:tcPr>
            <w:tcW w:w="1738" w:type="dxa"/>
          </w:tcPr>
          <w:p w:rsidR="00CF0D4F" w:rsidRDefault="00CF0D4F" w:rsidP="00CF0D4F">
            <w:r>
              <w:rPr>
                <w:rFonts w:hint="eastAsia"/>
              </w:rPr>
              <w:t>mpicxx</w:t>
            </w:r>
            <w:r>
              <w:rPr>
                <w:rFonts w:hint="eastAsia"/>
              </w:rPr>
              <w:t>，</w:t>
            </w:r>
            <w:r>
              <w:rPr>
                <w:rFonts w:hint="eastAsia"/>
              </w:rPr>
              <w:t>mpigxx</w:t>
            </w:r>
          </w:p>
        </w:tc>
        <w:tc>
          <w:tcPr>
            <w:tcW w:w="4177" w:type="dxa"/>
          </w:tcPr>
          <w:p w:rsidR="00CF0D4F" w:rsidRDefault="00CF0D4F" w:rsidP="00CF0D4F">
            <w:r>
              <w:rPr>
                <w:rFonts w:hint="eastAsia"/>
              </w:rPr>
              <w:t>使用</w:t>
            </w:r>
            <w:r>
              <w:rPr>
                <w:rFonts w:hint="eastAsia"/>
              </w:rPr>
              <w:t>g++</w:t>
            </w:r>
            <w:r>
              <w:rPr>
                <w:rFonts w:hint="eastAsia"/>
              </w:rPr>
              <w:t>编译</w:t>
            </w:r>
            <w:r>
              <w:rPr>
                <w:rFonts w:hint="eastAsia"/>
              </w:rPr>
              <w:t>C++</w:t>
            </w:r>
            <w:r>
              <w:rPr>
                <w:rFonts w:hint="eastAsia"/>
              </w:rPr>
              <w:t>语言</w:t>
            </w:r>
          </w:p>
        </w:tc>
      </w:tr>
      <w:tr w:rsidR="00CF0D4F" w:rsidTr="00CF0D4F">
        <w:trPr>
          <w:jc w:val="center"/>
        </w:trPr>
        <w:tc>
          <w:tcPr>
            <w:tcW w:w="1738" w:type="dxa"/>
          </w:tcPr>
          <w:p w:rsidR="00CF0D4F" w:rsidRDefault="00CF0D4F" w:rsidP="00CF0D4F">
            <w:r>
              <w:rPr>
                <w:rFonts w:hint="eastAsia"/>
              </w:rPr>
              <w:t>mpif77</w:t>
            </w:r>
          </w:p>
        </w:tc>
        <w:tc>
          <w:tcPr>
            <w:tcW w:w="4177" w:type="dxa"/>
          </w:tcPr>
          <w:p w:rsidR="00CF0D4F" w:rsidRDefault="00CF0D4F" w:rsidP="00CF0D4F">
            <w:r>
              <w:rPr>
                <w:rFonts w:hint="eastAsia"/>
              </w:rPr>
              <w:t>使用</w:t>
            </w:r>
            <w:r>
              <w:rPr>
                <w:rFonts w:hint="eastAsia"/>
              </w:rPr>
              <w:t>g77</w:t>
            </w:r>
            <w:r>
              <w:rPr>
                <w:rFonts w:hint="eastAsia"/>
              </w:rPr>
              <w:t>编译</w:t>
            </w:r>
            <w:r>
              <w:rPr>
                <w:rFonts w:hint="eastAsia"/>
              </w:rPr>
              <w:t>Fortran77</w:t>
            </w:r>
            <w:r>
              <w:rPr>
                <w:rFonts w:hint="eastAsia"/>
              </w:rPr>
              <w:t>语言</w:t>
            </w:r>
          </w:p>
        </w:tc>
      </w:tr>
      <w:tr w:rsidR="00CF0D4F" w:rsidTr="00CF0D4F">
        <w:trPr>
          <w:jc w:val="center"/>
        </w:trPr>
        <w:tc>
          <w:tcPr>
            <w:tcW w:w="1738" w:type="dxa"/>
          </w:tcPr>
          <w:p w:rsidR="00CF0D4F" w:rsidRDefault="00CF0D4F" w:rsidP="00CF0D4F">
            <w:r>
              <w:rPr>
                <w:rFonts w:hint="eastAsia"/>
              </w:rPr>
              <w:t>mpif90</w:t>
            </w:r>
          </w:p>
        </w:tc>
        <w:tc>
          <w:tcPr>
            <w:tcW w:w="4177" w:type="dxa"/>
          </w:tcPr>
          <w:p w:rsidR="00CF0D4F" w:rsidRDefault="00CF0D4F" w:rsidP="00CF0D4F">
            <w:r>
              <w:rPr>
                <w:rFonts w:hint="eastAsia"/>
              </w:rPr>
              <w:t>使用</w:t>
            </w:r>
            <w:r>
              <w:rPr>
                <w:rFonts w:hint="eastAsia"/>
              </w:rPr>
              <w:t>gfortran</w:t>
            </w:r>
            <w:r>
              <w:rPr>
                <w:rFonts w:hint="eastAsia"/>
              </w:rPr>
              <w:t>编译</w:t>
            </w:r>
            <w:r>
              <w:rPr>
                <w:rFonts w:hint="eastAsia"/>
              </w:rPr>
              <w:t>Fortran90</w:t>
            </w:r>
            <w:r>
              <w:rPr>
                <w:rFonts w:hint="eastAsia"/>
              </w:rPr>
              <w:t>语言</w:t>
            </w:r>
          </w:p>
        </w:tc>
      </w:tr>
      <w:tr w:rsidR="00CF0D4F" w:rsidTr="00CF0D4F">
        <w:trPr>
          <w:jc w:val="center"/>
        </w:trPr>
        <w:tc>
          <w:tcPr>
            <w:tcW w:w="1738" w:type="dxa"/>
          </w:tcPr>
          <w:p w:rsidR="00CF0D4F" w:rsidRDefault="00CF0D4F" w:rsidP="00CF0D4F">
            <w:r>
              <w:rPr>
                <w:rFonts w:hint="eastAsia"/>
              </w:rPr>
              <w:t>mpifc</w:t>
            </w:r>
          </w:p>
        </w:tc>
        <w:tc>
          <w:tcPr>
            <w:tcW w:w="4177" w:type="dxa"/>
          </w:tcPr>
          <w:p w:rsidR="00CF0D4F" w:rsidRDefault="00CF0D4F" w:rsidP="00CF0D4F">
            <w:r>
              <w:rPr>
                <w:rFonts w:hint="eastAsia"/>
              </w:rPr>
              <w:t>使用</w:t>
            </w:r>
            <w:r>
              <w:rPr>
                <w:rFonts w:hint="eastAsia"/>
              </w:rPr>
              <w:t>gfortran</w:t>
            </w:r>
            <w:r>
              <w:rPr>
                <w:rFonts w:hint="eastAsia"/>
              </w:rPr>
              <w:t>编译</w:t>
            </w:r>
            <w:r>
              <w:rPr>
                <w:rFonts w:hint="eastAsia"/>
              </w:rPr>
              <w:t>Fortran77/90</w:t>
            </w:r>
            <w:r>
              <w:rPr>
                <w:rFonts w:hint="eastAsia"/>
              </w:rPr>
              <w:t>语言</w:t>
            </w:r>
          </w:p>
        </w:tc>
      </w:tr>
      <w:tr w:rsidR="00CF0D4F" w:rsidTr="00CF0D4F">
        <w:trPr>
          <w:jc w:val="center"/>
        </w:trPr>
        <w:tc>
          <w:tcPr>
            <w:tcW w:w="1738" w:type="dxa"/>
          </w:tcPr>
          <w:p w:rsidR="00CF0D4F" w:rsidRDefault="00CF0D4F" w:rsidP="00CF0D4F">
            <w:r>
              <w:rPr>
                <w:rFonts w:hint="eastAsia"/>
              </w:rPr>
              <w:t>mpiicc</w:t>
            </w:r>
          </w:p>
        </w:tc>
        <w:tc>
          <w:tcPr>
            <w:tcW w:w="4177" w:type="dxa"/>
          </w:tcPr>
          <w:p w:rsidR="00CF0D4F" w:rsidRDefault="00CF0D4F" w:rsidP="00CF0D4F">
            <w:r>
              <w:rPr>
                <w:rFonts w:hint="eastAsia"/>
              </w:rPr>
              <w:t>使用</w:t>
            </w:r>
            <w:r>
              <w:rPr>
                <w:rFonts w:hint="eastAsia"/>
              </w:rPr>
              <w:t>icc</w:t>
            </w:r>
            <w:r>
              <w:rPr>
                <w:rFonts w:hint="eastAsia"/>
              </w:rPr>
              <w:t>编译</w:t>
            </w:r>
            <w:r>
              <w:rPr>
                <w:rFonts w:hint="eastAsia"/>
              </w:rPr>
              <w:t>C</w:t>
            </w:r>
            <w:r>
              <w:rPr>
                <w:rFonts w:hint="eastAsia"/>
              </w:rPr>
              <w:t>语言，推荐使用</w:t>
            </w:r>
          </w:p>
        </w:tc>
      </w:tr>
      <w:tr w:rsidR="00CF0D4F" w:rsidTr="00CF0D4F">
        <w:trPr>
          <w:jc w:val="center"/>
        </w:trPr>
        <w:tc>
          <w:tcPr>
            <w:tcW w:w="1738" w:type="dxa"/>
          </w:tcPr>
          <w:p w:rsidR="00CF0D4F" w:rsidRDefault="00CF0D4F" w:rsidP="00CF0D4F">
            <w:r>
              <w:rPr>
                <w:rFonts w:hint="eastAsia"/>
              </w:rPr>
              <w:t>mpiicpc</w:t>
            </w:r>
          </w:p>
        </w:tc>
        <w:tc>
          <w:tcPr>
            <w:tcW w:w="4177" w:type="dxa"/>
          </w:tcPr>
          <w:p w:rsidR="00CF0D4F" w:rsidRDefault="00CF0D4F" w:rsidP="00CF0D4F">
            <w:r>
              <w:rPr>
                <w:rFonts w:hint="eastAsia"/>
              </w:rPr>
              <w:t>使用</w:t>
            </w:r>
            <w:r>
              <w:rPr>
                <w:rFonts w:hint="eastAsia"/>
              </w:rPr>
              <w:t>icpc</w:t>
            </w:r>
            <w:r>
              <w:rPr>
                <w:rFonts w:hint="eastAsia"/>
              </w:rPr>
              <w:t>编译</w:t>
            </w:r>
            <w:r>
              <w:rPr>
                <w:rFonts w:hint="eastAsia"/>
              </w:rPr>
              <w:t>C++</w:t>
            </w:r>
            <w:r>
              <w:rPr>
                <w:rFonts w:hint="eastAsia"/>
              </w:rPr>
              <w:t>语言，推荐使用</w:t>
            </w:r>
          </w:p>
        </w:tc>
      </w:tr>
      <w:tr w:rsidR="00CF0D4F" w:rsidTr="00CF0D4F">
        <w:trPr>
          <w:jc w:val="center"/>
        </w:trPr>
        <w:tc>
          <w:tcPr>
            <w:tcW w:w="1738" w:type="dxa"/>
          </w:tcPr>
          <w:p w:rsidR="00CF0D4F" w:rsidRDefault="00CF0D4F" w:rsidP="00CF0D4F">
            <w:r>
              <w:rPr>
                <w:rFonts w:hint="eastAsia"/>
              </w:rPr>
              <w:t>mpiifort</w:t>
            </w:r>
          </w:p>
        </w:tc>
        <w:tc>
          <w:tcPr>
            <w:tcW w:w="4177" w:type="dxa"/>
          </w:tcPr>
          <w:p w:rsidR="00CF0D4F" w:rsidRDefault="00CF0D4F" w:rsidP="00CF0D4F">
            <w:r>
              <w:rPr>
                <w:rFonts w:hint="eastAsia"/>
              </w:rPr>
              <w:t>使用</w:t>
            </w:r>
            <w:r>
              <w:rPr>
                <w:rFonts w:hint="eastAsia"/>
              </w:rPr>
              <w:t>ifort</w:t>
            </w:r>
            <w:r>
              <w:rPr>
                <w:rFonts w:hint="eastAsia"/>
              </w:rPr>
              <w:t>编译</w:t>
            </w:r>
            <w:r>
              <w:rPr>
                <w:rFonts w:hint="eastAsia"/>
              </w:rPr>
              <w:t>Fortran</w:t>
            </w:r>
            <w:r>
              <w:rPr>
                <w:rFonts w:hint="eastAsia"/>
              </w:rPr>
              <w:t>语言，推荐使用</w:t>
            </w:r>
          </w:p>
        </w:tc>
      </w:tr>
    </w:tbl>
    <w:p w:rsidR="00CF0D4F" w:rsidRDefault="00CF0D4F" w:rsidP="00CF0D4F">
      <w:pPr>
        <w:ind w:firstLineChars="202" w:firstLine="424"/>
      </w:pPr>
      <w:r>
        <w:rPr>
          <w:rFonts w:hint="eastAsia"/>
        </w:rPr>
        <w:t>可通过</w:t>
      </w:r>
      <w:r>
        <w:rPr>
          <w:rFonts w:hint="eastAsia"/>
        </w:rPr>
        <w:t>mpiicc -show</w:t>
      </w:r>
      <w:r>
        <w:rPr>
          <w:rFonts w:hint="eastAsia"/>
        </w:rPr>
        <w:t>来查看具体的编译器信息：</w:t>
      </w:r>
    </w:p>
    <w:p w:rsidR="00CF0D4F" w:rsidRDefault="00CF0D4F" w:rsidP="00CF0D4F">
      <w:pPr>
        <w:pStyle w:val="code"/>
        <w:ind w:left="420"/>
      </w:pPr>
      <w:r>
        <w:rPr>
          <w:rFonts w:hint="eastAsia"/>
        </w:rPr>
        <w:t>$ mpiicc -show</w:t>
      </w:r>
    </w:p>
    <w:p w:rsidR="00CF0D4F" w:rsidRDefault="00935C1E" w:rsidP="00CF0D4F">
      <w:pPr>
        <w:pStyle w:val="code"/>
        <w:ind w:left="420"/>
      </w:pPr>
      <w:r>
        <w:pict>
          <v:rect id="_x0000_i1026" style="width:0;height:1.5pt" o:hralign="center" o:hrstd="t" o:hr="t" fillcolor="#a0a0a0" stroked="f"/>
        </w:pict>
      </w:r>
    </w:p>
    <w:p w:rsidR="00CF0D4F" w:rsidRDefault="00CF0D4F" w:rsidP="00CF0D4F">
      <w:pPr>
        <w:pStyle w:val="code"/>
        <w:ind w:left="420"/>
      </w:pPr>
      <w:r w:rsidRPr="0025010C">
        <w:t>icc -ldl -I</w:t>
      </w:r>
      <w:r>
        <w:t>/public/software/intel</w:t>
      </w:r>
      <w:r w:rsidRPr="0025010C">
        <w:t>/impi/4.1.0.024/intel64/include -L</w:t>
      </w:r>
      <w:r>
        <w:t>/public/software/intel</w:t>
      </w:r>
      <w:r w:rsidRPr="0025010C">
        <w:t xml:space="preserve">/impi/4.1.0.024/intel64/lib -Xlinker --enable-new-dtags -Xlinker -rpath -Xlinker </w:t>
      </w:r>
      <w:r>
        <w:t>/public/software/intel</w:t>
      </w:r>
      <w:r w:rsidRPr="0025010C">
        <w:t>/impi/4.1.0.024/intel64/lib -Xlinker -rpath -Xlinker /opt/intel/mpi-rt/4.1 -lmpi -lmpigf -lmpigi -lrt -lpthread</w:t>
      </w:r>
    </w:p>
    <w:p w:rsidR="00CF0D4F" w:rsidRDefault="00CF0D4F" w:rsidP="00CF0D4F">
      <w:pPr>
        <w:ind w:firstLineChars="202" w:firstLine="424"/>
      </w:pPr>
      <w:r>
        <w:rPr>
          <w:rFonts w:hint="eastAsia"/>
        </w:rPr>
        <w:t>编译示例：</w:t>
      </w:r>
    </w:p>
    <w:p w:rsidR="00CF0D4F" w:rsidRPr="00605264" w:rsidRDefault="00CF0D4F" w:rsidP="00CF0D4F">
      <w:pPr>
        <w:pStyle w:val="code"/>
        <w:ind w:left="420"/>
      </w:pPr>
      <w:r>
        <w:rPr>
          <w:rFonts w:hint="eastAsia"/>
        </w:rPr>
        <w:t>$ mpiicc -o hello hello.c</w:t>
      </w:r>
    </w:p>
    <w:p w:rsidR="00CF0D4F" w:rsidRPr="00F71C42" w:rsidRDefault="00CF0D4F" w:rsidP="00CF0D4F">
      <w:pPr>
        <w:pStyle w:val="HPC4"/>
        <w:ind w:left="425" w:hanging="425"/>
        <w:jc w:val="both"/>
      </w:pPr>
      <w:r>
        <w:rPr>
          <w:rFonts w:hint="eastAsia"/>
        </w:rPr>
        <w:t>运行MPI程序</w:t>
      </w:r>
    </w:p>
    <w:p w:rsidR="00CF0D4F" w:rsidRDefault="00CF0D4F" w:rsidP="00CF0D4F">
      <w:pPr>
        <w:pStyle w:val="a9"/>
        <w:numPr>
          <w:ilvl w:val="0"/>
          <w:numId w:val="41"/>
        </w:numPr>
        <w:ind w:firstLineChars="0"/>
      </w:pPr>
      <w:r>
        <w:rPr>
          <w:rFonts w:hint="eastAsia"/>
        </w:rPr>
        <w:t>mpirun</w:t>
      </w:r>
      <w:r>
        <w:rPr>
          <w:rFonts w:hint="eastAsia"/>
        </w:rPr>
        <w:t>是简化的启动</w:t>
      </w:r>
      <w:r>
        <w:rPr>
          <w:rFonts w:hint="eastAsia"/>
        </w:rPr>
        <w:t>MPI</w:t>
      </w:r>
      <w:r>
        <w:rPr>
          <w:rFonts w:hint="eastAsia"/>
        </w:rPr>
        <w:t>进程方式，相当于执行</w:t>
      </w:r>
      <w:r>
        <w:rPr>
          <w:rFonts w:hint="eastAsia"/>
        </w:rPr>
        <w:t>mpdboot+mpiexec+mpdallexit</w:t>
      </w:r>
    </w:p>
    <w:p w:rsidR="00CF0D4F" w:rsidRDefault="00CF0D4F" w:rsidP="00CF0D4F">
      <w:pPr>
        <w:pStyle w:val="code"/>
        <w:numPr>
          <w:ilvl w:val="0"/>
          <w:numId w:val="41"/>
        </w:numPr>
        <w:ind w:leftChars="0"/>
      </w:pPr>
      <w:r>
        <w:rPr>
          <w:rFonts w:hint="eastAsia"/>
        </w:rPr>
        <w:t>$ mpirun -r ssh -f mpd.hosts -machinefile mpd.hosts -np 16 -env I_MPI_DEVICE rdma ./program</w:t>
      </w:r>
    </w:p>
    <w:p w:rsidR="00CF0D4F" w:rsidRPr="00F71C42" w:rsidRDefault="00CF0D4F" w:rsidP="00CF0D4F">
      <w:pPr>
        <w:pStyle w:val="a9"/>
        <w:numPr>
          <w:ilvl w:val="0"/>
          <w:numId w:val="41"/>
        </w:numPr>
        <w:ind w:firstLineChars="0"/>
        <w:rPr>
          <w:b/>
        </w:rPr>
      </w:pPr>
      <w:r w:rsidRPr="00F71C42">
        <w:rPr>
          <w:rFonts w:hint="eastAsia"/>
          <w:b/>
        </w:rPr>
        <w:lastRenderedPageBreak/>
        <w:t>选项顺序</w:t>
      </w:r>
    </w:p>
    <w:p w:rsidR="00CF0D4F" w:rsidRDefault="00CF0D4F" w:rsidP="00CF0D4F">
      <w:pPr>
        <w:pStyle w:val="a9"/>
        <w:numPr>
          <w:ilvl w:val="0"/>
          <w:numId w:val="41"/>
        </w:numPr>
        <w:ind w:firstLineChars="0"/>
      </w:pPr>
      <w:r>
        <w:rPr>
          <w:rFonts w:hint="eastAsia"/>
        </w:rPr>
        <w:t>(1) [mpdboot options -r ssh -f mpd.hosts (-n</w:t>
      </w:r>
      <w:r>
        <w:rPr>
          <w:rFonts w:hint="eastAsia"/>
        </w:rPr>
        <w:t>在</w:t>
      </w:r>
      <w:r>
        <w:rPr>
          <w:rFonts w:hint="eastAsia"/>
        </w:rPr>
        <w:t>mpirun</w:t>
      </w:r>
      <w:r>
        <w:rPr>
          <w:rFonts w:hint="eastAsia"/>
        </w:rPr>
        <w:t>中不能用</w:t>
      </w:r>
      <w:r>
        <w:rPr>
          <w:rFonts w:hint="eastAsia"/>
        </w:rPr>
        <w:t xml:space="preserve">)] </w:t>
      </w:r>
    </w:p>
    <w:p w:rsidR="00CF0D4F" w:rsidRDefault="00CF0D4F" w:rsidP="00CF0D4F">
      <w:pPr>
        <w:pStyle w:val="a9"/>
        <w:numPr>
          <w:ilvl w:val="0"/>
          <w:numId w:val="41"/>
        </w:numPr>
        <w:ind w:firstLineChars="0"/>
      </w:pPr>
      <w:r>
        <w:t>(2) [mpiexec global options -machinefile mpd.hosts]</w:t>
      </w:r>
    </w:p>
    <w:p w:rsidR="00CF0D4F" w:rsidRPr="00E76506" w:rsidRDefault="00CF0D4F" w:rsidP="00CF0D4F">
      <w:pPr>
        <w:pStyle w:val="a9"/>
        <w:numPr>
          <w:ilvl w:val="0"/>
          <w:numId w:val="41"/>
        </w:numPr>
        <w:ind w:firstLineChars="0"/>
      </w:pPr>
      <w:r>
        <w:t>(3) [mpiexec local options -np 16 -env ...]</w:t>
      </w:r>
    </w:p>
    <w:p w:rsidR="00CF0D4F" w:rsidRDefault="00CF0D4F" w:rsidP="00CF0D4F">
      <w:pPr>
        <w:widowControl/>
        <w:jc w:val="left"/>
        <w:rPr>
          <w:rFonts w:ascii="Times New Roman" w:eastAsia="新宋体" w:hAnsi="Times New Roman"/>
        </w:rPr>
      </w:pPr>
      <w:r>
        <w:br w:type="page"/>
      </w:r>
    </w:p>
    <w:p w:rsidR="00CF0D4F" w:rsidRPr="00F71C42" w:rsidRDefault="00CF0D4F" w:rsidP="00CF0D4F">
      <w:pPr>
        <w:pStyle w:val="HPC7"/>
      </w:pPr>
    </w:p>
    <w:p w:rsidR="00CF0D4F" w:rsidRDefault="00CF0D4F" w:rsidP="00CF0D4F">
      <w:pPr>
        <w:pStyle w:val="HPC20"/>
        <w:ind w:left="425" w:hanging="425"/>
      </w:pPr>
      <w:bookmarkStart w:id="43" w:name="_Toc349128637"/>
      <w:bookmarkStart w:id="44" w:name="_Toc350454705"/>
      <w:bookmarkStart w:id="45" w:name="_Toc363663784"/>
      <w:r>
        <w:rPr>
          <w:rFonts w:hint="eastAsia"/>
        </w:rPr>
        <w:t>命令行使用作业调度</w:t>
      </w:r>
      <w:bookmarkEnd w:id="43"/>
      <w:bookmarkEnd w:id="44"/>
      <w:bookmarkEnd w:id="45"/>
    </w:p>
    <w:p w:rsidR="00CF0D4F" w:rsidRPr="00FA6677" w:rsidRDefault="00CF0D4F" w:rsidP="00CF0D4F">
      <w:pPr>
        <w:pStyle w:val="HPC30"/>
        <w:ind w:left="425" w:hanging="425"/>
      </w:pPr>
      <w:bookmarkStart w:id="46" w:name="_Toc349128639"/>
      <w:bookmarkStart w:id="47" w:name="_Toc350454706"/>
      <w:bookmarkStart w:id="48" w:name="_Toc363663785"/>
      <w:r>
        <w:rPr>
          <w:rFonts w:hint="eastAsia"/>
        </w:rPr>
        <w:t>PBS的基本命令</w:t>
      </w:r>
      <w:bookmarkEnd w:id="46"/>
      <w:bookmarkEnd w:id="47"/>
      <w:bookmarkEnd w:id="48"/>
    </w:p>
    <w:p w:rsidR="00CF0D4F" w:rsidRDefault="00CF0D4F" w:rsidP="00CF0D4F">
      <w:pPr>
        <w:pStyle w:val="HPC7"/>
      </w:pPr>
      <w:r w:rsidRPr="00E869AA">
        <w:rPr>
          <w:rFonts w:hint="eastAsia"/>
        </w:rPr>
        <w:t>在</w:t>
      </w:r>
      <w:r w:rsidRPr="00E869AA">
        <w:rPr>
          <w:rFonts w:hint="eastAsia"/>
        </w:rPr>
        <w:t>PBS</w:t>
      </w:r>
      <w:r w:rsidRPr="00E869AA">
        <w:rPr>
          <w:rFonts w:hint="eastAsia"/>
        </w:rPr>
        <w:t>系统中，用户使用</w:t>
      </w:r>
      <w:r w:rsidRPr="00E869AA">
        <w:rPr>
          <w:rFonts w:hint="eastAsia"/>
        </w:rPr>
        <w:t>qsub</w:t>
      </w:r>
      <w:r w:rsidRPr="00E869AA">
        <w:rPr>
          <w:rFonts w:hint="eastAsia"/>
        </w:rPr>
        <w:t>命令提交用户程序。</w:t>
      </w:r>
    </w:p>
    <w:p w:rsidR="00CF0D4F" w:rsidRDefault="00CF0D4F" w:rsidP="00CF0D4F">
      <w:pPr>
        <w:pStyle w:val="code"/>
        <w:ind w:left="420"/>
      </w:pPr>
      <w:r>
        <w:rPr>
          <w:rFonts w:hint="eastAsia"/>
        </w:rPr>
        <w:t>qsub xxx.pbs</w:t>
      </w:r>
    </w:p>
    <w:p w:rsidR="00CF0D4F" w:rsidRPr="00E869AA" w:rsidRDefault="00CF0D4F" w:rsidP="00CF0D4F">
      <w:pPr>
        <w:pStyle w:val="HPC7"/>
      </w:pPr>
      <w:r w:rsidRPr="00E869AA">
        <w:rPr>
          <w:rFonts w:hint="eastAsia"/>
        </w:rPr>
        <w:t>用户运行程序的命令及</w:t>
      </w:r>
      <w:r w:rsidRPr="00E869AA">
        <w:rPr>
          <w:rFonts w:hint="eastAsia"/>
        </w:rPr>
        <w:t>PBS</w:t>
      </w:r>
      <w:r w:rsidRPr="00E869AA">
        <w:rPr>
          <w:rFonts w:hint="eastAsia"/>
        </w:rPr>
        <w:t>环境变量设置组成</w:t>
      </w:r>
      <w:r w:rsidRPr="00E869AA">
        <w:rPr>
          <w:rFonts w:hint="eastAsia"/>
        </w:rPr>
        <w:t>PBS</w:t>
      </w:r>
      <w:r w:rsidRPr="00E869AA">
        <w:rPr>
          <w:rFonts w:hint="eastAsia"/>
        </w:rPr>
        <w:t>作业脚本，提交格式如下：</w:t>
      </w:r>
    </w:p>
    <w:p w:rsidR="00CF0D4F" w:rsidRPr="00E869AA" w:rsidRDefault="00CF0D4F" w:rsidP="00CF0D4F">
      <w:pPr>
        <w:pStyle w:val="HPC7"/>
      </w:pPr>
      <w:r w:rsidRPr="00E869AA">
        <w:rPr>
          <w:rFonts w:hint="eastAsia"/>
        </w:rPr>
        <w:t>注释</w:t>
      </w:r>
      <w:r w:rsidRPr="00E869AA">
        <w:rPr>
          <w:rFonts w:hint="eastAsia"/>
        </w:rPr>
        <w:t>,</w:t>
      </w:r>
      <w:r w:rsidRPr="00E869AA">
        <w:rPr>
          <w:rFonts w:hint="eastAsia"/>
        </w:rPr>
        <w:t>以“</w:t>
      </w:r>
      <w:r w:rsidRPr="00E869AA">
        <w:rPr>
          <w:rFonts w:hint="eastAsia"/>
        </w:rPr>
        <w:t>#</w:t>
      </w:r>
      <w:r w:rsidRPr="00E869AA">
        <w:rPr>
          <w:rFonts w:hint="eastAsia"/>
        </w:rPr>
        <w:t>”开头</w:t>
      </w:r>
    </w:p>
    <w:p w:rsidR="00CF0D4F" w:rsidRPr="00E869AA" w:rsidRDefault="00CF0D4F" w:rsidP="00CF0D4F">
      <w:pPr>
        <w:pStyle w:val="HPC7"/>
      </w:pPr>
      <w:r w:rsidRPr="00E869AA">
        <w:rPr>
          <w:rFonts w:hint="eastAsia"/>
        </w:rPr>
        <w:t>PBS</w:t>
      </w:r>
      <w:r w:rsidRPr="00E869AA">
        <w:rPr>
          <w:rFonts w:hint="eastAsia"/>
        </w:rPr>
        <w:t>指令</w:t>
      </w:r>
      <w:r w:rsidRPr="00E869AA">
        <w:rPr>
          <w:rFonts w:hint="eastAsia"/>
        </w:rPr>
        <w:t>,</w:t>
      </w:r>
      <w:r w:rsidRPr="00E869AA">
        <w:rPr>
          <w:rFonts w:hint="eastAsia"/>
        </w:rPr>
        <w:t>以“</w:t>
      </w:r>
      <w:r w:rsidRPr="00E869AA">
        <w:rPr>
          <w:rFonts w:hint="eastAsia"/>
        </w:rPr>
        <w:t>#PBS</w:t>
      </w:r>
      <w:r w:rsidRPr="00E869AA">
        <w:rPr>
          <w:rFonts w:hint="eastAsia"/>
        </w:rPr>
        <w:t>”开头</w:t>
      </w:r>
    </w:p>
    <w:p w:rsidR="00CF0D4F" w:rsidRDefault="00CF0D4F" w:rsidP="00CF0D4F">
      <w:r>
        <w:rPr>
          <w:rFonts w:hint="eastAsia"/>
        </w:rPr>
        <w:t>示例</w:t>
      </w:r>
      <w:r>
        <w:rPr>
          <w:rFonts w:hint="eastAsia"/>
        </w:rPr>
        <w:t>OpenMPI</w:t>
      </w:r>
      <w:r>
        <w:rPr>
          <w:rFonts w:hint="eastAsia"/>
        </w:rPr>
        <w:t>脚本：</w:t>
      </w:r>
      <w:r>
        <w:rPr>
          <w:rFonts w:hint="eastAsia"/>
        </w:rPr>
        <w:t>openmpi.pbs</w:t>
      </w:r>
    </w:p>
    <w:p w:rsidR="00CF0D4F" w:rsidRPr="005704DC" w:rsidRDefault="00CF0D4F" w:rsidP="00CF0D4F">
      <w:pPr>
        <w:pStyle w:val="code"/>
        <w:ind w:left="420"/>
      </w:pPr>
      <w:r w:rsidRPr="005704DC">
        <w:t>#PBS -N openmpi</w:t>
      </w:r>
    </w:p>
    <w:p w:rsidR="00CF0D4F" w:rsidRPr="005704DC" w:rsidRDefault="00CF0D4F" w:rsidP="00CF0D4F">
      <w:pPr>
        <w:pStyle w:val="code"/>
        <w:ind w:left="420"/>
      </w:pPr>
      <w:r w:rsidRPr="005704DC">
        <w:t>#PBS -l nodes=1:ppn=8</w:t>
      </w:r>
    </w:p>
    <w:p w:rsidR="00CF0D4F" w:rsidRPr="005704DC" w:rsidRDefault="00CF0D4F" w:rsidP="00CF0D4F">
      <w:pPr>
        <w:pStyle w:val="code"/>
        <w:ind w:left="420"/>
      </w:pPr>
      <w:r w:rsidRPr="005704DC">
        <w:t>#PBS -j oe</w:t>
      </w:r>
    </w:p>
    <w:p w:rsidR="00CF0D4F" w:rsidRPr="005704DC" w:rsidRDefault="00CF0D4F" w:rsidP="00CF0D4F">
      <w:pPr>
        <w:pStyle w:val="code"/>
        <w:ind w:left="420"/>
      </w:pPr>
      <w:r w:rsidRPr="005704DC">
        <w:t>#PBS -l walltime=2:00:00</w:t>
      </w:r>
    </w:p>
    <w:p w:rsidR="00CF0D4F" w:rsidRPr="005704DC" w:rsidRDefault="00CF0D4F" w:rsidP="00CF0D4F">
      <w:pPr>
        <w:pStyle w:val="code"/>
        <w:ind w:left="420"/>
      </w:pPr>
      <w:r w:rsidRPr="005704DC">
        <w:t xml:space="preserve">cd </w:t>
      </w:r>
      <w:r>
        <w:rPr>
          <w:rFonts w:hint="eastAsia"/>
        </w:rPr>
        <w:t>$PBS_O_WORKDIR</w:t>
      </w:r>
    </w:p>
    <w:p w:rsidR="00CF0D4F" w:rsidRPr="005704DC" w:rsidRDefault="00CF0D4F" w:rsidP="00CF0D4F">
      <w:pPr>
        <w:pStyle w:val="code"/>
        <w:ind w:left="420"/>
      </w:pPr>
    </w:p>
    <w:p w:rsidR="00CF0D4F" w:rsidRPr="005704DC" w:rsidRDefault="00CF0D4F" w:rsidP="00CF0D4F">
      <w:pPr>
        <w:pStyle w:val="code"/>
        <w:ind w:left="420"/>
      </w:pPr>
      <w:r w:rsidRPr="005704DC">
        <w:t>echo my job id is $PBS_JOBID | tee  openmpi.log</w:t>
      </w:r>
    </w:p>
    <w:p w:rsidR="00CF0D4F" w:rsidRPr="005704DC" w:rsidRDefault="00CF0D4F" w:rsidP="00CF0D4F">
      <w:pPr>
        <w:pStyle w:val="code"/>
        <w:ind w:left="420"/>
      </w:pPr>
      <w:r w:rsidRPr="005704DC">
        <w:t>echo run nodes is following: | tee -a openmpi.log</w:t>
      </w:r>
    </w:p>
    <w:p w:rsidR="00CF0D4F" w:rsidRPr="005704DC" w:rsidRDefault="00CF0D4F" w:rsidP="00CF0D4F">
      <w:pPr>
        <w:pStyle w:val="code"/>
        <w:ind w:left="420"/>
      </w:pPr>
      <w:r w:rsidRPr="005704DC">
        <w:t>cat $PBS</w:t>
      </w:r>
      <w:r>
        <w:t>_NODEFILE | tee  -a openmpi.log</w:t>
      </w:r>
    </w:p>
    <w:p w:rsidR="00CF0D4F" w:rsidRPr="005704DC" w:rsidRDefault="00CF0D4F" w:rsidP="00CF0D4F">
      <w:pPr>
        <w:pStyle w:val="code"/>
        <w:ind w:left="420"/>
      </w:pPr>
    </w:p>
    <w:p w:rsidR="00CF0D4F" w:rsidRPr="005704DC" w:rsidRDefault="00CF0D4F" w:rsidP="00CF0D4F">
      <w:pPr>
        <w:pStyle w:val="code"/>
        <w:ind w:left="420"/>
      </w:pPr>
      <w:r w:rsidRPr="005704DC">
        <w:t>echo begin time is `date` | tee -a  openmpi.log</w:t>
      </w:r>
    </w:p>
    <w:p w:rsidR="00CF0D4F" w:rsidRPr="005704DC" w:rsidRDefault="00CF0D4F" w:rsidP="00CF0D4F">
      <w:pPr>
        <w:pStyle w:val="code"/>
        <w:ind w:left="420"/>
      </w:pPr>
      <w:r w:rsidRPr="005704DC">
        <w:t>id=`echo $PBS_JOBID|awk -F. '{print $1}' `</w:t>
      </w:r>
    </w:p>
    <w:p w:rsidR="00CF0D4F" w:rsidRPr="005704DC" w:rsidRDefault="00CF0D4F" w:rsidP="00CF0D4F">
      <w:pPr>
        <w:pStyle w:val="code"/>
        <w:ind w:left="420"/>
      </w:pPr>
      <w:r w:rsidRPr="005704DC">
        <w:t>NP=`cat $PBS_NODEFILE|wc -l`</w:t>
      </w:r>
    </w:p>
    <w:p w:rsidR="00CF0D4F" w:rsidRPr="005704DC" w:rsidRDefault="00CF0D4F" w:rsidP="00CF0D4F">
      <w:pPr>
        <w:pStyle w:val="code"/>
        <w:ind w:left="420"/>
      </w:pPr>
    </w:p>
    <w:p w:rsidR="00CF0D4F" w:rsidRPr="005704DC" w:rsidRDefault="00CF0D4F" w:rsidP="00CF0D4F">
      <w:pPr>
        <w:pStyle w:val="code"/>
        <w:ind w:left="420"/>
      </w:pPr>
      <w:r w:rsidRPr="005704DC">
        <w:t>mpirun -np $NP -</w:t>
      </w:r>
      <w:r>
        <w:rPr>
          <w:rFonts w:hint="eastAsia"/>
        </w:rPr>
        <w:t>host</w:t>
      </w:r>
      <w:r w:rsidRPr="005704DC">
        <w:t xml:space="preserve">file $PBS_NODEFILE --mca orte_rsh_agent ssh  </w:t>
      </w:r>
      <w:r>
        <w:rPr>
          <w:rFonts w:hint="eastAsia"/>
        </w:rPr>
        <w:t>--mca btl self,openib,sm</w:t>
      </w:r>
      <w:r w:rsidRPr="005704DC">
        <w:t xml:space="preserve">  </w:t>
      </w:r>
      <w:r w:rsidRPr="00351E2B">
        <w:rPr>
          <w:rFonts w:hint="eastAsia"/>
          <w:i/>
        </w:rPr>
        <w:t>./program</w:t>
      </w:r>
      <w:r w:rsidRPr="005704DC">
        <w:t xml:space="preserve">  2&gt;&amp;1 | tee -a o</w:t>
      </w:r>
      <w:r>
        <w:t>penmpi.log</w:t>
      </w:r>
    </w:p>
    <w:p w:rsidR="00CF0D4F" w:rsidRPr="005704DC" w:rsidRDefault="00CF0D4F" w:rsidP="00CF0D4F">
      <w:pPr>
        <w:pStyle w:val="code"/>
        <w:ind w:left="420"/>
      </w:pPr>
    </w:p>
    <w:p w:rsidR="00CF0D4F" w:rsidRDefault="00CF0D4F" w:rsidP="00CF0D4F">
      <w:pPr>
        <w:pStyle w:val="code"/>
        <w:ind w:left="420"/>
      </w:pPr>
      <w:r w:rsidRPr="005704DC">
        <w:t>echo end time is `date` | tee -a  openmpi.log</w:t>
      </w:r>
    </w:p>
    <w:p w:rsidR="00CF0D4F" w:rsidRPr="00E869AA" w:rsidRDefault="00CF0D4F" w:rsidP="00CF0D4F">
      <w:pPr>
        <w:pStyle w:val="HPC7"/>
      </w:pPr>
      <w:r>
        <w:rPr>
          <w:rFonts w:hint="eastAsia"/>
        </w:rPr>
        <w:t>注意：</w:t>
      </w:r>
      <w:r w:rsidRPr="003341DB">
        <w:rPr>
          <w:rFonts w:hint="eastAsia"/>
        </w:rPr>
        <w:t>算</w:t>
      </w:r>
      <w:proofErr w:type="gramStart"/>
      <w:r w:rsidRPr="003341DB">
        <w:rPr>
          <w:rFonts w:hint="eastAsia"/>
        </w:rPr>
        <w:t>例规模</w:t>
      </w:r>
      <w:proofErr w:type="gramEnd"/>
      <w:r w:rsidRPr="003341DB">
        <w:rPr>
          <w:rFonts w:hint="eastAsia"/>
        </w:rPr>
        <w:t>的大小合理估算所需的</w:t>
      </w:r>
      <w:r w:rsidRPr="003341DB">
        <w:rPr>
          <w:rFonts w:hint="eastAsia"/>
        </w:rPr>
        <w:t>walltime</w:t>
      </w:r>
      <w:r w:rsidRPr="003341DB">
        <w:rPr>
          <w:rFonts w:hint="eastAsia"/>
        </w:rPr>
        <w:t>和</w:t>
      </w:r>
      <w:r w:rsidRPr="003341DB">
        <w:rPr>
          <w:rFonts w:hint="eastAsia"/>
        </w:rPr>
        <w:t>Mem</w:t>
      </w:r>
      <w:r w:rsidRPr="003341DB">
        <w:rPr>
          <w:rFonts w:hint="eastAsia"/>
        </w:rPr>
        <w:t>，把其写进作业脚本里，这样有助于更快、更有效地分配资源；</w:t>
      </w:r>
    </w:p>
    <w:p w:rsidR="00CF0D4F" w:rsidRDefault="00CF0D4F" w:rsidP="00CF0D4F">
      <w:pPr>
        <w:pStyle w:val="HPC30"/>
        <w:ind w:left="425" w:hanging="425"/>
      </w:pPr>
      <w:bookmarkStart w:id="49" w:name="_Toc349128640"/>
      <w:bookmarkStart w:id="50" w:name="_Toc350454707"/>
      <w:bookmarkStart w:id="51" w:name="_Toc363663786"/>
      <w:r>
        <w:rPr>
          <w:rFonts w:hint="eastAsia"/>
        </w:rPr>
        <w:t>查询队列信息</w:t>
      </w:r>
      <w:bookmarkEnd w:id="49"/>
      <w:bookmarkEnd w:id="50"/>
      <w:bookmarkEnd w:id="51"/>
    </w:p>
    <w:p w:rsidR="00CF0D4F" w:rsidRDefault="00CF0D4F" w:rsidP="00CF0D4F">
      <w:pPr>
        <w:pStyle w:val="code"/>
        <w:ind w:left="420"/>
      </w:pPr>
      <w:r w:rsidRPr="00CF0D4F">
        <w:rPr>
          <w:rStyle w:val="codeChar"/>
        </w:rPr>
        <w:t>qmgr -c 'p s'</w:t>
      </w:r>
    </w:p>
    <w:p w:rsidR="00CF0D4F" w:rsidRDefault="00CF0D4F" w:rsidP="00CF0D4F">
      <w:pPr>
        <w:pStyle w:val="HPC7"/>
      </w:pPr>
      <w:r>
        <w:rPr>
          <w:rFonts w:hint="eastAsia"/>
        </w:rPr>
        <w:t>以</w:t>
      </w:r>
      <w:r>
        <w:rPr>
          <w:rFonts w:hint="eastAsia"/>
        </w:rPr>
        <w:t>gpu</w:t>
      </w:r>
      <w:r>
        <w:rPr>
          <w:rFonts w:hint="eastAsia"/>
        </w:rPr>
        <w:t>节点为例：</w:t>
      </w:r>
    </w:p>
    <w:p w:rsidR="00CF0D4F" w:rsidRPr="00C1733B" w:rsidRDefault="00CF0D4F" w:rsidP="00CF0D4F">
      <w:pPr>
        <w:pStyle w:val="code"/>
        <w:ind w:left="420"/>
        <w:rPr>
          <w:shd w:val="pct15" w:color="auto" w:fill="FFFFFF"/>
        </w:rPr>
      </w:pPr>
      <w:r w:rsidRPr="00C1733B">
        <w:rPr>
          <w:shd w:val="pct15" w:color="auto" w:fill="FFFFFF"/>
        </w:rPr>
        <w:t>#</w:t>
      </w:r>
    </w:p>
    <w:p w:rsidR="00CF0D4F" w:rsidRPr="00C1733B" w:rsidRDefault="00CF0D4F" w:rsidP="00CF0D4F">
      <w:pPr>
        <w:pStyle w:val="code"/>
        <w:ind w:left="420"/>
        <w:rPr>
          <w:shd w:val="pct15" w:color="auto" w:fill="FFFFFF"/>
        </w:rPr>
      </w:pPr>
      <w:r w:rsidRPr="00C1733B">
        <w:rPr>
          <w:shd w:val="pct15" w:color="auto" w:fill="FFFFFF"/>
        </w:rPr>
        <w:t># Create and define queue gpu</w:t>
      </w:r>
    </w:p>
    <w:p w:rsidR="00CF0D4F" w:rsidRPr="00C1733B" w:rsidRDefault="00CF0D4F" w:rsidP="00CF0D4F">
      <w:pPr>
        <w:pStyle w:val="code"/>
        <w:ind w:left="420"/>
        <w:rPr>
          <w:shd w:val="pct15" w:color="auto" w:fill="FFFFFF"/>
        </w:rPr>
      </w:pPr>
      <w:r w:rsidRPr="00C1733B">
        <w:rPr>
          <w:shd w:val="pct15" w:color="auto" w:fill="FFFFFF"/>
        </w:rPr>
        <w:t>#</w:t>
      </w:r>
    </w:p>
    <w:p w:rsidR="00CF0D4F" w:rsidRPr="00C1733B" w:rsidRDefault="00CF0D4F" w:rsidP="00CF0D4F">
      <w:pPr>
        <w:pStyle w:val="code"/>
        <w:ind w:left="420"/>
        <w:rPr>
          <w:shd w:val="pct15" w:color="auto" w:fill="FFFFFF"/>
        </w:rPr>
      </w:pPr>
      <w:r w:rsidRPr="00C1733B">
        <w:rPr>
          <w:shd w:val="pct15" w:color="auto" w:fill="FFFFFF"/>
        </w:rPr>
        <w:t>create queue gpu</w:t>
      </w:r>
    </w:p>
    <w:p w:rsidR="00CF0D4F" w:rsidRPr="00C1733B" w:rsidRDefault="00CF0D4F" w:rsidP="00CF0D4F">
      <w:pPr>
        <w:pStyle w:val="code"/>
        <w:ind w:left="420"/>
        <w:rPr>
          <w:shd w:val="pct15" w:color="auto" w:fill="FFFFFF"/>
        </w:rPr>
      </w:pPr>
      <w:r w:rsidRPr="00C1733B">
        <w:rPr>
          <w:shd w:val="pct15" w:color="auto" w:fill="FFFFFF"/>
        </w:rPr>
        <w:t>set queue gpu queue_type = Execution</w:t>
      </w:r>
    </w:p>
    <w:p w:rsidR="00CF0D4F" w:rsidRPr="00C1733B" w:rsidRDefault="00CF0D4F" w:rsidP="00CF0D4F">
      <w:pPr>
        <w:pStyle w:val="code"/>
        <w:ind w:left="420"/>
        <w:rPr>
          <w:shd w:val="pct15" w:color="auto" w:fill="FFFFFF"/>
        </w:rPr>
      </w:pPr>
      <w:r w:rsidRPr="00C1733B">
        <w:rPr>
          <w:shd w:val="pct15" w:color="auto" w:fill="FFFFFF"/>
        </w:rPr>
        <w:lastRenderedPageBreak/>
        <w:t>set queue gpu resources_max.nodect = 8</w:t>
      </w:r>
    </w:p>
    <w:p w:rsidR="00CF0D4F" w:rsidRPr="00C1733B" w:rsidRDefault="00CF0D4F" w:rsidP="00CF0D4F">
      <w:pPr>
        <w:pStyle w:val="code"/>
        <w:ind w:left="420"/>
        <w:rPr>
          <w:shd w:val="pct15" w:color="auto" w:fill="FFFFFF"/>
        </w:rPr>
      </w:pPr>
      <w:r w:rsidRPr="00C1733B">
        <w:rPr>
          <w:shd w:val="pct15" w:color="auto" w:fill="FFFFFF"/>
        </w:rPr>
        <w:t>set queue gpu resources_max.walltime = 120:00:00</w:t>
      </w:r>
    </w:p>
    <w:p w:rsidR="00CF0D4F" w:rsidRPr="00C1733B" w:rsidRDefault="00CF0D4F" w:rsidP="00CF0D4F">
      <w:pPr>
        <w:pStyle w:val="code"/>
        <w:ind w:left="420"/>
        <w:rPr>
          <w:shd w:val="pct15" w:color="auto" w:fill="FFFFFF"/>
        </w:rPr>
      </w:pPr>
      <w:r w:rsidRPr="00C1733B">
        <w:rPr>
          <w:shd w:val="pct15" w:color="auto" w:fill="FFFFFF"/>
        </w:rPr>
        <w:t>set queue gpu resources_default.neednodes = gpu</w:t>
      </w:r>
    </w:p>
    <w:p w:rsidR="00CF0D4F" w:rsidRPr="00C1733B" w:rsidRDefault="00CF0D4F" w:rsidP="00CF0D4F">
      <w:pPr>
        <w:pStyle w:val="code"/>
        <w:ind w:left="420"/>
        <w:rPr>
          <w:shd w:val="pct15" w:color="auto" w:fill="FFFFFF"/>
        </w:rPr>
      </w:pPr>
      <w:r w:rsidRPr="00C1733B">
        <w:rPr>
          <w:shd w:val="pct15" w:color="auto" w:fill="FFFFFF"/>
        </w:rPr>
        <w:t>set queue gpu max_user_run = 2</w:t>
      </w:r>
    </w:p>
    <w:p w:rsidR="00CF0D4F" w:rsidRPr="00C1733B" w:rsidRDefault="00CF0D4F" w:rsidP="00CF0D4F">
      <w:pPr>
        <w:pStyle w:val="code"/>
        <w:ind w:left="420"/>
        <w:rPr>
          <w:shd w:val="pct15" w:color="auto" w:fill="FFFFFF"/>
        </w:rPr>
      </w:pPr>
      <w:r w:rsidRPr="00C1733B">
        <w:rPr>
          <w:shd w:val="pct15" w:color="auto" w:fill="FFFFFF"/>
        </w:rPr>
        <w:t>set queue gpu enabled = True</w:t>
      </w:r>
    </w:p>
    <w:p w:rsidR="00CF0D4F" w:rsidRDefault="00CF0D4F" w:rsidP="00CF0D4F">
      <w:pPr>
        <w:pStyle w:val="code"/>
        <w:ind w:left="420"/>
      </w:pPr>
      <w:r w:rsidRPr="00C1733B">
        <w:rPr>
          <w:shd w:val="pct15" w:color="auto" w:fill="FFFFFF"/>
        </w:rPr>
        <w:t>set queue gpu started = True</w:t>
      </w:r>
    </w:p>
    <w:p w:rsidR="00CF0D4F" w:rsidRDefault="00CF0D4F" w:rsidP="00CF0D4F">
      <w:pPr>
        <w:pStyle w:val="HPC7"/>
      </w:pPr>
    </w:p>
    <w:p w:rsidR="00CF0D4F" w:rsidRDefault="00CF0D4F" w:rsidP="00CF0D4F">
      <w:pPr>
        <w:pStyle w:val="code"/>
        <w:ind w:left="420"/>
        <w:rPr>
          <w:rStyle w:val="codeChar"/>
        </w:rPr>
      </w:pPr>
      <w:r w:rsidRPr="00CF0D4F">
        <w:rPr>
          <w:rStyle w:val="codeChar"/>
          <w:rFonts w:hint="eastAsia"/>
        </w:rPr>
        <w:t xml:space="preserve">qmgr -c </w:t>
      </w:r>
      <w:r w:rsidRPr="00CF0D4F">
        <w:rPr>
          <w:rStyle w:val="codeChar"/>
          <w:rFonts w:hint="eastAsia"/>
        </w:rPr>
        <w:t>“</w:t>
      </w:r>
      <w:r w:rsidRPr="00CF0D4F">
        <w:rPr>
          <w:rStyle w:val="codeChar"/>
          <w:rFonts w:hint="eastAsia"/>
        </w:rPr>
        <w:t>set queue gpu acl_users += guest</w:t>
      </w:r>
      <w:r w:rsidRPr="00CF0D4F">
        <w:rPr>
          <w:rStyle w:val="codeChar"/>
          <w:rFonts w:hint="eastAsia"/>
        </w:rPr>
        <w:t>”</w:t>
      </w:r>
      <w:r w:rsidRPr="00CF0D4F">
        <w:rPr>
          <w:rStyle w:val="codeChar"/>
          <w:rFonts w:hint="eastAsia"/>
        </w:rPr>
        <w:t xml:space="preserve"> </w:t>
      </w:r>
    </w:p>
    <w:p w:rsidR="00CF0D4F" w:rsidRDefault="00CF0D4F" w:rsidP="00CF0D4F">
      <w:pPr>
        <w:pStyle w:val="HPC7"/>
      </w:pPr>
      <w:r>
        <w:rPr>
          <w:rFonts w:hint="eastAsia"/>
        </w:rPr>
        <w:t>添加可使用该队列的用户</w:t>
      </w:r>
      <w:r>
        <w:rPr>
          <w:rFonts w:hint="eastAsia"/>
        </w:rPr>
        <w:t>guest</w:t>
      </w:r>
    </w:p>
    <w:p w:rsidR="00CF0D4F" w:rsidRDefault="00CF0D4F" w:rsidP="00CF0D4F">
      <w:pPr>
        <w:pStyle w:val="HPC30"/>
        <w:ind w:left="425" w:hanging="425"/>
      </w:pPr>
      <w:bookmarkStart w:id="52" w:name="_Toc349128641"/>
      <w:bookmarkStart w:id="53" w:name="_Toc350454708"/>
      <w:bookmarkStart w:id="54" w:name="_Toc363663787"/>
      <w:r>
        <w:rPr>
          <w:rFonts w:hint="eastAsia"/>
        </w:rPr>
        <w:t>查询节点信息 pestat</w:t>
      </w:r>
      <w:bookmarkEnd w:id="52"/>
      <w:bookmarkEnd w:id="53"/>
      <w:bookmarkEnd w:id="54"/>
      <w:r>
        <w:rPr>
          <w:rFonts w:hint="eastAsia"/>
        </w:rPr>
        <w:t xml:space="preserve"> </w:t>
      </w:r>
    </w:p>
    <w:p w:rsidR="00CF0D4F" w:rsidRDefault="00CF0D4F" w:rsidP="00CF0D4F">
      <w:pPr>
        <w:pStyle w:val="code"/>
        <w:ind w:left="420"/>
        <w:rPr>
          <w:shd w:val="pct15" w:color="auto" w:fill="FFFFFF"/>
        </w:rPr>
      </w:pPr>
      <w:r w:rsidRPr="00C76239">
        <w:rPr>
          <w:shd w:val="pct15" w:color="auto" w:fill="FFFFFF"/>
        </w:rPr>
        <w:t>pestat |more</w:t>
      </w:r>
    </w:p>
    <w:p w:rsidR="00CF0D4F" w:rsidRPr="00C76239" w:rsidRDefault="00CF0D4F" w:rsidP="00CF0D4F">
      <w:pPr>
        <w:pStyle w:val="HPC7"/>
        <w:rPr>
          <w:shd w:val="pct15" w:color="auto" w:fill="FFFFFF"/>
        </w:rPr>
      </w:pPr>
      <w:r>
        <w:rPr>
          <w:rFonts w:hint="eastAsia"/>
          <w:shd w:val="pct15" w:color="auto" w:fill="FFFFFF"/>
        </w:rPr>
        <w:t>如下输出</w:t>
      </w:r>
    </w:p>
    <w:p w:rsidR="00CF0D4F" w:rsidRPr="00C76239" w:rsidRDefault="00CF0D4F" w:rsidP="00CF0D4F">
      <w:pPr>
        <w:pStyle w:val="code"/>
        <w:ind w:left="420"/>
        <w:rPr>
          <w:shd w:val="pct15" w:color="auto" w:fill="FFFFFF"/>
        </w:rPr>
      </w:pPr>
      <w:r w:rsidRPr="00C76239">
        <w:rPr>
          <w:shd w:val="pct15" w:color="auto" w:fill="FFFFFF"/>
        </w:rPr>
        <w:t xml:space="preserve">  node state  load    pmem ncpu   mem   resi usrs tasks  jobids/users</w:t>
      </w:r>
    </w:p>
    <w:p w:rsidR="00CF0D4F" w:rsidRPr="00C76239" w:rsidRDefault="00CF0D4F" w:rsidP="00CF0D4F">
      <w:pPr>
        <w:pStyle w:val="code"/>
        <w:ind w:left="420"/>
        <w:rPr>
          <w:shd w:val="pct15" w:color="auto" w:fill="FFFFFF"/>
        </w:rPr>
      </w:pPr>
      <w:r w:rsidRPr="00C76239">
        <w:rPr>
          <w:shd w:val="pct15" w:color="auto" w:fill="FFFFFF"/>
        </w:rPr>
        <w:t xml:space="preserve">  a110  busy* 12.00   12001  12  12001   4605  4/3   12    8904 hcding</w:t>
      </w:r>
    </w:p>
    <w:p w:rsidR="00CF0D4F" w:rsidRPr="00C76239" w:rsidRDefault="00CF0D4F" w:rsidP="00CF0D4F">
      <w:pPr>
        <w:pStyle w:val="code"/>
        <w:ind w:left="420"/>
        <w:rPr>
          <w:shd w:val="pct15" w:color="auto" w:fill="FFFFFF"/>
        </w:rPr>
      </w:pPr>
      <w:r w:rsidRPr="00C76239">
        <w:rPr>
          <w:shd w:val="pct15" w:color="auto" w:fill="FFFFFF"/>
        </w:rPr>
        <w:t xml:space="preserve">  a111  busy* 12.00   12001  12  12001   4842  3/3   12    8904 hcding</w:t>
      </w:r>
    </w:p>
    <w:p w:rsidR="00CF0D4F" w:rsidRPr="00C76239" w:rsidRDefault="00CF0D4F" w:rsidP="00CF0D4F">
      <w:pPr>
        <w:pStyle w:val="code"/>
        <w:ind w:left="420"/>
        <w:rPr>
          <w:shd w:val="pct15" w:color="auto" w:fill="FFFFFF"/>
        </w:rPr>
      </w:pPr>
      <w:r w:rsidRPr="00C76239">
        <w:rPr>
          <w:shd w:val="pct15" w:color="auto" w:fill="FFFFFF"/>
        </w:rPr>
        <w:t xml:space="preserve">  a112  free  0.00   12001  12  12001   1182  1/1    0</w:t>
      </w:r>
    </w:p>
    <w:p w:rsidR="00CF0D4F" w:rsidRPr="00C76239" w:rsidRDefault="00CF0D4F" w:rsidP="00CF0D4F">
      <w:pPr>
        <w:pStyle w:val="code"/>
        <w:ind w:left="420"/>
        <w:rPr>
          <w:shd w:val="pct15" w:color="auto" w:fill="FFFFFF"/>
        </w:rPr>
      </w:pPr>
      <w:r w:rsidRPr="00C76239">
        <w:rPr>
          <w:shd w:val="pct15" w:color="auto" w:fill="FFFFFF"/>
        </w:rPr>
        <w:t xml:space="preserve">  a113  busy* 12.00   12001  12  12001   4753  2/2   12    8904 hcding</w:t>
      </w:r>
    </w:p>
    <w:p w:rsidR="00CF0D4F" w:rsidRPr="00C76239" w:rsidRDefault="00CF0D4F" w:rsidP="00CF0D4F">
      <w:pPr>
        <w:pStyle w:val="code"/>
        <w:ind w:left="420"/>
        <w:rPr>
          <w:shd w:val="pct15" w:color="auto" w:fill="FFFFFF"/>
        </w:rPr>
      </w:pPr>
      <w:r w:rsidRPr="00C76239">
        <w:rPr>
          <w:shd w:val="pct15" w:color="auto" w:fill="FFFFFF"/>
        </w:rPr>
        <w:t xml:space="preserve">  a114  free  0.00   12001  12  12001    962  2/2    0</w:t>
      </w:r>
    </w:p>
    <w:p w:rsidR="00CF0D4F" w:rsidRPr="00C76239" w:rsidRDefault="00CF0D4F" w:rsidP="00CF0D4F">
      <w:pPr>
        <w:pStyle w:val="code"/>
        <w:ind w:left="420"/>
        <w:rPr>
          <w:shd w:val="pct15" w:color="auto" w:fill="FFFFFF"/>
        </w:rPr>
      </w:pPr>
      <w:r w:rsidRPr="00C76239">
        <w:rPr>
          <w:shd w:val="pct15" w:color="auto" w:fill="FFFFFF"/>
        </w:rPr>
        <w:t xml:space="preserve">  a115  busy* 12.00   12001  12  12001   1473  4/3   12    9537 john</w:t>
      </w:r>
    </w:p>
    <w:p w:rsidR="00CF0D4F" w:rsidRPr="00C76239" w:rsidRDefault="00CF0D4F" w:rsidP="00CF0D4F">
      <w:pPr>
        <w:pStyle w:val="code"/>
        <w:ind w:left="420"/>
        <w:rPr>
          <w:shd w:val="pct15" w:color="auto" w:fill="FFFFFF"/>
        </w:rPr>
      </w:pPr>
      <w:r w:rsidRPr="00C76239">
        <w:rPr>
          <w:shd w:val="pct15" w:color="auto" w:fill="FFFFFF"/>
        </w:rPr>
        <w:t xml:space="preserve">  a116  free  0.00   12001  12  12001   1156  3/3    0</w:t>
      </w:r>
    </w:p>
    <w:p w:rsidR="00CF0D4F" w:rsidRPr="00C76239" w:rsidRDefault="00CF0D4F" w:rsidP="00CF0D4F">
      <w:pPr>
        <w:pStyle w:val="code"/>
        <w:ind w:left="420"/>
        <w:rPr>
          <w:shd w:val="pct15" w:color="auto" w:fill="FFFFFF"/>
        </w:rPr>
      </w:pPr>
      <w:r w:rsidRPr="00C76239">
        <w:rPr>
          <w:shd w:val="pct15" w:color="auto" w:fill="FFFFFF"/>
        </w:rPr>
        <w:t xml:space="preserve">  a117  busy* 12.00   12001  12  12001   5090  3/3   12    8904 hcding</w:t>
      </w:r>
    </w:p>
    <w:p w:rsidR="00CF0D4F" w:rsidRPr="00C76239" w:rsidRDefault="00CF0D4F" w:rsidP="00CF0D4F">
      <w:pPr>
        <w:pStyle w:val="code"/>
        <w:ind w:left="420"/>
        <w:rPr>
          <w:shd w:val="pct15" w:color="auto" w:fill="FFFFFF"/>
        </w:rPr>
      </w:pPr>
      <w:r w:rsidRPr="00C76239">
        <w:rPr>
          <w:shd w:val="pct15" w:color="auto" w:fill="FFFFFF"/>
        </w:rPr>
        <w:t xml:space="preserve">  a118  free  0.00   12001  12  12001   2606  2/2    0</w:t>
      </w:r>
    </w:p>
    <w:p w:rsidR="00CF0D4F" w:rsidRPr="00C76239" w:rsidRDefault="00CF0D4F" w:rsidP="00CF0D4F">
      <w:pPr>
        <w:pStyle w:val="code"/>
        <w:ind w:left="420"/>
        <w:rPr>
          <w:shd w:val="pct15" w:color="auto" w:fill="FFFFFF"/>
        </w:rPr>
      </w:pPr>
      <w:r w:rsidRPr="00C76239">
        <w:rPr>
          <w:shd w:val="pct15" w:color="auto" w:fill="FFFFFF"/>
        </w:rPr>
        <w:t xml:space="preserve">  a119  busy* 12.12   12001  12  12001   1674  4/3   12    9410 wxxu</w:t>
      </w:r>
    </w:p>
    <w:p w:rsidR="00CF0D4F" w:rsidRPr="00C76239" w:rsidRDefault="00CF0D4F" w:rsidP="00CF0D4F">
      <w:pPr>
        <w:pStyle w:val="code"/>
        <w:ind w:left="420"/>
        <w:rPr>
          <w:shd w:val="pct15" w:color="auto" w:fill="FFFFFF"/>
        </w:rPr>
      </w:pPr>
      <w:r w:rsidRPr="00C76239">
        <w:rPr>
          <w:shd w:val="pct15" w:color="auto" w:fill="FFFFFF"/>
        </w:rPr>
        <w:t xml:space="preserve">  a120  busy* 12.00   12001  12  12001   1616  4/4   12    9410 wxxu</w:t>
      </w:r>
    </w:p>
    <w:p w:rsidR="00CF0D4F" w:rsidRPr="00C76239" w:rsidRDefault="00CF0D4F" w:rsidP="00CF0D4F">
      <w:pPr>
        <w:pStyle w:val="code"/>
        <w:ind w:left="420"/>
        <w:rPr>
          <w:shd w:val="pct15" w:color="auto" w:fill="FFFFFF"/>
        </w:rPr>
      </w:pPr>
      <w:r w:rsidRPr="00C76239">
        <w:rPr>
          <w:shd w:val="pct15" w:color="auto" w:fill="FFFFFF"/>
        </w:rPr>
        <w:t xml:space="preserve">  a121  excl  11.91   12001  12  12001   2034  5/4   12    9503 john</w:t>
      </w:r>
    </w:p>
    <w:p w:rsidR="00CF0D4F" w:rsidRPr="00C76239" w:rsidRDefault="00CF0D4F" w:rsidP="00CF0D4F">
      <w:pPr>
        <w:pStyle w:val="code"/>
        <w:ind w:left="420"/>
        <w:rPr>
          <w:shd w:val="pct15" w:color="auto" w:fill="FFFFFF"/>
        </w:rPr>
      </w:pPr>
      <w:r w:rsidRPr="00C76239">
        <w:rPr>
          <w:shd w:val="pct15" w:color="auto" w:fill="FFFFFF"/>
        </w:rPr>
        <w:t xml:space="preserve">  a122  free  0.07   12001  24  12001   2181  1/1    0</w:t>
      </w:r>
    </w:p>
    <w:p w:rsidR="00CF0D4F" w:rsidRPr="00C76239" w:rsidRDefault="00CF0D4F" w:rsidP="00CF0D4F">
      <w:pPr>
        <w:pStyle w:val="code"/>
        <w:ind w:left="420"/>
        <w:rPr>
          <w:shd w:val="pct15" w:color="auto" w:fill="FFFFFF"/>
        </w:rPr>
      </w:pPr>
      <w:r w:rsidRPr="00C76239">
        <w:rPr>
          <w:shd w:val="pct15" w:color="auto" w:fill="FFFFFF"/>
        </w:rPr>
        <w:t xml:space="preserve">  a123  busy* 12.00   12001  12  12001   1625  3/3   12    9410 wxxu</w:t>
      </w:r>
    </w:p>
    <w:p w:rsidR="00CF0D4F" w:rsidRPr="00C76239" w:rsidRDefault="00CF0D4F" w:rsidP="00CF0D4F">
      <w:pPr>
        <w:pStyle w:val="code"/>
        <w:ind w:left="420"/>
        <w:rPr>
          <w:shd w:val="pct15" w:color="auto" w:fill="FFFFFF"/>
        </w:rPr>
      </w:pPr>
      <w:r w:rsidRPr="00C76239">
        <w:rPr>
          <w:shd w:val="pct15" w:color="auto" w:fill="FFFFFF"/>
        </w:rPr>
        <w:t xml:space="preserve">  a124  free  0.01   12001  12  12001   2389  2/2    0</w:t>
      </w:r>
    </w:p>
    <w:p w:rsidR="00CF0D4F" w:rsidRPr="00C76239" w:rsidRDefault="00CF0D4F" w:rsidP="00CF0D4F">
      <w:pPr>
        <w:pStyle w:val="code"/>
        <w:ind w:left="420"/>
        <w:rPr>
          <w:shd w:val="pct15" w:color="auto" w:fill="FFFFFF"/>
        </w:rPr>
      </w:pPr>
      <w:r w:rsidRPr="00C76239">
        <w:rPr>
          <w:shd w:val="pct15" w:color="auto" w:fill="FFFFFF"/>
        </w:rPr>
        <w:t xml:space="preserve">  a125  busy* 12.00   12001  12  12001   1652  4/4   12    9410 wxxu</w:t>
      </w:r>
    </w:p>
    <w:p w:rsidR="00CF0D4F" w:rsidRPr="00C76239" w:rsidRDefault="00CF0D4F" w:rsidP="00CF0D4F">
      <w:pPr>
        <w:pStyle w:val="code"/>
        <w:ind w:left="420"/>
        <w:rPr>
          <w:shd w:val="pct15" w:color="auto" w:fill="FFFFFF"/>
        </w:rPr>
      </w:pPr>
      <w:r w:rsidRPr="00C76239">
        <w:rPr>
          <w:shd w:val="pct15" w:color="auto" w:fill="FFFFFF"/>
        </w:rPr>
        <w:t xml:space="preserve">  a126  free  0.00   12001  12  12001   2442  1/1    0</w:t>
      </w:r>
    </w:p>
    <w:p w:rsidR="00CF0D4F" w:rsidRPr="00C76239" w:rsidRDefault="00CF0D4F" w:rsidP="00CF0D4F">
      <w:pPr>
        <w:pStyle w:val="code"/>
        <w:ind w:left="420"/>
        <w:rPr>
          <w:shd w:val="pct15" w:color="auto" w:fill="FFFFFF"/>
        </w:rPr>
      </w:pPr>
      <w:r w:rsidRPr="00C76239">
        <w:rPr>
          <w:shd w:val="pct15" w:color="auto" w:fill="FFFFFF"/>
        </w:rPr>
        <w:t xml:space="preserve">  a127  excl  11.39*  12001  12  12001   1898  3/3   12    9503 john</w:t>
      </w:r>
    </w:p>
    <w:p w:rsidR="00CF0D4F" w:rsidRPr="00C76239" w:rsidRDefault="00CF0D4F" w:rsidP="00CF0D4F">
      <w:pPr>
        <w:pStyle w:val="code"/>
        <w:ind w:left="420"/>
        <w:rPr>
          <w:shd w:val="pct15" w:color="auto" w:fill="FFFFFF"/>
        </w:rPr>
      </w:pPr>
      <w:r w:rsidRPr="00C76239">
        <w:rPr>
          <w:shd w:val="pct15" w:color="auto" w:fill="FFFFFF"/>
        </w:rPr>
        <w:t xml:space="preserve">  a128  free  0.00   12001  12  12001   1032  1/1    0</w:t>
      </w:r>
    </w:p>
    <w:p w:rsidR="00CF0D4F" w:rsidRPr="00C76239" w:rsidRDefault="00CF0D4F" w:rsidP="00CF0D4F">
      <w:pPr>
        <w:pStyle w:val="code"/>
        <w:ind w:left="420"/>
        <w:rPr>
          <w:shd w:val="pct15" w:color="auto" w:fill="FFFFFF"/>
        </w:rPr>
      </w:pPr>
      <w:r w:rsidRPr="00C76239">
        <w:rPr>
          <w:shd w:val="pct15" w:color="auto" w:fill="FFFFFF"/>
        </w:rPr>
        <w:t xml:space="preserve">  a129  excl  11.68   12001  12  12001   1712  3/3   12    9503 john</w:t>
      </w:r>
    </w:p>
    <w:p w:rsidR="00CF0D4F" w:rsidRPr="00C76239" w:rsidRDefault="00CF0D4F" w:rsidP="00CF0D4F">
      <w:pPr>
        <w:pStyle w:val="code"/>
        <w:ind w:left="420"/>
        <w:rPr>
          <w:shd w:val="pct15" w:color="auto" w:fill="FFFFFF"/>
        </w:rPr>
      </w:pPr>
      <w:r w:rsidRPr="00C76239">
        <w:rPr>
          <w:shd w:val="pct15" w:color="auto" w:fill="FFFFFF"/>
        </w:rPr>
        <w:t xml:space="preserve">  a130  free  1.75*  12001  12  12001   3264  5/3    3    8216 wxxu 9187 wxxu 9533 wxxu</w:t>
      </w:r>
    </w:p>
    <w:p w:rsidR="00CF0D4F" w:rsidRPr="00C76239" w:rsidRDefault="00CF0D4F" w:rsidP="00CF0D4F">
      <w:pPr>
        <w:pStyle w:val="code"/>
        <w:ind w:left="420"/>
        <w:rPr>
          <w:shd w:val="pct15" w:color="auto" w:fill="FFFFFF"/>
        </w:rPr>
      </w:pPr>
      <w:r w:rsidRPr="00C76239">
        <w:rPr>
          <w:shd w:val="pct15" w:color="auto" w:fill="FFFFFF"/>
        </w:rPr>
        <w:t>……………………………………</w:t>
      </w:r>
      <w:r w:rsidRPr="00C76239">
        <w:rPr>
          <w:rFonts w:hint="eastAsia"/>
          <w:shd w:val="pct15" w:color="auto" w:fill="FFFFFF"/>
        </w:rPr>
        <w:t>.</w:t>
      </w:r>
    </w:p>
    <w:p w:rsidR="00CF0D4F" w:rsidRPr="00C76239" w:rsidRDefault="00CF0D4F" w:rsidP="00CF0D4F">
      <w:pPr>
        <w:pStyle w:val="code"/>
        <w:ind w:left="420"/>
        <w:rPr>
          <w:shd w:val="pct15" w:color="auto" w:fill="FFFFFF"/>
        </w:rPr>
      </w:pPr>
      <w:r w:rsidRPr="00C76239">
        <w:rPr>
          <w:shd w:val="pct15" w:color="auto" w:fill="FFFFFF"/>
        </w:rPr>
        <w:t>……………………………………</w:t>
      </w:r>
      <w:r w:rsidRPr="00C76239">
        <w:rPr>
          <w:rFonts w:hint="eastAsia"/>
          <w:shd w:val="pct15" w:color="auto" w:fill="FFFFFF"/>
        </w:rPr>
        <w:t>.</w:t>
      </w:r>
    </w:p>
    <w:p w:rsidR="00CF0D4F" w:rsidRPr="00A049A5" w:rsidRDefault="00CF0D4F" w:rsidP="00CF0D4F">
      <w:pPr>
        <w:pStyle w:val="HPC7"/>
      </w:pPr>
      <w:r w:rsidRPr="00A049A5">
        <w:rPr>
          <w:rFonts w:hint="eastAsia"/>
        </w:rPr>
        <w:t>节点状态</w:t>
      </w:r>
    </w:p>
    <w:p w:rsidR="00CF0D4F" w:rsidRPr="00A049A5" w:rsidRDefault="00CF0D4F" w:rsidP="00CF0D4F">
      <w:pPr>
        <w:pStyle w:val="HPC7"/>
      </w:pPr>
      <w:r w:rsidRPr="00A049A5">
        <w:t xml:space="preserve">excl </w:t>
      </w:r>
      <w:r w:rsidRPr="00A049A5">
        <w:rPr>
          <w:rFonts w:hint="eastAsia"/>
        </w:rPr>
        <w:t>：所有</w:t>
      </w:r>
      <w:r w:rsidRPr="00A049A5">
        <w:t>CPU</w:t>
      </w:r>
      <w:r w:rsidRPr="00A049A5">
        <w:rPr>
          <w:rFonts w:hint="eastAsia"/>
        </w:rPr>
        <w:t>资源已被占用；</w:t>
      </w:r>
    </w:p>
    <w:p w:rsidR="00CF0D4F" w:rsidRPr="00A049A5" w:rsidRDefault="00CF0D4F" w:rsidP="00CF0D4F">
      <w:pPr>
        <w:pStyle w:val="HPC7"/>
      </w:pPr>
      <w:r w:rsidRPr="00A049A5">
        <w:t xml:space="preserve">busy </w:t>
      </w:r>
      <w:r w:rsidRPr="00A049A5">
        <w:rPr>
          <w:rFonts w:hint="eastAsia"/>
        </w:rPr>
        <w:t>：</w:t>
      </w:r>
      <w:r w:rsidRPr="00A049A5">
        <w:t>CPU</w:t>
      </w:r>
      <w:r w:rsidRPr="00A049A5">
        <w:rPr>
          <w:rFonts w:hint="eastAsia"/>
        </w:rPr>
        <w:t>已接近满负荷运行；</w:t>
      </w:r>
    </w:p>
    <w:p w:rsidR="00CF0D4F" w:rsidRPr="00A049A5" w:rsidRDefault="00CF0D4F" w:rsidP="00CF0D4F">
      <w:pPr>
        <w:pStyle w:val="HPC7"/>
      </w:pPr>
      <w:r w:rsidRPr="00A049A5">
        <w:lastRenderedPageBreak/>
        <w:t xml:space="preserve">free </w:t>
      </w:r>
      <w:r w:rsidRPr="00A049A5">
        <w:rPr>
          <w:rFonts w:hint="eastAsia"/>
        </w:rPr>
        <w:t>：全部或部分</w:t>
      </w:r>
      <w:r w:rsidRPr="00A049A5">
        <w:t>CPU</w:t>
      </w:r>
      <w:r w:rsidRPr="00A049A5">
        <w:rPr>
          <w:rFonts w:hint="eastAsia"/>
        </w:rPr>
        <w:t>空闲；</w:t>
      </w:r>
    </w:p>
    <w:p w:rsidR="00CF0D4F" w:rsidRPr="00A049A5" w:rsidRDefault="00CF0D4F" w:rsidP="00CF0D4F">
      <w:pPr>
        <w:pStyle w:val="HPC7"/>
      </w:pPr>
      <w:r w:rsidRPr="00A049A5">
        <w:t xml:space="preserve">offl </w:t>
      </w:r>
      <w:r w:rsidRPr="00A049A5">
        <w:rPr>
          <w:rFonts w:hint="eastAsia"/>
        </w:rPr>
        <w:t>：管理员手动指定离线状态；</w:t>
      </w:r>
    </w:p>
    <w:p w:rsidR="00CF0D4F" w:rsidRPr="00A049A5" w:rsidRDefault="00CF0D4F" w:rsidP="00CF0D4F">
      <w:pPr>
        <w:pStyle w:val="HPC7"/>
      </w:pPr>
      <w:r w:rsidRPr="00A049A5">
        <w:rPr>
          <w:rFonts w:hint="eastAsia"/>
        </w:rPr>
        <w:t xml:space="preserve">   </w:t>
      </w:r>
    </w:p>
    <w:p w:rsidR="00CF0D4F" w:rsidRPr="003A4874" w:rsidRDefault="00CF0D4F" w:rsidP="00CF0D4F">
      <w:pPr>
        <w:pStyle w:val="HPC30"/>
        <w:ind w:left="425" w:hanging="425"/>
      </w:pPr>
      <w:bookmarkStart w:id="55" w:name="_Toc349128642"/>
      <w:bookmarkStart w:id="56" w:name="_Toc350454709"/>
      <w:bookmarkStart w:id="57" w:name="_Toc363663788"/>
      <w:r w:rsidRPr="003A4874">
        <w:rPr>
          <w:rFonts w:hint="eastAsia"/>
        </w:rPr>
        <w:t>查询作业运行状态</w:t>
      </w:r>
      <w:bookmarkEnd w:id="55"/>
      <w:bookmarkEnd w:id="56"/>
      <w:bookmarkEnd w:id="57"/>
    </w:p>
    <w:p w:rsidR="00CF0D4F" w:rsidRPr="003A4874" w:rsidRDefault="00CF0D4F" w:rsidP="00CF0D4F">
      <w:pPr>
        <w:pStyle w:val="code"/>
        <w:ind w:left="420"/>
        <w:rPr>
          <w:shd w:val="pct15" w:color="auto" w:fill="FFFFFF"/>
        </w:rPr>
      </w:pPr>
      <w:r w:rsidRPr="003A4874">
        <w:rPr>
          <w:shd w:val="pct15" w:color="auto" w:fill="FFFFFF"/>
        </w:rPr>
        <w:t>qstat -an |more</w:t>
      </w:r>
    </w:p>
    <w:p w:rsidR="00CF0D4F" w:rsidRPr="003A4874" w:rsidRDefault="00CF0D4F" w:rsidP="00CF0D4F">
      <w:pPr>
        <w:pStyle w:val="HPC7"/>
        <w:rPr>
          <w:shd w:val="pct15" w:color="auto" w:fill="FFFFFF"/>
        </w:rPr>
      </w:pPr>
      <w:r>
        <w:rPr>
          <w:rFonts w:hint="eastAsia"/>
          <w:shd w:val="pct15" w:color="auto" w:fill="FFFFFF"/>
        </w:rPr>
        <w:t>如下输出：</w:t>
      </w:r>
    </w:p>
    <w:p w:rsidR="00CF0D4F" w:rsidRPr="003A4874" w:rsidRDefault="00CF0D4F" w:rsidP="00CF0D4F">
      <w:pPr>
        <w:pStyle w:val="code"/>
        <w:ind w:left="420"/>
        <w:rPr>
          <w:shd w:val="pct15" w:color="auto" w:fill="FFFFFF"/>
        </w:rPr>
      </w:pPr>
      <w:r w:rsidRPr="003A4874">
        <w:rPr>
          <w:shd w:val="pct15" w:color="auto" w:fill="FFFFFF"/>
        </w:rPr>
        <w:t>mgmt:</w:t>
      </w:r>
    </w:p>
    <w:p w:rsidR="00CF0D4F" w:rsidRPr="003A4874" w:rsidRDefault="00CF0D4F" w:rsidP="00CF0D4F">
      <w:pPr>
        <w:pStyle w:val="code"/>
        <w:ind w:left="420"/>
        <w:rPr>
          <w:shd w:val="pct15" w:color="auto" w:fill="FFFFFF"/>
        </w:rPr>
      </w:pPr>
      <w:r w:rsidRPr="003A4874">
        <w:rPr>
          <w:shd w:val="pct15" w:color="auto" w:fill="FFFFFF"/>
        </w:rPr>
        <w:t xml:space="preserve">                                                                         Req'd  Req'd   Elap</w:t>
      </w:r>
    </w:p>
    <w:p w:rsidR="00CF0D4F" w:rsidRPr="003A4874" w:rsidRDefault="00CF0D4F" w:rsidP="00CF0D4F">
      <w:pPr>
        <w:pStyle w:val="code"/>
        <w:ind w:left="420"/>
        <w:rPr>
          <w:shd w:val="pct15" w:color="auto" w:fill="FFFFFF"/>
        </w:rPr>
      </w:pPr>
      <w:r w:rsidRPr="003A4874">
        <w:rPr>
          <w:shd w:val="pct15" w:color="auto" w:fill="FFFFFF"/>
        </w:rPr>
        <w:t>Job ID               Username Queue    Jobname          SessID NDS   TSK Memory Time  S Time</w:t>
      </w:r>
    </w:p>
    <w:p w:rsidR="00CF0D4F" w:rsidRPr="003A4874" w:rsidRDefault="00CF0D4F" w:rsidP="00CF0D4F">
      <w:pPr>
        <w:pStyle w:val="code"/>
        <w:ind w:left="420"/>
        <w:rPr>
          <w:shd w:val="pct15" w:color="auto" w:fill="FFFFFF"/>
        </w:rPr>
      </w:pPr>
      <w:r w:rsidRPr="003A4874">
        <w:rPr>
          <w:shd w:val="pct15" w:color="auto" w:fill="FFFFFF"/>
        </w:rPr>
        <w:t>-------------------- -------- -------- ---------------- ------ ----- --- ------ ----- - -----</w:t>
      </w:r>
    </w:p>
    <w:p w:rsidR="00CF0D4F" w:rsidRPr="003A4874" w:rsidRDefault="00CF0D4F" w:rsidP="00CF0D4F">
      <w:pPr>
        <w:pStyle w:val="code"/>
        <w:ind w:left="420"/>
        <w:rPr>
          <w:shd w:val="pct15" w:color="auto" w:fill="FFFFFF"/>
        </w:rPr>
      </w:pPr>
      <w:r w:rsidRPr="003A4874">
        <w:rPr>
          <w:shd w:val="pct15" w:color="auto" w:fill="FFFFFF"/>
        </w:rPr>
        <w:t>7010.mgmt            ymei     itcs     ga88_remd1_zj     22516     8  96    --  720:0 R 231:2</w:t>
      </w:r>
    </w:p>
    <w:p w:rsidR="00CF0D4F" w:rsidRPr="003A4874" w:rsidRDefault="00CF0D4F" w:rsidP="00CF0D4F">
      <w:pPr>
        <w:pStyle w:val="code"/>
        <w:ind w:left="420"/>
        <w:rPr>
          <w:shd w:val="pct15" w:color="auto" w:fill="FFFFFF"/>
        </w:rPr>
      </w:pPr>
      <w:r w:rsidRPr="003A4874">
        <w:rPr>
          <w:shd w:val="pct15" w:color="auto" w:fill="FFFFFF"/>
        </w:rPr>
        <w:t xml:space="preserve">   a330/11+a330/10+a330/9+a330/8+a330/7+a330/6+a330/5+a330/4+a330/3+a330/2</w:t>
      </w:r>
    </w:p>
    <w:p w:rsidR="00CF0D4F" w:rsidRPr="003A4874" w:rsidRDefault="00CF0D4F" w:rsidP="00CF0D4F">
      <w:pPr>
        <w:pStyle w:val="code"/>
        <w:ind w:left="420"/>
        <w:rPr>
          <w:shd w:val="pct15" w:color="auto" w:fill="FFFFFF"/>
        </w:rPr>
      </w:pPr>
      <w:r w:rsidRPr="003A4874">
        <w:rPr>
          <w:shd w:val="pct15" w:color="auto" w:fill="FFFFFF"/>
        </w:rPr>
        <w:t xml:space="preserve">   +a330/1+a330/0+a331/11+a331/10+a331/9+a331/8+a331/7+a331/6+a331/5+a331/4</w:t>
      </w:r>
    </w:p>
    <w:p w:rsidR="00CF0D4F" w:rsidRPr="003A4874" w:rsidRDefault="00CF0D4F" w:rsidP="00CF0D4F">
      <w:pPr>
        <w:pStyle w:val="code"/>
        <w:ind w:left="420"/>
        <w:rPr>
          <w:shd w:val="pct15" w:color="auto" w:fill="FFFFFF"/>
        </w:rPr>
      </w:pPr>
      <w:r w:rsidRPr="003A4874">
        <w:rPr>
          <w:shd w:val="pct15" w:color="auto" w:fill="FFFFFF"/>
        </w:rPr>
        <w:t xml:space="preserve">   +a331/3+a331/2+a331/1+a331/0+a332/11+a332/10+a332/9+a332/8+a332/7+a332/6</w:t>
      </w:r>
    </w:p>
    <w:p w:rsidR="00CF0D4F" w:rsidRPr="003A4874" w:rsidRDefault="00CF0D4F" w:rsidP="00CF0D4F">
      <w:pPr>
        <w:pStyle w:val="code"/>
        <w:ind w:left="420"/>
        <w:rPr>
          <w:shd w:val="pct15" w:color="auto" w:fill="FFFFFF"/>
        </w:rPr>
      </w:pPr>
      <w:r w:rsidRPr="003A4874">
        <w:rPr>
          <w:shd w:val="pct15" w:color="auto" w:fill="FFFFFF"/>
        </w:rPr>
        <w:t xml:space="preserve">   +a332/5+a332/4+a332/3+a332/2+a332/1+a332/0+a334/11+a334/10+a334/9+a334/8</w:t>
      </w:r>
    </w:p>
    <w:p w:rsidR="00CF0D4F" w:rsidRPr="003A4874" w:rsidRDefault="00CF0D4F" w:rsidP="00CF0D4F">
      <w:pPr>
        <w:pStyle w:val="code"/>
        <w:ind w:left="420"/>
        <w:rPr>
          <w:shd w:val="pct15" w:color="auto" w:fill="FFFFFF"/>
        </w:rPr>
      </w:pPr>
      <w:r w:rsidRPr="003A4874">
        <w:rPr>
          <w:shd w:val="pct15" w:color="auto" w:fill="FFFFFF"/>
        </w:rPr>
        <w:t xml:space="preserve">   +a334/7+a334/6+a334/5+a334/4+a334/3+a334/2+a334/1+a334/0+a335/11+a335/10</w:t>
      </w:r>
    </w:p>
    <w:p w:rsidR="00CF0D4F" w:rsidRPr="003A4874" w:rsidRDefault="00CF0D4F" w:rsidP="00CF0D4F">
      <w:pPr>
        <w:pStyle w:val="code"/>
        <w:ind w:left="420"/>
        <w:rPr>
          <w:shd w:val="pct15" w:color="auto" w:fill="FFFFFF"/>
        </w:rPr>
      </w:pPr>
      <w:r w:rsidRPr="003A4874">
        <w:rPr>
          <w:shd w:val="pct15" w:color="auto" w:fill="FFFFFF"/>
        </w:rPr>
        <w:t xml:space="preserve">   +a335/9+a335/8+a335/7+a335/6+a335/5+a335/4+a335/3+a335/2+a335/1+a335/0</w:t>
      </w:r>
    </w:p>
    <w:p w:rsidR="00CF0D4F" w:rsidRPr="003A4874" w:rsidRDefault="00CF0D4F" w:rsidP="00CF0D4F">
      <w:pPr>
        <w:pStyle w:val="code"/>
        <w:ind w:left="420"/>
        <w:rPr>
          <w:shd w:val="pct15" w:color="auto" w:fill="FFFFFF"/>
        </w:rPr>
      </w:pPr>
      <w:r w:rsidRPr="003A4874">
        <w:rPr>
          <w:shd w:val="pct15" w:color="auto" w:fill="FFFFFF"/>
        </w:rPr>
        <w:t xml:space="preserve">   +a337/11+a337/10+a337/9+a337/8+a337/7+a337/6+a337/5+a337/4+a337/3+a337/2</w:t>
      </w:r>
    </w:p>
    <w:p w:rsidR="00CF0D4F" w:rsidRPr="003A4874" w:rsidRDefault="00CF0D4F" w:rsidP="00CF0D4F">
      <w:pPr>
        <w:pStyle w:val="code"/>
        <w:ind w:left="420"/>
        <w:rPr>
          <w:shd w:val="pct15" w:color="auto" w:fill="FFFFFF"/>
        </w:rPr>
      </w:pPr>
      <w:r w:rsidRPr="003A4874">
        <w:rPr>
          <w:shd w:val="pct15" w:color="auto" w:fill="FFFFFF"/>
        </w:rPr>
        <w:t xml:space="preserve">   +a337/1+a337/0+a339/11+a339/10+a339/9+a339/8+a339/7+a339/6+a339/5+a339/4</w:t>
      </w:r>
    </w:p>
    <w:p w:rsidR="00CF0D4F" w:rsidRPr="003A4874" w:rsidRDefault="00CF0D4F" w:rsidP="00CF0D4F">
      <w:pPr>
        <w:pStyle w:val="code"/>
        <w:ind w:left="420"/>
        <w:rPr>
          <w:shd w:val="pct15" w:color="auto" w:fill="FFFFFF"/>
        </w:rPr>
      </w:pPr>
      <w:r w:rsidRPr="003A4874">
        <w:rPr>
          <w:shd w:val="pct15" w:color="auto" w:fill="FFFFFF"/>
        </w:rPr>
        <w:t xml:space="preserve">   +a339/3+a339/2+a339/1+a339/0+a435/11+a435/10+a435/9+a435/8+a435/7+a4</w:t>
      </w:r>
      <w:r w:rsidRPr="003A4874">
        <w:rPr>
          <w:shd w:val="pct15" w:color="auto" w:fill="FFFFFF"/>
        </w:rPr>
        <w:lastRenderedPageBreak/>
        <w:t>35/6</w:t>
      </w:r>
    </w:p>
    <w:p w:rsidR="00CF0D4F" w:rsidRDefault="00CF0D4F" w:rsidP="00CF0D4F">
      <w:pPr>
        <w:pStyle w:val="code"/>
        <w:ind w:left="420"/>
        <w:rPr>
          <w:shd w:val="pct15" w:color="auto" w:fill="FFFFFF"/>
        </w:rPr>
      </w:pPr>
      <w:r w:rsidRPr="003A4874">
        <w:rPr>
          <w:shd w:val="pct15" w:color="auto" w:fill="FFFFFF"/>
        </w:rPr>
        <w:t xml:space="preserve">   +a435/5+a435/4+a435/3+a435/2+a435/1+a435/0</w:t>
      </w:r>
    </w:p>
    <w:p w:rsidR="00CF0D4F" w:rsidRDefault="00CF0D4F" w:rsidP="00CF0D4F">
      <w:pPr>
        <w:pStyle w:val="HPC7"/>
      </w:pPr>
    </w:p>
    <w:p w:rsidR="00CF0D4F" w:rsidRPr="003A4874" w:rsidRDefault="00CF0D4F" w:rsidP="00CF0D4F">
      <w:pPr>
        <w:pStyle w:val="HPC7"/>
      </w:pPr>
      <w:r w:rsidRPr="003A4874">
        <w:rPr>
          <w:rFonts w:hint="eastAsia"/>
        </w:rPr>
        <w:t>查询作业命令</w:t>
      </w:r>
      <w:r w:rsidRPr="003A4874">
        <w:rPr>
          <w:rFonts w:hint="eastAsia"/>
        </w:rPr>
        <w:t xml:space="preserve">  qstat [</w:t>
      </w:r>
      <w:r w:rsidRPr="003A4874">
        <w:rPr>
          <w:rFonts w:hint="eastAsia"/>
        </w:rPr>
        <w:t>参数</w:t>
      </w:r>
      <w:r w:rsidRPr="003A4874">
        <w:rPr>
          <w:rFonts w:hint="eastAsia"/>
        </w:rPr>
        <w:t>]</w:t>
      </w:r>
      <w:r w:rsidRPr="003A4874">
        <w:rPr>
          <w:rFonts w:hint="eastAsia"/>
        </w:rPr>
        <w:t>，其中参数可为</w:t>
      </w:r>
      <w:r w:rsidRPr="003A4874">
        <w:rPr>
          <w:rFonts w:hint="eastAsia"/>
        </w:rPr>
        <w:t>:</w:t>
      </w:r>
    </w:p>
    <w:p w:rsidR="00CF0D4F" w:rsidRPr="003A4874" w:rsidRDefault="00CF0D4F" w:rsidP="00CF0D4F">
      <w:pPr>
        <w:pStyle w:val="HPC7"/>
      </w:pPr>
      <w:r w:rsidRPr="003A4874">
        <w:rPr>
          <w:rFonts w:hint="eastAsia"/>
        </w:rPr>
        <w:t xml:space="preserve">    -q  </w:t>
      </w:r>
      <w:r w:rsidRPr="003A4874">
        <w:rPr>
          <w:rFonts w:hint="eastAsia"/>
        </w:rPr>
        <w:t>：列出系统队列信息</w:t>
      </w:r>
    </w:p>
    <w:p w:rsidR="00CF0D4F" w:rsidRPr="003A4874" w:rsidRDefault="00CF0D4F" w:rsidP="00CF0D4F">
      <w:pPr>
        <w:pStyle w:val="HPC7"/>
      </w:pPr>
      <w:r w:rsidRPr="003A4874">
        <w:rPr>
          <w:rFonts w:hint="eastAsia"/>
        </w:rPr>
        <w:t xml:space="preserve">    -B  </w:t>
      </w:r>
      <w:r w:rsidRPr="003A4874">
        <w:rPr>
          <w:rFonts w:hint="eastAsia"/>
        </w:rPr>
        <w:t>：列出</w:t>
      </w:r>
      <w:r w:rsidRPr="003A4874">
        <w:rPr>
          <w:rFonts w:hint="eastAsia"/>
        </w:rPr>
        <w:t>PBS</w:t>
      </w:r>
      <w:r w:rsidRPr="003A4874">
        <w:rPr>
          <w:rFonts w:hint="eastAsia"/>
        </w:rPr>
        <w:t>服务器的相关信息</w:t>
      </w:r>
    </w:p>
    <w:p w:rsidR="00CF0D4F" w:rsidRPr="003A4874" w:rsidRDefault="00CF0D4F" w:rsidP="00CF0D4F">
      <w:pPr>
        <w:pStyle w:val="HPC7"/>
      </w:pPr>
      <w:r w:rsidRPr="003A4874">
        <w:rPr>
          <w:rFonts w:hint="eastAsia"/>
        </w:rPr>
        <w:t xml:space="preserve">    -Q </w:t>
      </w:r>
      <w:r w:rsidRPr="003A4874">
        <w:rPr>
          <w:rFonts w:hint="eastAsia"/>
        </w:rPr>
        <w:t>：列出队列的一些限制信息</w:t>
      </w:r>
    </w:p>
    <w:p w:rsidR="00CF0D4F" w:rsidRPr="003A4874" w:rsidRDefault="00CF0D4F" w:rsidP="00CF0D4F">
      <w:pPr>
        <w:pStyle w:val="HPC7"/>
      </w:pPr>
      <w:r w:rsidRPr="003A4874">
        <w:rPr>
          <w:rFonts w:hint="eastAsia"/>
        </w:rPr>
        <w:t xml:space="preserve">    -an</w:t>
      </w:r>
      <w:r w:rsidRPr="003A4874">
        <w:rPr>
          <w:rFonts w:hint="eastAsia"/>
        </w:rPr>
        <w:t>：列出队列中的所有作业及其分配的节点</w:t>
      </w:r>
    </w:p>
    <w:p w:rsidR="00CF0D4F" w:rsidRPr="003A4874" w:rsidRDefault="00CF0D4F" w:rsidP="00CF0D4F">
      <w:pPr>
        <w:pStyle w:val="HPC7"/>
      </w:pPr>
      <w:r w:rsidRPr="003A4874">
        <w:rPr>
          <w:rFonts w:hint="eastAsia"/>
        </w:rPr>
        <w:t xml:space="preserve">    -r  </w:t>
      </w:r>
      <w:r w:rsidRPr="003A4874">
        <w:rPr>
          <w:rFonts w:hint="eastAsia"/>
        </w:rPr>
        <w:t>：列出正在运行的作业</w:t>
      </w:r>
    </w:p>
    <w:p w:rsidR="00CF0D4F" w:rsidRPr="003A4874" w:rsidRDefault="00CF0D4F" w:rsidP="00CF0D4F">
      <w:pPr>
        <w:pStyle w:val="HPC7"/>
      </w:pPr>
      <w:r w:rsidRPr="003A4874">
        <w:rPr>
          <w:rFonts w:hint="eastAsia"/>
        </w:rPr>
        <w:t xml:space="preserve">    -f jobid     </w:t>
      </w:r>
      <w:r w:rsidRPr="003A4874">
        <w:rPr>
          <w:rFonts w:hint="eastAsia"/>
        </w:rPr>
        <w:t>：列出指定作业的信息</w:t>
      </w:r>
    </w:p>
    <w:p w:rsidR="00CF0D4F" w:rsidRPr="003A4874" w:rsidRDefault="00CF0D4F" w:rsidP="00CF0D4F">
      <w:pPr>
        <w:pStyle w:val="HPC7"/>
      </w:pPr>
      <w:r w:rsidRPr="003A4874">
        <w:rPr>
          <w:rFonts w:hint="eastAsia"/>
        </w:rPr>
        <w:t xml:space="preserve">    -Qf queue</w:t>
      </w:r>
      <w:r w:rsidRPr="003A4874">
        <w:rPr>
          <w:rFonts w:hint="eastAsia"/>
        </w:rPr>
        <w:t>：列出指定队列的所有信息</w:t>
      </w:r>
    </w:p>
    <w:p w:rsidR="00CF0D4F" w:rsidRDefault="00CF0D4F" w:rsidP="00CF0D4F">
      <w:pPr>
        <w:pStyle w:val="HPC7"/>
        <w:rPr>
          <w:shd w:val="pct15" w:color="auto" w:fill="FFFFFF"/>
        </w:rPr>
      </w:pPr>
    </w:p>
    <w:p w:rsidR="00CF0D4F" w:rsidRPr="00BC40C1" w:rsidRDefault="00CF0D4F" w:rsidP="00CF0D4F">
      <w:pPr>
        <w:pStyle w:val="HPC30"/>
        <w:ind w:left="425" w:hanging="425"/>
      </w:pPr>
      <w:bookmarkStart w:id="58" w:name="_Toc349128643"/>
      <w:bookmarkStart w:id="59" w:name="_Toc350454710"/>
      <w:bookmarkStart w:id="60" w:name="_Toc363663789"/>
      <w:r w:rsidRPr="00BC40C1">
        <w:rPr>
          <w:rFonts w:hint="eastAsia"/>
        </w:rPr>
        <w:t>删除作业</w:t>
      </w:r>
      <w:bookmarkEnd w:id="58"/>
      <w:bookmarkEnd w:id="59"/>
      <w:bookmarkEnd w:id="60"/>
    </w:p>
    <w:p w:rsidR="00CF0D4F" w:rsidRPr="003341DB" w:rsidRDefault="00CF0D4F" w:rsidP="00CF0D4F">
      <w:pPr>
        <w:pStyle w:val="HPC7"/>
      </w:pPr>
      <w:r w:rsidRPr="003341DB">
        <w:rPr>
          <w:rFonts w:hint="eastAsia"/>
        </w:rPr>
        <w:t>作业删除命令：</w:t>
      </w:r>
      <w:r w:rsidRPr="003341DB">
        <w:rPr>
          <w:rFonts w:hint="eastAsia"/>
        </w:rPr>
        <w:t xml:space="preserve">qdel  </w:t>
      </w:r>
      <w:r w:rsidRPr="003341DB">
        <w:rPr>
          <w:rFonts w:hint="eastAsia"/>
        </w:rPr>
        <w:t>作业号</w:t>
      </w:r>
    </w:p>
    <w:p w:rsidR="00CF0D4F" w:rsidRPr="003341DB" w:rsidRDefault="00CF0D4F" w:rsidP="00CF0D4F">
      <w:pPr>
        <w:pStyle w:val="HPC7"/>
      </w:pPr>
      <w:r w:rsidRPr="003341DB">
        <w:rPr>
          <w:rFonts w:hint="eastAsia"/>
        </w:rPr>
        <w:t>注意事项</w:t>
      </w:r>
    </w:p>
    <w:p w:rsidR="00CF0D4F" w:rsidRPr="003341DB" w:rsidRDefault="00CF0D4F" w:rsidP="00CF0D4F">
      <w:pPr>
        <w:pStyle w:val="HPC7"/>
      </w:pPr>
      <w:r w:rsidRPr="003341DB">
        <w:rPr>
          <w:rFonts w:hint="eastAsia"/>
        </w:rPr>
        <w:t xml:space="preserve">  1</w:t>
      </w:r>
      <w:r w:rsidRPr="003341DB">
        <w:rPr>
          <w:rFonts w:hint="eastAsia"/>
        </w:rPr>
        <w:t>、非</w:t>
      </w:r>
      <w:r w:rsidRPr="003341DB">
        <w:rPr>
          <w:rFonts w:hint="eastAsia"/>
        </w:rPr>
        <w:t>root</w:t>
      </w:r>
      <w:r w:rsidRPr="003341DB">
        <w:rPr>
          <w:rFonts w:hint="eastAsia"/>
        </w:rPr>
        <w:t>用户只能查看、删除自己提交的作业；</w:t>
      </w:r>
    </w:p>
    <w:p w:rsidR="00CF0D4F" w:rsidRPr="003341DB" w:rsidRDefault="00CF0D4F" w:rsidP="00CF0D4F">
      <w:pPr>
        <w:pStyle w:val="HPC7"/>
      </w:pPr>
      <w:r w:rsidRPr="003341DB">
        <w:rPr>
          <w:rFonts w:hint="eastAsia"/>
        </w:rPr>
        <w:t xml:space="preserve"> </w:t>
      </w:r>
      <w:r>
        <w:rPr>
          <w:rFonts w:hint="eastAsia"/>
        </w:rPr>
        <w:t xml:space="preserve"> 2</w:t>
      </w:r>
      <w:r w:rsidRPr="00CF0D4F">
        <w:rPr>
          <w:rFonts w:hint="eastAsia"/>
          <w:b/>
        </w:rPr>
        <w:t>、强制删除作业</w:t>
      </w:r>
      <w:r>
        <w:rPr>
          <w:rFonts w:hint="eastAsia"/>
        </w:rPr>
        <w:t>，当某些作业由于节点死机无法删除时，可由</w:t>
      </w:r>
      <w:r>
        <w:rPr>
          <w:rFonts w:hint="eastAsia"/>
        </w:rPr>
        <w:t>root</w:t>
      </w:r>
      <w:r>
        <w:rPr>
          <w:rFonts w:hint="eastAsia"/>
        </w:rPr>
        <w:t>用户登录，使用</w:t>
      </w:r>
      <w:r>
        <w:rPr>
          <w:rFonts w:hint="eastAsia"/>
        </w:rPr>
        <w:t xml:space="preserve">qdel -p </w:t>
      </w:r>
      <w:r>
        <w:rPr>
          <w:rFonts w:hint="eastAsia"/>
        </w:rPr>
        <w:t>作业号</w:t>
      </w:r>
      <w:r>
        <w:rPr>
          <w:rFonts w:hint="eastAsia"/>
        </w:rPr>
        <w:t xml:space="preserve"> </w:t>
      </w:r>
      <w:r>
        <w:rPr>
          <w:rFonts w:hint="eastAsia"/>
        </w:rPr>
        <w:t>来强制删除作业</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CF0D4F" w:rsidRPr="00CC6427" w:rsidRDefault="00CF0D4F" w:rsidP="00CF0D4F">
      <w:pPr>
        <w:pStyle w:val="HPC30"/>
        <w:ind w:left="425" w:hanging="425"/>
      </w:pPr>
      <w:r w:rsidRPr="00CC6427">
        <w:t xml:space="preserve"> </w:t>
      </w:r>
      <w:bookmarkStart w:id="61" w:name="_Toc349128644"/>
      <w:bookmarkStart w:id="62" w:name="_Toc350454711"/>
      <w:bookmarkStart w:id="63" w:name="_Toc363663790"/>
      <w:r w:rsidRPr="00CC6427">
        <w:rPr>
          <w:rFonts w:hint="eastAsia"/>
        </w:rPr>
        <w:t>作业调度系统使用举例</w:t>
      </w:r>
      <w:bookmarkEnd w:id="61"/>
      <w:bookmarkEnd w:id="62"/>
      <w:bookmarkEnd w:id="63"/>
    </w:p>
    <w:p w:rsidR="00CF0D4F" w:rsidRDefault="00CF0D4F" w:rsidP="00CF0D4F">
      <w:pPr>
        <w:pStyle w:val="13"/>
        <w:spacing w:before="100" w:beforeAutospacing="1" w:after="100" w:afterAutospacing="1" w:line="360" w:lineRule="auto"/>
        <w:ind w:firstLineChars="0" w:firstLine="0"/>
        <w:outlineLvl w:val="3"/>
        <w:rPr>
          <w:b/>
        </w:rPr>
      </w:pPr>
      <w:r>
        <w:rPr>
          <w:rFonts w:hint="eastAsia"/>
          <w:b/>
        </w:rPr>
        <w:t>3.6.6.1</w:t>
      </w:r>
      <w:r>
        <w:rPr>
          <w:rFonts w:hint="eastAsia"/>
          <w:b/>
        </w:rPr>
        <w:t>串行作业</w:t>
      </w:r>
    </w:p>
    <w:p w:rsidR="00CF0D4F" w:rsidRDefault="00CF0D4F" w:rsidP="00CF0D4F">
      <w:pPr>
        <w:pStyle w:val="code"/>
        <w:ind w:left="420"/>
      </w:pPr>
      <w:r>
        <w:t>#!/bin/bash -x</w:t>
      </w:r>
    </w:p>
    <w:p w:rsidR="00CF0D4F" w:rsidRDefault="00CF0D4F" w:rsidP="00CF0D4F">
      <w:pPr>
        <w:pStyle w:val="code"/>
        <w:ind w:left="420"/>
      </w:pPr>
    </w:p>
    <w:p w:rsidR="00CF0D4F" w:rsidRDefault="00CF0D4F" w:rsidP="00CF0D4F">
      <w:pPr>
        <w:pStyle w:val="code"/>
        <w:ind w:left="420"/>
      </w:pPr>
      <w:r>
        <w:t>#PBS -N serial</w:t>
      </w:r>
    </w:p>
    <w:p w:rsidR="00CF0D4F" w:rsidRDefault="00CF0D4F" w:rsidP="00CF0D4F">
      <w:pPr>
        <w:pStyle w:val="code"/>
        <w:ind w:left="420"/>
      </w:pPr>
      <w:r>
        <w:t>#PBS -l nodes=1:ppn=1</w:t>
      </w:r>
    </w:p>
    <w:p w:rsidR="00CF0D4F" w:rsidRDefault="00CF0D4F" w:rsidP="00CF0D4F">
      <w:pPr>
        <w:pStyle w:val="code"/>
        <w:ind w:left="420"/>
      </w:pPr>
      <w:r>
        <w:t>#PBS -l walltime=60:00:00</w:t>
      </w:r>
    </w:p>
    <w:p w:rsidR="00CF0D4F" w:rsidRDefault="00CF0D4F" w:rsidP="00CF0D4F">
      <w:pPr>
        <w:pStyle w:val="code"/>
        <w:ind w:left="420"/>
      </w:pPr>
      <w:r>
        <w:t>#PBS -j oe</w:t>
      </w:r>
    </w:p>
    <w:p w:rsidR="00CF0D4F" w:rsidRDefault="00CF0D4F" w:rsidP="00CF0D4F">
      <w:pPr>
        <w:pStyle w:val="code"/>
        <w:ind w:left="420"/>
      </w:pPr>
      <w:r>
        <w:t>#PBS -q serial</w:t>
      </w:r>
    </w:p>
    <w:p w:rsidR="00CF0D4F" w:rsidRDefault="00CF0D4F" w:rsidP="00CF0D4F">
      <w:pPr>
        <w:pStyle w:val="code"/>
        <w:ind w:left="420"/>
      </w:pPr>
    </w:p>
    <w:p w:rsidR="00CF0D4F" w:rsidRDefault="00CF0D4F" w:rsidP="00CF0D4F">
      <w:pPr>
        <w:pStyle w:val="code"/>
        <w:ind w:left="420"/>
      </w:pPr>
      <w:r>
        <w:t>#</w:t>
      </w:r>
    </w:p>
    <w:p w:rsidR="00CF0D4F" w:rsidRDefault="00CF0D4F" w:rsidP="00CF0D4F">
      <w:pPr>
        <w:pStyle w:val="code"/>
        <w:ind w:left="420"/>
      </w:pPr>
      <w:r>
        <w:t>#define variables</w:t>
      </w:r>
    </w:p>
    <w:p w:rsidR="00CF0D4F" w:rsidRDefault="00CF0D4F" w:rsidP="00CF0D4F">
      <w:pPr>
        <w:pStyle w:val="code"/>
        <w:ind w:left="420"/>
      </w:pPr>
      <w:r>
        <w:t>#</w:t>
      </w:r>
    </w:p>
    <w:p w:rsidR="00CF0D4F" w:rsidRDefault="00CF0D4F" w:rsidP="00CF0D4F">
      <w:pPr>
        <w:pStyle w:val="code"/>
        <w:ind w:left="420"/>
      </w:pPr>
      <w:r>
        <w:lastRenderedPageBreak/>
        <w:t>echo "This jobs is "$PBS_JOBID@$PBS_QUEUE</w:t>
      </w:r>
    </w:p>
    <w:p w:rsidR="00CF0D4F" w:rsidRDefault="00CF0D4F" w:rsidP="00CF0D4F">
      <w:pPr>
        <w:pStyle w:val="code"/>
        <w:ind w:left="420"/>
      </w:pPr>
    </w:p>
    <w:p w:rsidR="00CF0D4F" w:rsidRDefault="00CF0D4F" w:rsidP="00CF0D4F">
      <w:pPr>
        <w:pStyle w:val="code"/>
        <w:ind w:left="420"/>
      </w:pPr>
      <w:r>
        <w:t>cd ${PBS_O_WORKDIR}</w:t>
      </w:r>
    </w:p>
    <w:p w:rsidR="00CF0D4F" w:rsidRDefault="00CF0D4F" w:rsidP="00CF0D4F">
      <w:pPr>
        <w:pStyle w:val="code"/>
        <w:ind w:left="420"/>
      </w:pPr>
    </w:p>
    <w:p w:rsidR="00CF0D4F" w:rsidRDefault="00CF0D4F" w:rsidP="00CF0D4F">
      <w:pPr>
        <w:pStyle w:val="code"/>
        <w:ind w:left="420"/>
      </w:pPr>
      <w:r>
        <w:t>date</w:t>
      </w:r>
    </w:p>
    <w:p w:rsidR="00CF0D4F" w:rsidRDefault="00CF0D4F" w:rsidP="00CF0D4F">
      <w:pPr>
        <w:pStyle w:val="code"/>
        <w:ind w:left="420"/>
      </w:pPr>
      <w:r>
        <w:t>sleep 100</w:t>
      </w:r>
    </w:p>
    <w:p w:rsidR="00CF0D4F" w:rsidRDefault="00CF0D4F" w:rsidP="00CF0D4F">
      <w:pPr>
        <w:pStyle w:val="code"/>
        <w:ind w:left="420"/>
      </w:pPr>
      <w:r>
        <w:t>hostname</w:t>
      </w:r>
    </w:p>
    <w:p w:rsidR="00CF0D4F" w:rsidRDefault="00CF0D4F" w:rsidP="00CF0D4F">
      <w:pPr>
        <w:pStyle w:val="code"/>
        <w:ind w:left="420"/>
      </w:pPr>
      <w:r>
        <w:t>date</w:t>
      </w:r>
    </w:p>
    <w:p w:rsidR="00CF0D4F" w:rsidRDefault="00CF0D4F" w:rsidP="00CF0D4F">
      <w:pPr>
        <w:pStyle w:val="code"/>
        <w:ind w:left="420"/>
      </w:pPr>
    </w:p>
    <w:p w:rsidR="00CF0D4F" w:rsidRDefault="00CF0D4F" w:rsidP="00CF0D4F">
      <w:pPr>
        <w:pStyle w:val="HPC7"/>
        <w:ind w:firstLineChars="0" w:firstLine="0"/>
      </w:pPr>
    </w:p>
    <w:p w:rsidR="00CF0D4F" w:rsidRPr="00CC6427" w:rsidRDefault="00CF0D4F" w:rsidP="00CF0D4F">
      <w:pPr>
        <w:pStyle w:val="HPC7"/>
      </w:pPr>
      <w:r w:rsidRPr="00CC6427">
        <w:t>#PBS -l nodes=1:ppn=1</w:t>
      </w:r>
      <w:r w:rsidRPr="00CC6427">
        <w:rPr>
          <w:rFonts w:hint="eastAsia"/>
        </w:rPr>
        <w:t>表示申请</w:t>
      </w:r>
      <w:r w:rsidRPr="00CC6427">
        <w:rPr>
          <w:rFonts w:hint="eastAsia"/>
        </w:rPr>
        <w:t>1</w:t>
      </w:r>
      <w:r w:rsidRPr="00CC6427">
        <w:rPr>
          <w:rFonts w:hint="eastAsia"/>
        </w:rPr>
        <w:t>个节点上的</w:t>
      </w:r>
      <w:r w:rsidRPr="00CC6427">
        <w:rPr>
          <w:rFonts w:hint="eastAsia"/>
        </w:rPr>
        <w:t>1</w:t>
      </w:r>
      <w:r w:rsidRPr="00CC6427">
        <w:rPr>
          <w:rFonts w:hint="eastAsia"/>
        </w:rPr>
        <w:t>颗</w:t>
      </w:r>
      <w:r w:rsidRPr="00CC6427">
        <w:rPr>
          <w:rFonts w:hint="eastAsia"/>
        </w:rPr>
        <w:t>CPU</w:t>
      </w:r>
      <w:r w:rsidRPr="00CC6427">
        <w:rPr>
          <w:rFonts w:hint="eastAsia"/>
        </w:rPr>
        <w:t>。</w:t>
      </w:r>
    </w:p>
    <w:p w:rsidR="00CF0D4F" w:rsidRPr="00CC6427" w:rsidRDefault="00CF0D4F" w:rsidP="00CF0D4F">
      <w:pPr>
        <w:pStyle w:val="HPC7"/>
      </w:pPr>
      <w:r w:rsidRPr="00CC6427">
        <w:t>#PBS -q serial</w:t>
      </w:r>
      <w:r w:rsidRPr="00CC6427">
        <w:rPr>
          <w:rFonts w:hint="eastAsia"/>
        </w:rPr>
        <w:t>表示提交到集群上的</w:t>
      </w:r>
      <w:r w:rsidRPr="00CC6427">
        <w:rPr>
          <w:rFonts w:hint="eastAsia"/>
        </w:rPr>
        <w:t>serial</w:t>
      </w:r>
      <w:r w:rsidRPr="00CC6427">
        <w:rPr>
          <w:rFonts w:hint="eastAsia"/>
        </w:rPr>
        <w:t>队列。</w:t>
      </w:r>
    </w:p>
    <w:p w:rsidR="00CF0D4F" w:rsidRPr="00896385" w:rsidRDefault="00CF0D4F" w:rsidP="00896385"/>
    <w:p w:rsidR="00CF0D4F" w:rsidRDefault="00CF0D4F" w:rsidP="00CF0D4F">
      <w:pPr>
        <w:pStyle w:val="13"/>
        <w:spacing w:before="100" w:beforeAutospacing="1" w:after="100" w:afterAutospacing="1" w:line="360" w:lineRule="auto"/>
        <w:ind w:firstLineChars="0" w:firstLine="0"/>
        <w:outlineLvl w:val="3"/>
        <w:rPr>
          <w:b/>
        </w:rPr>
      </w:pPr>
      <w:r>
        <w:rPr>
          <w:rFonts w:hint="eastAsia"/>
        </w:rPr>
        <w:t xml:space="preserve">3.6.6.2 </w:t>
      </w:r>
      <w:r w:rsidRPr="00481DFA">
        <w:rPr>
          <w:rFonts w:hint="eastAsia"/>
          <w:b/>
        </w:rPr>
        <w:t>并行作业</w:t>
      </w:r>
    </w:p>
    <w:p w:rsidR="00CF0D4F" w:rsidRDefault="00CF0D4F" w:rsidP="00CF0D4F">
      <w:pPr>
        <w:pStyle w:val="HPC1"/>
        <w:ind w:left="420" w:hanging="420"/>
      </w:pPr>
      <w:r>
        <w:rPr>
          <w:rFonts w:hint="eastAsia"/>
        </w:rPr>
        <w:t>openmpi</w:t>
      </w:r>
    </w:p>
    <w:p w:rsidR="00CF0D4F" w:rsidRDefault="00CF0D4F" w:rsidP="00CF0D4F">
      <w:r w:rsidRPr="00CC6427">
        <w:rPr>
          <w:rFonts w:hint="eastAsia"/>
        </w:rPr>
        <w:t>并行作业的脚本以</w:t>
      </w:r>
      <w:r w:rsidRPr="00CC6427">
        <w:rPr>
          <w:rFonts w:hint="eastAsia"/>
        </w:rPr>
        <w:t>cpi</w:t>
      </w:r>
      <w:r w:rsidRPr="00CC6427">
        <w:rPr>
          <w:rFonts w:hint="eastAsia"/>
        </w:rPr>
        <w:t>为例。</w:t>
      </w:r>
      <w:r>
        <w:rPr>
          <w:rFonts w:hint="eastAsia"/>
        </w:rPr>
        <w:t>示例</w:t>
      </w:r>
      <w:r>
        <w:rPr>
          <w:rFonts w:hint="eastAsia"/>
        </w:rPr>
        <w:t>OpenMPI</w:t>
      </w:r>
      <w:r>
        <w:rPr>
          <w:rFonts w:hint="eastAsia"/>
        </w:rPr>
        <w:t>脚本：</w:t>
      </w:r>
      <w:r>
        <w:rPr>
          <w:rFonts w:hint="eastAsia"/>
        </w:rPr>
        <w:t>openmpi.pbs</w:t>
      </w:r>
    </w:p>
    <w:p w:rsidR="00CF0D4F" w:rsidRPr="005704DC" w:rsidRDefault="00CF0D4F" w:rsidP="00CF0D4F">
      <w:pPr>
        <w:pStyle w:val="code"/>
        <w:ind w:left="420"/>
      </w:pPr>
      <w:r w:rsidRPr="005704DC">
        <w:t>#PBS -N openmpi</w:t>
      </w:r>
    </w:p>
    <w:p w:rsidR="00CF0D4F" w:rsidRPr="005704DC" w:rsidRDefault="00CF0D4F" w:rsidP="00CF0D4F">
      <w:pPr>
        <w:pStyle w:val="code"/>
        <w:ind w:left="420"/>
      </w:pPr>
      <w:r w:rsidRPr="005704DC">
        <w:t>#PBS -l nodes=1:ppn=8</w:t>
      </w:r>
    </w:p>
    <w:p w:rsidR="00CF0D4F" w:rsidRPr="005704DC" w:rsidRDefault="00CF0D4F" w:rsidP="00CF0D4F">
      <w:pPr>
        <w:pStyle w:val="code"/>
        <w:ind w:left="420"/>
      </w:pPr>
      <w:r w:rsidRPr="005704DC">
        <w:t>#PBS -j oe</w:t>
      </w:r>
    </w:p>
    <w:p w:rsidR="00CF0D4F" w:rsidRPr="005704DC" w:rsidRDefault="00CF0D4F" w:rsidP="00CF0D4F">
      <w:pPr>
        <w:pStyle w:val="code"/>
        <w:ind w:left="420"/>
      </w:pPr>
      <w:r w:rsidRPr="005704DC">
        <w:t>#PBS -l walltime=2:00:00</w:t>
      </w:r>
    </w:p>
    <w:p w:rsidR="00CF0D4F" w:rsidRPr="005704DC" w:rsidRDefault="00CF0D4F" w:rsidP="00CF0D4F">
      <w:pPr>
        <w:pStyle w:val="code"/>
        <w:ind w:left="420"/>
      </w:pPr>
      <w:r w:rsidRPr="005704DC">
        <w:t xml:space="preserve">cd </w:t>
      </w:r>
      <w:r>
        <w:rPr>
          <w:rFonts w:hint="eastAsia"/>
        </w:rPr>
        <w:t>$PBS_O_WORKDIR</w:t>
      </w:r>
    </w:p>
    <w:p w:rsidR="00CF0D4F" w:rsidRPr="005704DC" w:rsidRDefault="00CF0D4F" w:rsidP="00CF0D4F">
      <w:pPr>
        <w:pStyle w:val="code"/>
        <w:ind w:left="420"/>
      </w:pPr>
    </w:p>
    <w:p w:rsidR="00CF0D4F" w:rsidRPr="005704DC" w:rsidRDefault="00CF0D4F" w:rsidP="00CF0D4F">
      <w:pPr>
        <w:pStyle w:val="code"/>
        <w:ind w:left="420"/>
      </w:pPr>
      <w:r w:rsidRPr="005704DC">
        <w:t>echo my job id is $PBS_JOBID | tee  openmpi.log</w:t>
      </w:r>
    </w:p>
    <w:p w:rsidR="00CF0D4F" w:rsidRPr="005704DC" w:rsidRDefault="00CF0D4F" w:rsidP="00CF0D4F">
      <w:pPr>
        <w:pStyle w:val="code"/>
        <w:ind w:left="420"/>
      </w:pPr>
      <w:r w:rsidRPr="005704DC">
        <w:t>echo run nodes is following: | tee -a openmpi.log</w:t>
      </w:r>
    </w:p>
    <w:p w:rsidR="00CF0D4F" w:rsidRPr="005704DC" w:rsidRDefault="00CF0D4F" w:rsidP="00CF0D4F">
      <w:pPr>
        <w:pStyle w:val="code"/>
        <w:ind w:left="420"/>
      </w:pPr>
      <w:r w:rsidRPr="005704DC">
        <w:t>cat $PBS</w:t>
      </w:r>
      <w:r>
        <w:t>_NODEFILE | tee  -a openmpi.log</w:t>
      </w:r>
    </w:p>
    <w:p w:rsidR="00CF0D4F" w:rsidRPr="005704DC" w:rsidRDefault="00CF0D4F" w:rsidP="00CF0D4F">
      <w:pPr>
        <w:pStyle w:val="code"/>
        <w:ind w:left="420"/>
      </w:pPr>
    </w:p>
    <w:p w:rsidR="00CF0D4F" w:rsidRPr="005704DC" w:rsidRDefault="00CF0D4F" w:rsidP="00CF0D4F">
      <w:pPr>
        <w:pStyle w:val="code"/>
        <w:ind w:left="420"/>
      </w:pPr>
      <w:r w:rsidRPr="005704DC">
        <w:t>echo begin time is `date` | tee -a  openmpi.log</w:t>
      </w:r>
    </w:p>
    <w:p w:rsidR="00CF0D4F" w:rsidRPr="005704DC" w:rsidRDefault="00CF0D4F" w:rsidP="00CF0D4F">
      <w:pPr>
        <w:pStyle w:val="code"/>
        <w:ind w:left="420"/>
      </w:pPr>
      <w:r w:rsidRPr="005704DC">
        <w:t>id=`echo $PBS_JOBID|awk -F. '{print $1}' `</w:t>
      </w:r>
    </w:p>
    <w:p w:rsidR="00CF0D4F" w:rsidRPr="005704DC" w:rsidRDefault="00CF0D4F" w:rsidP="00CF0D4F">
      <w:pPr>
        <w:pStyle w:val="code"/>
        <w:ind w:left="420"/>
      </w:pPr>
      <w:r w:rsidRPr="005704DC">
        <w:t>NP=`cat $PBS_NODEFILE|wc -l`</w:t>
      </w:r>
    </w:p>
    <w:p w:rsidR="00CF0D4F" w:rsidRPr="005704DC" w:rsidRDefault="00CF0D4F" w:rsidP="00CF0D4F">
      <w:pPr>
        <w:pStyle w:val="code"/>
        <w:ind w:left="420"/>
      </w:pPr>
    </w:p>
    <w:p w:rsidR="00CF0D4F" w:rsidRPr="005704DC" w:rsidRDefault="00CF0D4F" w:rsidP="00CF0D4F">
      <w:pPr>
        <w:pStyle w:val="code"/>
        <w:ind w:left="420"/>
      </w:pPr>
      <w:r w:rsidRPr="005704DC">
        <w:t>mpirun -np $NP -</w:t>
      </w:r>
      <w:r>
        <w:rPr>
          <w:rFonts w:hint="eastAsia"/>
        </w:rPr>
        <w:t>host</w:t>
      </w:r>
      <w:r w:rsidRPr="005704DC">
        <w:t xml:space="preserve">file $PBS_NODEFILE --mca orte_rsh_agent ssh  </w:t>
      </w:r>
      <w:r>
        <w:rPr>
          <w:rFonts w:hint="eastAsia"/>
        </w:rPr>
        <w:t xml:space="preserve">--mca btl self,openib,sm </w:t>
      </w:r>
      <w:r w:rsidRPr="005704DC">
        <w:t xml:space="preserve">  </w:t>
      </w:r>
      <w:r w:rsidRPr="00351E2B">
        <w:rPr>
          <w:rFonts w:hint="eastAsia"/>
          <w:i/>
        </w:rPr>
        <w:t>./program</w:t>
      </w:r>
      <w:r w:rsidRPr="005704DC">
        <w:t xml:space="preserve">  2&gt;&amp;1 | tee -a o</w:t>
      </w:r>
      <w:r>
        <w:t>penmpi.log</w:t>
      </w:r>
    </w:p>
    <w:p w:rsidR="00CF0D4F" w:rsidRPr="005704DC" w:rsidRDefault="00CF0D4F" w:rsidP="00CF0D4F">
      <w:pPr>
        <w:pStyle w:val="code"/>
        <w:ind w:left="420"/>
      </w:pPr>
    </w:p>
    <w:p w:rsidR="00CF0D4F" w:rsidRDefault="00CF0D4F" w:rsidP="00CF0D4F">
      <w:pPr>
        <w:pStyle w:val="code"/>
        <w:ind w:left="420"/>
      </w:pPr>
      <w:r w:rsidRPr="005704DC">
        <w:t>echo end time is `date` | tee -a  openmpi.log</w:t>
      </w:r>
    </w:p>
    <w:p w:rsidR="00CF0D4F" w:rsidRPr="00850479" w:rsidRDefault="00CF0D4F" w:rsidP="00CF0D4F">
      <w:pPr>
        <w:pStyle w:val="HPC1"/>
        <w:ind w:left="420" w:hanging="420"/>
        <w:rPr>
          <w:shd w:val="pct15" w:color="auto" w:fill="FFFFFF"/>
        </w:rPr>
      </w:pPr>
      <w:r>
        <w:rPr>
          <w:rFonts w:hint="eastAsia"/>
          <w:shd w:val="pct15" w:color="auto" w:fill="FFFFFF"/>
        </w:rPr>
        <w:t>mpich2</w:t>
      </w:r>
    </w:p>
    <w:p w:rsidR="00CF0D4F" w:rsidRDefault="00CF0D4F" w:rsidP="00CF0D4F">
      <w:r>
        <w:rPr>
          <w:rFonts w:hint="eastAsia"/>
        </w:rPr>
        <w:t>示例</w:t>
      </w:r>
      <w:r>
        <w:rPr>
          <w:rFonts w:hint="eastAsia"/>
        </w:rPr>
        <w:t>MPICH2</w:t>
      </w:r>
      <w:r>
        <w:rPr>
          <w:rFonts w:hint="eastAsia"/>
        </w:rPr>
        <w:t>脚本：</w:t>
      </w:r>
      <w:r>
        <w:rPr>
          <w:rFonts w:hint="eastAsia"/>
        </w:rPr>
        <w:t>mpich2.pbs</w:t>
      </w:r>
    </w:p>
    <w:p w:rsidR="00CF0D4F" w:rsidRPr="00FC7B6D" w:rsidRDefault="00CF0D4F" w:rsidP="00CF0D4F">
      <w:pPr>
        <w:pStyle w:val="code"/>
        <w:ind w:left="420"/>
      </w:pPr>
      <w:r w:rsidRPr="00FC7B6D">
        <w:t>#PBS -N mpich2</w:t>
      </w:r>
    </w:p>
    <w:p w:rsidR="00CF0D4F" w:rsidRPr="00FC7B6D" w:rsidRDefault="00CF0D4F" w:rsidP="00CF0D4F">
      <w:pPr>
        <w:pStyle w:val="code"/>
        <w:ind w:left="420"/>
      </w:pPr>
      <w:r w:rsidRPr="00FC7B6D">
        <w:t>#PBS -l nodes=1:ppn=8</w:t>
      </w:r>
    </w:p>
    <w:p w:rsidR="00CF0D4F" w:rsidRPr="00FC7B6D" w:rsidRDefault="00CF0D4F" w:rsidP="00CF0D4F">
      <w:pPr>
        <w:pStyle w:val="code"/>
        <w:ind w:left="420"/>
      </w:pPr>
      <w:r w:rsidRPr="00FC7B6D">
        <w:t>#PBS -j oe</w:t>
      </w:r>
    </w:p>
    <w:p w:rsidR="00CF0D4F" w:rsidRPr="00FC7B6D" w:rsidRDefault="00CF0D4F" w:rsidP="00CF0D4F">
      <w:pPr>
        <w:pStyle w:val="code"/>
        <w:ind w:left="420"/>
      </w:pPr>
      <w:r w:rsidRPr="00FC7B6D">
        <w:lastRenderedPageBreak/>
        <w:t>#PBS -l walltime=2:00:00</w:t>
      </w:r>
    </w:p>
    <w:p w:rsidR="00CF0D4F" w:rsidRPr="00FC7B6D" w:rsidRDefault="00CF0D4F" w:rsidP="00CF0D4F">
      <w:pPr>
        <w:pStyle w:val="code"/>
        <w:ind w:left="420"/>
      </w:pPr>
      <w:r w:rsidRPr="00FC7B6D">
        <w:t xml:space="preserve">cd </w:t>
      </w:r>
      <w:r>
        <w:rPr>
          <w:rFonts w:hint="eastAsia"/>
        </w:rPr>
        <w:t>$PBS_O_WORKDIR</w:t>
      </w:r>
    </w:p>
    <w:p w:rsidR="00CF0D4F" w:rsidRPr="00FC7B6D" w:rsidRDefault="00CF0D4F" w:rsidP="00CF0D4F">
      <w:pPr>
        <w:pStyle w:val="code"/>
        <w:ind w:left="420"/>
      </w:pPr>
    </w:p>
    <w:p w:rsidR="00CF0D4F" w:rsidRPr="00FC7B6D" w:rsidRDefault="00CF0D4F" w:rsidP="00CF0D4F">
      <w:pPr>
        <w:pStyle w:val="code"/>
        <w:ind w:left="420"/>
      </w:pPr>
      <w:r w:rsidRPr="00FC7B6D">
        <w:t>echo my job id is $PBS_JOBID | tee  mpich2.log</w:t>
      </w:r>
    </w:p>
    <w:p w:rsidR="00CF0D4F" w:rsidRPr="00FC7B6D" w:rsidRDefault="00CF0D4F" w:rsidP="00CF0D4F">
      <w:pPr>
        <w:pStyle w:val="code"/>
        <w:ind w:left="420"/>
      </w:pPr>
      <w:r w:rsidRPr="00FC7B6D">
        <w:t>echo run nodes is following: | tee -a mpich2.log</w:t>
      </w:r>
    </w:p>
    <w:p w:rsidR="00CF0D4F" w:rsidRPr="00FC7B6D" w:rsidRDefault="00CF0D4F" w:rsidP="00CF0D4F">
      <w:pPr>
        <w:pStyle w:val="code"/>
        <w:ind w:left="420"/>
      </w:pPr>
      <w:r w:rsidRPr="00FC7B6D">
        <w:t>cat $PBS_NODEFILE | tee  -a mpich2.log</w:t>
      </w:r>
    </w:p>
    <w:p w:rsidR="00CF0D4F" w:rsidRPr="00FC7B6D" w:rsidRDefault="00CF0D4F" w:rsidP="00CF0D4F">
      <w:pPr>
        <w:pStyle w:val="code"/>
        <w:ind w:left="420"/>
      </w:pPr>
    </w:p>
    <w:p w:rsidR="00CF0D4F" w:rsidRPr="00FC7B6D" w:rsidRDefault="00CF0D4F" w:rsidP="00CF0D4F">
      <w:pPr>
        <w:pStyle w:val="code"/>
        <w:ind w:left="420"/>
      </w:pPr>
      <w:r w:rsidRPr="00FC7B6D">
        <w:t>echo begin time is `date` | tee -a  mpich2.log</w:t>
      </w:r>
    </w:p>
    <w:p w:rsidR="00CF0D4F" w:rsidRPr="00FC7B6D" w:rsidRDefault="00CF0D4F" w:rsidP="00CF0D4F">
      <w:pPr>
        <w:pStyle w:val="code"/>
        <w:ind w:left="420"/>
      </w:pPr>
      <w:r w:rsidRPr="00FC7B6D">
        <w:t>id=`echo $PBS_JOBID|awk -F. '{print $1}' `</w:t>
      </w:r>
    </w:p>
    <w:p w:rsidR="00CF0D4F" w:rsidRPr="00FC7B6D" w:rsidRDefault="00CF0D4F" w:rsidP="00CF0D4F">
      <w:pPr>
        <w:pStyle w:val="code"/>
        <w:ind w:left="420"/>
      </w:pPr>
      <w:r w:rsidRPr="00FC7B6D">
        <w:t>NP=`cat $PBS_NODEFILE|wc -l`</w:t>
      </w:r>
    </w:p>
    <w:p w:rsidR="00CF0D4F" w:rsidRPr="00FC7B6D" w:rsidRDefault="00CF0D4F" w:rsidP="00CF0D4F">
      <w:pPr>
        <w:pStyle w:val="code"/>
        <w:ind w:left="420"/>
      </w:pPr>
      <w:r>
        <w:rPr>
          <w:rFonts w:hint="eastAsia"/>
        </w:rPr>
        <w:t xml:space="preserve"> </w:t>
      </w:r>
    </w:p>
    <w:p w:rsidR="00CF0D4F" w:rsidRPr="00FC7B6D" w:rsidRDefault="00CF0D4F" w:rsidP="00CF0D4F">
      <w:pPr>
        <w:pStyle w:val="code"/>
        <w:ind w:left="420"/>
      </w:pPr>
      <w:r w:rsidRPr="00FC7B6D">
        <w:t>mpiexec.hydra  -n $NP -launcher ssh -f $PBS_NODEFILE</w:t>
      </w:r>
      <w:r>
        <w:rPr>
          <w:rFonts w:hint="eastAsia"/>
        </w:rPr>
        <w:t xml:space="preserve"> </w:t>
      </w:r>
      <w:r w:rsidRPr="00FC7B6D">
        <w:rPr>
          <w:rFonts w:hint="eastAsia"/>
          <w:i/>
        </w:rPr>
        <w:t>./program</w:t>
      </w:r>
      <w:r w:rsidRPr="00FC7B6D">
        <w:t xml:space="preserve">  2&gt;&amp;1 | tee -a mpich2.log</w:t>
      </w:r>
    </w:p>
    <w:p w:rsidR="00CF0D4F" w:rsidRPr="00FC7B6D" w:rsidRDefault="00CF0D4F" w:rsidP="00CF0D4F">
      <w:pPr>
        <w:pStyle w:val="code"/>
        <w:ind w:left="420"/>
      </w:pPr>
    </w:p>
    <w:p w:rsidR="00CF0D4F" w:rsidRDefault="00CF0D4F" w:rsidP="00CF0D4F">
      <w:pPr>
        <w:pStyle w:val="code"/>
        <w:ind w:left="420"/>
      </w:pPr>
      <w:r w:rsidRPr="00FC7B6D">
        <w:t>echo end time is `date` | tee -a  mpich2.log</w:t>
      </w:r>
    </w:p>
    <w:p w:rsidR="00CF0D4F" w:rsidRDefault="00CF0D4F" w:rsidP="00CF0D4F">
      <w:pPr>
        <w:pStyle w:val="HPC1"/>
        <w:ind w:left="420" w:hanging="420"/>
        <w:rPr>
          <w:shd w:val="pct15" w:color="auto" w:fill="FFFFFF"/>
        </w:rPr>
      </w:pPr>
      <w:r>
        <w:rPr>
          <w:rFonts w:hint="eastAsia"/>
          <w:shd w:val="pct15" w:color="auto" w:fill="FFFFFF"/>
        </w:rPr>
        <w:t>mvapich2</w:t>
      </w:r>
    </w:p>
    <w:p w:rsidR="00CF0D4F" w:rsidRDefault="00CF0D4F" w:rsidP="00CF0D4F">
      <w:pPr>
        <w:ind w:firstLine="420"/>
      </w:pPr>
      <w:r>
        <w:rPr>
          <w:rFonts w:hint="eastAsia"/>
        </w:rPr>
        <w:t>MVAPICH2</w:t>
      </w:r>
      <w:r>
        <w:rPr>
          <w:rFonts w:hint="eastAsia"/>
        </w:rPr>
        <w:t>示例脚本：</w:t>
      </w:r>
      <w:r>
        <w:rPr>
          <w:rFonts w:hint="eastAsia"/>
        </w:rPr>
        <w:t>mvapich2.pbs</w:t>
      </w:r>
    </w:p>
    <w:p w:rsidR="00CF0D4F" w:rsidRDefault="00CF0D4F" w:rsidP="00CF0D4F">
      <w:pPr>
        <w:pStyle w:val="code"/>
        <w:ind w:left="420"/>
      </w:pPr>
      <w:r>
        <w:t>#PBS -N mvapich2</w:t>
      </w:r>
    </w:p>
    <w:p w:rsidR="00CF0D4F" w:rsidRDefault="00CF0D4F" w:rsidP="00CF0D4F">
      <w:pPr>
        <w:pStyle w:val="code"/>
        <w:ind w:left="420"/>
      </w:pPr>
      <w:r>
        <w:t>#PBS -l nodes=1:ppn=8</w:t>
      </w:r>
    </w:p>
    <w:p w:rsidR="00CF0D4F" w:rsidRDefault="00CF0D4F" w:rsidP="00CF0D4F">
      <w:pPr>
        <w:pStyle w:val="code"/>
        <w:ind w:left="420"/>
      </w:pPr>
      <w:r>
        <w:t>#PBS -j oe</w:t>
      </w:r>
    </w:p>
    <w:p w:rsidR="00CF0D4F" w:rsidRDefault="00CF0D4F" w:rsidP="00CF0D4F">
      <w:pPr>
        <w:pStyle w:val="code"/>
        <w:ind w:left="420"/>
      </w:pPr>
      <w:r>
        <w:t>#PBS -l walltime=2:00:00</w:t>
      </w:r>
    </w:p>
    <w:p w:rsidR="00CF0D4F" w:rsidRDefault="00CF0D4F" w:rsidP="00CF0D4F">
      <w:pPr>
        <w:pStyle w:val="code"/>
        <w:ind w:left="420"/>
      </w:pPr>
      <w:r>
        <w:t xml:space="preserve">cd </w:t>
      </w:r>
      <w:r>
        <w:rPr>
          <w:rFonts w:hint="eastAsia"/>
        </w:rPr>
        <w:t>$PBS_O_WORKDIR</w:t>
      </w:r>
    </w:p>
    <w:p w:rsidR="00CF0D4F" w:rsidRDefault="00CF0D4F" w:rsidP="00CF0D4F">
      <w:pPr>
        <w:pStyle w:val="code"/>
        <w:ind w:left="420"/>
      </w:pPr>
    </w:p>
    <w:p w:rsidR="00CF0D4F" w:rsidRDefault="00CF0D4F" w:rsidP="00CF0D4F">
      <w:pPr>
        <w:pStyle w:val="code"/>
        <w:ind w:left="420"/>
      </w:pPr>
      <w:r>
        <w:t>echo my job id is $PBS_JOBID | tee  mvapich2.log</w:t>
      </w:r>
    </w:p>
    <w:p w:rsidR="00CF0D4F" w:rsidRDefault="00CF0D4F" w:rsidP="00CF0D4F">
      <w:pPr>
        <w:pStyle w:val="code"/>
        <w:ind w:left="420"/>
      </w:pPr>
      <w:r>
        <w:t>echo run nodes is following: | tee -a mvapich2.log</w:t>
      </w:r>
    </w:p>
    <w:p w:rsidR="00CF0D4F" w:rsidRDefault="00CF0D4F" w:rsidP="00CF0D4F">
      <w:pPr>
        <w:pStyle w:val="code"/>
        <w:ind w:left="420"/>
      </w:pPr>
      <w:r>
        <w:t>cat $PBS_NODEFILE | tee  -a mvapich2.log</w:t>
      </w:r>
    </w:p>
    <w:p w:rsidR="00CF0D4F" w:rsidRDefault="00CF0D4F" w:rsidP="00CF0D4F">
      <w:pPr>
        <w:pStyle w:val="code"/>
        <w:ind w:left="420"/>
      </w:pPr>
    </w:p>
    <w:p w:rsidR="00CF0D4F" w:rsidRDefault="00CF0D4F" w:rsidP="00CF0D4F">
      <w:pPr>
        <w:pStyle w:val="code"/>
        <w:ind w:left="420"/>
      </w:pPr>
      <w:r>
        <w:t>echo begin time is `date` | tee -a  mvapich2.log</w:t>
      </w:r>
    </w:p>
    <w:p w:rsidR="00CF0D4F" w:rsidRDefault="00CF0D4F" w:rsidP="00CF0D4F">
      <w:pPr>
        <w:pStyle w:val="code"/>
        <w:ind w:left="420"/>
      </w:pPr>
      <w:r>
        <w:t>id=`echo $PBS_JOBID|awk -F. '{print $1}' `</w:t>
      </w:r>
    </w:p>
    <w:p w:rsidR="00CF0D4F" w:rsidRDefault="00CF0D4F" w:rsidP="00CF0D4F">
      <w:pPr>
        <w:pStyle w:val="code"/>
        <w:ind w:left="420"/>
      </w:pPr>
      <w:r>
        <w:t>NP=`cat $PBS_NODEFILE|wc -l`</w:t>
      </w:r>
    </w:p>
    <w:p w:rsidR="00CF0D4F" w:rsidRDefault="00CF0D4F" w:rsidP="00CF0D4F">
      <w:pPr>
        <w:pStyle w:val="code"/>
        <w:ind w:left="420"/>
      </w:pPr>
    </w:p>
    <w:p w:rsidR="00CF0D4F" w:rsidRDefault="00CF0D4F" w:rsidP="00CF0D4F">
      <w:pPr>
        <w:pStyle w:val="code"/>
        <w:ind w:left="420"/>
      </w:pPr>
      <w:r>
        <w:t>mpiexec.hydra -n $NP</w:t>
      </w:r>
      <w:r>
        <w:rPr>
          <w:rFonts w:hint="eastAsia"/>
        </w:rPr>
        <w:t xml:space="preserve"> </w:t>
      </w:r>
      <w:r>
        <w:t xml:space="preserve">-launcher ssh -f </w:t>
      </w:r>
      <w:r w:rsidRPr="00FC7B6D">
        <w:t>$PBS_NODEFILE</w:t>
      </w:r>
      <w:r>
        <w:t xml:space="preserve"> cpi  2&gt;&amp;1 | tee -a mvapich2.log</w:t>
      </w:r>
    </w:p>
    <w:p w:rsidR="00CF0D4F" w:rsidRPr="00FB4BA9" w:rsidRDefault="00CF0D4F" w:rsidP="00CF0D4F">
      <w:pPr>
        <w:pStyle w:val="code"/>
        <w:ind w:left="420"/>
      </w:pPr>
    </w:p>
    <w:p w:rsidR="00CF0D4F" w:rsidRDefault="00CF0D4F" w:rsidP="00CF0D4F">
      <w:pPr>
        <w:pStyle w:val="code"/>
        <w:ind w:left="420"/>
      </w:pPr>
      <w:r>
        <w:t>echo end time is `date` | tee -a  mvapich2.log</w:t>
      </w:r>
    </w:p>
    <w:p w:rsidR="00CF0D4F" w:rsidRDefault="00CF0D4F" w:rsidP="00CF0D4F">
      <w:pPr>
        <w:pStyle w:val="HPC1"/>
        <w:ind w:left="420" w:hanging="420"/>
        <w:rPr>
          <w:shd w:val="pct15" w:color="auto" w:fill="FFFFFF"/>
        </w:rPr>
      </w:pPr>
      <w:r>
        <w:rPr>
          <w:rFonts w:hint="eastAsia"/>
          <w:shd w:val="pct15" w:color="auto" w:fill="FFFFFF"/>
        </w:rPr>
        <w:t>intelmpi.pbs</w:t>
      </w:r>
    </w:p>
    <w:p w:rsidR="00CF0D4F" w:rsidRDefault="00CF0D4F" w:rsidP="00CF0D4F">
      <w:r>
        <w:rPr>
          <w:rFonts w:hint="eastAsia"/>
        </w:rPr>
        <w:t>IntelMPI</w:t>
      </w:r>
      <w:r>
        <w:rPr>
          <w:rFonts w:hint="eastAsia"/>
        </w:rPr>
        <w:t>示例脚本：</w:t>
      </w:r>
      <w:r>
        <w:rPr>
          <w:rFonts w:hint="eastAsia"/>
        </w:rPr>
        <w:t>intelmpi.pbs</w:t>
      </w:r>
    </w:p>
    <w:p w:rsidR="00CF0D4F" w:rsidRDefault="00CF0D4F" w:rsidP="00CF0D4F">
      <w:pPr>
        <w:pStyle w:val="code"/>
        <w:ind w:left="420"/>
      </w:pPr>
      <w:r>
        <w:t>#PBS -N intelmpi</w:t>
      </w:r>
    </w:p>
    <w:p w:rsidR="00CF0D4F" w:rsidRDefault="00CF0D4F" w:rsidP="00CF0D4F">
      <w:pPr>
        <w:pStyle w:val="code"/>
        <w:ind w:left="420"/>
      </w:pPr>
      <w:r>
        <w:t>#PBS -l nodes=1:ppn=8</w:t>
      </w:r>
    </w:p>
    <w:p w:rsidR="00CF0D4F" w:rsidRDefault="00CF0D4F" w:rsidP="00CF0D4F">
      <w:pPr>
        <w:pStyle w:val="code"/>
        <w:ind w:left="420"/>
      </w:pPr>
      <w:r>
        <w:t>#PBS -j oe</w:t>
      </w:r>
    </w:p>
    <w:p w:rsidR="00CF0D4F" w:rsidRDefault="00CF0D4F" w:rsidP="00CF0D4F">
      <w:pPr>
        <w:pStyle w:val="code"/>
        <w:ind w:left="420"/>
      </w:pPr>
      <w:r>
        <w:t>#PBS -l walltime=2:00:00</w:t>
      </w:r>
    </w:p>
    <w:p w:rsidR="00CF0D4F" w:rsidRDefault="00CF0D4F" w:rsidP="00CF0D4F">
      <w:pPr>
        <w:pStyle w:val="code"/>
        <w:ind w:left="420"/>
      </w:pPr>
      <w:r>
        <w:t>cd $PBS_O_WORKDIR</w:t>
      </w:r>
    </w:p>
    <w:p w:rsidR="00CF0D4F" w:rsidRDefault="00CF0D4F" w:rsidP="00CF0D4F">
      <w:pPr>
        <w:pStyle w:val="code"/>
        <w:ind w:left="420"/>
      </w:pPr>
    </w:p>
    <w:p w:rsidR="00CF0D4F" w:rsidRDefault="00CF0D4F" w:rsidP="00CF0D4F">
      <w:pPr>
        <w:pStyle w:val="code"/>
        <w:ind w:left="420"/>
      </w:pPr>
      <w:r>
        <w:lastRenderedPageBreak/>
        <w:t>echo my job id is $PBS_JOBID | tee  intelmpi.log</w:t>
      </w:r>
    </w:p>
    <w:p w:rsidR="00CF0D4F" w:rsidRDefault="00CF0D4F" w:rsidP="00CF0D4F">
      <w:pPr>
        <w:pStyle w:val="code"/>
        <w:ind w:left="420"/>
      </w:pPr>
      <w:r>
        <w:t>echo run nodes is following: | tee -a intelmpi.log</w:t>
      </w:r>
    </w:p>
    <w:p w:rsidR="00CF0D4F" w:rsidRDefault="00CF0D4F" w:rsidP="00CF0D4F">
      <w:pPr>
        <w:pStyle w:val="code"/>
        <w:ind w:left="420"/>
      </w:pPr>
      <w:r>
        <w:t>cat $PBS_NODEFILE | tee  -a intelmpi.log</w:t>
      </w:r>
    </w:p>
    <w:p w:rsidR="00CF0D4F" w:rsidRDefault="00CF0D4F" w:rsidP="00CF0D4F">
      <w:pPr>
        <w:pStyle w:val="code"/>
        <w:ind w:left="420"/>
      </w:pPr>
    </w:p>
    <w:p w:rsidR="00CF0D4F" w:rsidRDefault="00CF0D4F" w:rsidP="00CF0D4F">
      <w:pPr>
        <w:pStyle w:val="code"/>
        <w:ind w:left="420"/>
      </w:pPr>
      <w:r>
        <w:t>echo begin time is `date` | tee -a  intelmpi.log</w:t>
      </w:r>
    </w:p>
    <w:p w:rsidR="00CF0D4F" w:rsidRDefault="00CF0D4F" w:rsidP="00CF0D4F">
      <w:pPr>
        <w:pStyle w:val="code"/>
        <w:ind w:left="420"/>
      </w:pPr>
      <w:r>
        <w:t>id=`echo $PBS_JOBID|awk -F. '{print $1}' `</w:t>
      </w:r>
    </w:p>
    <w:p w:rsidR="00CF0D4F" w:rsidRDefault="00CF0D4F" w:rsidP="00CF0D4F">
      <w:pPr>
        <w:pStyle w:val="code"/>
        <w:ind w:left="420"/>
      </w:pPr>
      <w:r>
        <w:t>NP=`cat $PBS_NODEFILE|wc -l`</w:t>
      </w:r>
    </w:p>
    <w:p w:rsidR="00CF0D4F" w:rsidRDefault="00CF0D4F" w:rsidP="00CF0D4F">
      <w:pPr>
        <w:pStyle w:val="code"/>
        <w:ind w:left="420"/>
      </w:pPr>
      <w:r>
        <w:t>qstat -f1 $PBS_JOBID | grep exec_host | awk '{print $3}' | tr '+/' '\n ' | awk -v prog="cpi " -v net="" 'NR==1 {node=$1; count=1; core[count]=$2; next}; $1==node {count++; core[count]=$2}; $1!=node {printf("-n %d -host %s -env %s -env I_MPI_PIN_PROCESSOR_LIST ",count,node,net); for(i=1;i&lt;count;i++) printf("%d,",core[i]); printf("%d %s\n",core[count],prog); node=$1; count=1; core[count]=$2}; END {printf("-n %d -host %s -env %s -env I_MPI_PIN_PROCESSOR_LIST ",count,node,net); for(i=1;i&lt;count;i++) printf("%d,",core[i]); printf("%d %s\n",core[count],prog)}' &gt;rankfile.${id}</w:t>
      </w:r>
    </w:p>
    <w:p w:rsidR="00CF0D4F" w:rsidRDefault="00CF0D4F" w:rsidP="00CF0D4F">
      <w:pPr>
        <w:pStyle w:val="code"/>
        <w:ind w:left="420"/>
      </w:pPr>
    </w:p>
    <w:p w:rsidR="00CF0D4F" w:rsidRDefault="00CF0D4F" w:rsidP="00CF0D4F">
      <w:pPr>
        <w:pStyle w:val="code"/>
        <w:ind w:left="420"/>
      </w:pPr>
      <w:r>
        <w:t>mpirun  -r ssh -f $PBS_NODEFILE -configfile rankfile.$id  2&gt;&amp;1 | tee -a intelmpi.log</w:t>
      </w:r>
    </w:p>
    <w:p w:rsidR="00CF0D4F" w:rsidRDefault="00CF0D4F" w:rsidP="00CF0D4F">
      <w:pPr>
        <w:pStyle w:val="code"/>
        <w:ind w:left="420"/>
      </w:pPr>
    </w:p>
    <w:p w:rsidR="00CF0D4F" w:rsidRPr="00850479" w:rsidRDefault="00CF0D4F" w:rsidP="00CF0D4F">
      <w:pPr>
        <w:pStyle w:val="code"/>
        <w:ind w:left="420"/>
      </w:pPr>
      <w:r>
        <w:t>echo end time is `date` | tee -a  intelmpi.log</w:t>
      </w:r>
    </w:p>
    <w:p w:rsidR="00CF0D4F" w:rsidRPr="00E24602" w:rsidRDefault="00CF0D4F" w:rsidP="00CF0D4F">
      <w:pPr>
        <w:pStyle w:val="HPC20"/>
        <w:ind w:left="425" w:hanging="425"/>
      </w:pPr>
      <w:bookmarkStart w:id="64" w:name="_Toc349128638"/>
      <w:bookmarkStart w:id="65" w:name="_Toc350454712"/>
      <w:bookmarkStart w:id="66" w:name="_Toc363663791"/>
      <w:r>
        <w:rPr>
          <w:rFonts w:hint="eastAsia"/>
        </w:rPr>
        <w:t>web版使用</w:t>
      </w:r>
      <w:r w:rsidRPr="00E24602">
        <w:rPr>
          <w:rFonts w:hint="eastAsia"/>
        </w:rPr>
        <w:t>作业调度</w:t>
      </w:r>
      <w:bookmarkEnd w:id="64"/>
      <w:bookmarkEnd w:id="65"/>
      <w:bookmarkEnd w:id="66"/>
    </w:p>
    <w:p w:rsidR="00CF0D4F" w:rsidRPr="00CE2EB8" w:rsidRDefault="00CF0D4F" w:rsidP="00CF0D4F">
      <w:pPr>
        <w:pStyle w:val="HPC30"/>
        <w:ind w:left="425" w:hanging="425"/>
      </w:pPr>
      <w:bookmarkStart w:id="67" w:name="_Toc350454713"/>
      <w:bookmarkStart w:id="68" w:name="_Toc363663792"/>
      <w:r>
        <w:rPr>
          <w:rFonts w:hint="eastAsia"/>
        </w:rPr>
        <w:t>登陆gridview</w:t>
      </w:r>
      <w:bookmarkEnd w:id="67"/>
      <w:bookmarkEnd w:id="68"/>
    </w:p>
    <w:p w:rsidR="00CF0D4F" w:rsidRPr="00896385" w:rsidRDefault="00CF0D4F" w:rsidP="00896385">
      <w:pPr>
        <w:pStyle w:val="HPC7"/>
      </w:pPr>
      <w:r w:rsidRPr="00896385">
        <w:rPr>
          <w:rFonts w:hint="eastAsia"/>
        </w:rPr>
        <w:t>作在</w:t>
      </w:r>
      <w:r w:rsidRPr="00896385">
        <w:rPr>
          <w:rFonts w:hint="eastAsia"/>
        </w:rPr>
        <w:t>WEB</w:t>
      </w:r>
      <w:r w:rsidRPr="00896385">
        <w:rPr>
          <w:rFonts w:hint="eastAsia"/>
        </w:rPr>
        <w:t>浏览器地址栏中输入以下</w:t>
      </w:r>
      <w:r w:rsidRPr="00896385">
        <w:rPr>
          <w:rFonts w:hint="eastAsia"/>
        </w:rPr>
        <w:t>URL</w:t>
      </w:r>
      <w:r w:rsidRPr="00896385">
        <w:rPr>
          <w:rFonts w:hint="eastAsia"/>
        </w:rPr>
        <w:t>：</w:t>
      </w:r>
      <w:r w:rsidRPr="00896385">
        <w:t xml:space="preserve"> </w:t>
      </w:r>
      <w:hyperlink r:id="rId14" w:history="1">
        <w:r w:rsidR="00896385" w:rsidRPr="00896385">
          <w:rPr>
            <w:rStyle w:val="a7"/>
            <w:rFonts w:hint="eastAsia"/>
            <w:color w:val="auto"/>
            <w:u w:val="none"/>
          </w:rPr>
          <w:t>http://</w:t>
        </w:r>
        <w:r w:rsidR="00896385" w:rsidRPr="00896385">
          <w:rPr>
            <w:rStyle w:val="a7"/>
            <w:rFonts w:hint="eastAsia"/>
            <w:color w:val="auto"/>
            <w:u w:val="none"/>
          </w:rPr>
          <w:t>登录</w:t>
        </w:r>
        <w:r w:rsidR="00896385" w:rsidRPr="00896385">
          <w:rPr>
            <w:rStyle w:val="a7"/>
            <w:rFonts w:hint="eastAsia"/>
            <w:color w:val="auto"/>
            <w:u w:val="none"/>
          </w:rPr>
          <w:t>IP:6080/gridview_portal</w:t>
        </w:r>
      </w:hyperlink>
    </w:p>
    <w:p w:rsidR="00CF0D4F" w:rsidRPr="00896385" w:rsidRDefault="00CF0D4F" w:rsidP="00896385">
      <w:pPr>
        <w:pStyle w:val="HPC7"/>
      </w:pPr>
      <w:r w:rsidRPr="00896385">
        <w:rPr>
          <w:rFonts w:hint="eastAsia"/>
        </w:rPr>
        <w:t>出现登录界面后，使用你的用户名账户登入，在</w:t>
      </w:r>
      <w:r w:rsidRPr="00896385">
        <w:rPr>
          <w:rFonts w:hint="eastAsia"/>
        </w:rPr>
        <w:t>Gridview</w:t>
      </w:r>
      <w:r w:rsidRPr="00896385">
        <w:rPr>
          <w:rFonts w:hint="eastAsia"/>
        </w:rPr>
        <w:t>的“作业调度”界面就可以进行相关查询和操作。曙光</w:t>
      </w:r>
      <w:r w:rsidRPr="00896385">
        <w:rPr>
          <w:rFonts w:hint="eastAsia"/>
        </w:rPr>
        <w:t>Gridview</w:t>
      </w:r>
      <w:r w:rsidRPr="00896385">
        <w:rPr>
          <w:rFonts w:hint="eastAsia"/>
        </w:rPr>
        <w:t>集群管理软件的使用可以参考</w:t>
      </w:r>
      <w:r w:rsidRPr="00896385">
        <w:rPr>
          <w:rFonts w:hint="eastAsia"/>
        </w:rPr>
        <w:t>Gridview</w:t>
      </w:r>
      <w:r w:rsidRPr="00896385">
        <w:rPr>
          <w:rFonts w:hint="eastAsia"/>
        </w:rPr>
        <w:t>用户手册。。</w:t>
      </w:r>
    </w:p>
    <w:p w:rsidR="00CF0D4F" w:rsidRDefault="00CF0D4F" w:rsidP="00CF0D4F">
      <w:pPr>
        <w:pStyle w:val="HPC30"/>
        <w:ind w:left="425" w:hanging="425"/>
      </w:pPr>
      <w:bookmarkStart w:id="69" w:name="_Toc350454714"/>
      <w:bookmarkStart w:id="70" w:name="_Toc363663793"/>
      <w:r>
        <w:rPr>
          <w:rFonts w:hint="eastAsia"/>
        </w:rPr>
        <w:t>作业portal提交</w:t>
      </w:r>
      <w:bookmarkEnd w:id="69"/>
      <w:bookmarkEnd w:id="70"/>
    </w:p>
    <w:p w:rsidR="00CF0D4F" w:rsidRPr="00AB6F94" w:rsidRDefault="00CF0D4F" w:rsidP="00CF0D4F">
      <w:pPr>
        <w:pStyle w:val="HPC4"/>
        <w:ind w:left="425" w:hanging="425"/>
        <w:jc w:val="both"/>
      </w:pPr>
      <w:bookmarkStart w:id="71" w:name="_Toc283994900"/>
      <w:bookmarkStart w:id="72" w:name="_Toc289278111"/>
      <w:bookmarkStart w:id="73" w:name="_Toc334010671"/>
      <w:bookmarkStart w:id="74" w:name="_Toc350244191"/>
      <w:r w:rsidRPr="00AB6F94">
        <w:rPr>
          <w:rFonts w:hint="eastAsia"/>
        </w:rPr>
        <w:t>功能入口</w:t>
      </w:r>
      <w:bookmarkEnd w:id="71"/>
      <w:bookmarkEnd w:id="72"/>
      <w:bookmarkEnd w:id="73"/>
      <w:bookmarkEnd w:id="74"/>
    </w:p>
    <w:p w:rsidR="00CF0D4F" w:rsidRPr="00317E86" w:rsidRDefault="00CF0D4F" w:rsidP="00CF0D4F">
      <w:pPr>
        <w:pStyle w:val="DCJM"/>
        <w:ind w:left="2184" w:firstLineChars="0" w:firstLine="0"/>
      </w:pPr>
      <w:r w:rsidRPr="00317E86">
        <w:rPr>
          <w:rFonts w:hint="eastAsia"/>
        </w:rPr>
        <w:t>登录</w:t>
      </w:r>
      <w:r w:rsidRPr="002104AB">
        <w:rPr>
          <w:rFonts w:hint="eastAsia"/>
        </w:rPr>
        <w:t>系统</w:t>
      </w:r>
      <w:r>
        <w:rPr>
          <w:rFonts w:hint="eastAsia"/>
        </w:rPr>
        <w:t>后，</w:t>
      </w:r>
      <w:r w:rsidRPr="00317E86">
        <w:rPr>
          <w:rFonts w:hint="eastAsia"/>
        </w:rPr>
        <w:t>进入系统主页面，单击主菜单中的“</w:t>
      </w:r>
      <w:r>
        <w:rPr>
          <w:rFonts w:hint="eastAsia"/>
        </w:rPr>
        <w:t>作业调度</w:t>
      </w:r>
      <w:r w:rsidRPr="00317E86">
        <w:rPr>
          <w:rFonts w:hint="eastAsia"/>
        </w:rPr>
        <w:t>”，即可</w:t>
      </w:r>
      <w:r>
        <w:rPr>
          <w:rFonts w:hint="eastAsia"/>
        </w:rPr>
        <w:t>看到作业调度的子菜单，包括“Portal提交”、“作业管理</w:t>
      </w:r>
      <w:r w:rsidRPr="00317E86">
        <w:rPr>
          <w:rFonts w:hint="eastAsia"/>
        </w:rPr>
        <w:t>”</w:t>
      </w:r>
      <w:r>
        <w:rPr>
          <w:rFonts w:hint="eastAsia"/>
        </w:rPr>
        <w:t>、“模板提交”、“统计视图”、“历史作业”、“作业记账”、“管理功能”和“VNC集成”8个子菜单，其中“管理功能”子菜单中包含了 “队列管理”、“用户设置”、“节点管理”、“License管理”，“模板管理”和“调度器管理”，“VNC集成”子菜单中包含了“VNC登录”和“VNC管理”</w:t>
      </w:r>
      <w:r w:rsidRPr="00317E86">
        <w:rPr>
          <w:rFonts w:hint="eastAsia"/>
        </w:rPr>
        <w:t>。</w:t>
      </w:r>
    </w:p>
    <w:p w:rsidR="00CF0D4F" w:rsidRDefault="00CF0D4F" w:rsidP="00CF0D4F">
      <w:pPr>
        <w:pStyle w:val="HPC7"/>
      </w:pPr>
      <w:r w:rsidRPr="006448E9">
        <w:rPr>
          <w:noProof/>
        </w:rPr>
        <w:lastRenderedPageBreak/>
        <w:drawing>
          <wp:inline distT="0" distB="0" distL="0" distR="0">
            <wp:extent cx="2878489" cy="3916680"/>
            <wp:effectExtent l="0" t="0" r="0" b="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2880000" cy="3918736"/>
                    </a:xfrm>
                    <a:prstGeom prst="rect">
                      <a:avLst/>
                    </a:prstGeom>
                    <a:noFill/>
                    <a:ln w="9525">
                      <a:noFill/>
                      <a:miter lim="800000"/>
                      <a:headEnd/>
                      <a:tailEnd/>
                    </a:ln>
                  </pic:spPr>
                </pic:pic>
              </a:graphicData>
            </a:graphic>
          </wp:inline>
        </w:drawing>
      </w:r>
    </w:p>
    <w:p w:rsidR="00CF0D4F" w:rsidRPr="00CE2EB8" w:rsidRDefault="00CF0D4F" w:rsidP="00CF0D4F">
      <w:pPr>
        <w:pStyle w:val="HPC4"/>
        <w:ind w:left="425" w:hanging="425"/>
        <w:jc w:val="both"/>
      </w:pPr>
      <w:bookmarkStart w:id="75" w:name="_Toc334010674"/>
      <w:bookmarkStart w:id="76" w:name="_Toc350244194"/>
      <w:r>
        <w:rPr>
          <w:rFonts w:hint="eastAsia"/>
        </w:rPr>
        <w:t>总体</w:t>
      </w:r>
      <w:r w:rsidRPr="00CE2EB8">
        <w:rPr>
          <w:rFonts w:hint="eastAsia"/>
        </w:rPr>
        <w:t>使用说明</w:t>
      </w:r>
      <w:bookmarkEnd w:id="75"/>
      <w:bookmarkEnd w:id="76"/>
    </w:p>
    <w:p w:rsidR="00CF0D4F" w:rsidRPr="00542658" w:rsidRDefault="00CF0D4F" w:rsidP="00CF0D4F">
      <w:pPr>
        <w:pStyle w:val="a9"/>
        <w:numPr>
          <w:ilvl w:val="0"/>
          <w:numId w:val="36"/>
        </w:numPr>
        <w:ind w:left="900" w:firstLineChars="0"/>
        <w:rPr>
          <w:sz w:val="22"/>
          <w:szCs w:val="22"/>
        </w:rPr>
      </w:pPr>
      <w:bookmarkStart w:id="77" w:name="_Toc334010675"/>
      <w:r w:rsidRPr="00542658">
        <w:rPr>
          <w:rFonts w:hint="eastAsia"/>
          <w:sz w:val="22"/>
          <w:szCs w:val="22"/>
        </w:rPr>
        <w:t>portal</w:t>
      </w:r>
      <w:r w:rsidRPr="00CE2EB8">
        <w:rPr>
          <w:rFonts w:hint="eastAsia"/>
          <w:b/>
        </w:rPr>
        <w:t>查询</w:t>
      </w:r>
      <w:bookmarkEnd w:id="77"/>
    </w:p>
    <w:p w:rsidR="00CF0D4F" w:rsidRDefault="00CF0D4F" w:rsidP="00CF0D4F">
      <w:pPr>
        <w:pStyle w:val="DCJM"/>
        <w:ind w:left="2184" w:firstLineChars="0" w:firstLine="0"/>
      </w:pPr>
      <w:r>
        <w:rPr>
          <w:rFonts w:hint="eastAsia"/>
        </w:rPr>
        <w:t>单击刷新列表按钮时可查询当前所有的应用portal（包括可用和</w:t>
      </w:r>
      <w:proofErr w:type="gramStart"/>
      <w:r>
        <w:rPr>
          <w:rFonts w:hint="eastAsia"/>
        </w:rPr>
        <w:t>不</w:t>
      </w:r>
      <w:proofErr w:type="gramEnd"/>
      <w:r>
        <w:rPr>
          <w:rFonts w:hint="eastAsia"/>
        </w:rPr>
        <w:t>可用）</w:t>
      </w:r>
      <w:r w:rsidRPr="009C0722">
        <w:rPr>
          <w:rFonts w:hint="eastAsia"/>
        </w:rPr>
        <w:t>。</w:t>
      </w:r>
    </w:p>
    <w:p w:rsidR="00CF0D4F" w:rsidRPr="004B1862" w:rsidRDefault="00CF0D4F" w:rsidP="00CF0D4F">
      <w:pPr>
        <w:pStyle w:val="a9"/>
        <w:numPr>
          <w:ilvl w:val="0"/>
          <w:numId w:val="36"/>
        </w:numPr>
        <w:ind w:left="900" w:firstLineChars="0"/>
        <w:rPr>
          <w:sz w:val="22"/>
          <w:szCs w:val="22"/>
        </w:rPr>
      </w:pPr>
      <w:bookmarkStart w:id="78" w:name="_Toc334010676"/>
      <w:r w:rsidRPr="004B1862">
        <w:rPr>
          <w:rFonts w:hint="eastAsia"/>
          <w:sz w:val="22"/>
          <w:szCs w:val="22"/>
        </w:rPr>
        <w:t>portal</w:t>
      </w:r>
      <w:r w:rsidRPr="004B1862">
        <w:rPr>
          <w:rFonts w:hint="eastAsia"/>
          <w:sz w:val="22"/>
          <w:szCs w:val="22"/>
        </w:rPr>
        <w:t>提交</w:t>
      </w:r>
      <w:bookmarkEnd w:id="78"/>
    </w:p>
    <w:p w:rsidR="00CF0D4F" w:rsidRDefault="00CF0D4F" w:rsidP="00CF0D4F">
      <w:pPr>
        <w:pStyle w:val="DCJM"/>
        <w:ind w:left="2184" w:firstLineChars="0" w:firstLine="0"/>
      </w:pPr>
      <w:proofErr w:type="gramStart"/>
      <w:r>
        <w:rPr>
          <w:rFonts w:hint="eastAsia"/>
        </w:rPr>
        <w:t>双击某</w:t>
      </w:r>
      <w:proofErr w:type="gramEnd"/>
      <w:r>
        <w:rPr>
          <w:rFonts w:hint="eastAsia"/>
        </w:rPr>
        <w:t>一个可用的应用portal（即树的叶子节点）时，页面右侧区域会显示该应用portal</w:t>
      </w:r>
      <w:r w:rsidRPr="009C0722">
        <w:rPr>
          <w:rFonts w:hint="eastAsia"/>
        </w:rPr>
        <w:t>的解析结果，如</w:t>
      </w:r>
      <w:r w:rsidR="00BA1F12">
        <w:fldChar w:fldCharType="begin"/>
      </w:r>
      <w:r>
        <w:rPr>
          <w:rFonts w:hint="eastAsia"/>
        </w:rPr>
        <w:instrText>REF _Ref326062163 \h</w:instrText>
      </w:r>
      <w:r w:rsidR="00BA1F12">
        <w:fldChar w:fldCharType="separate"/>
      </w:r>
      <w:r>
        <w:rPr>
          <w:rFonts w:hint="eastAsia"/>
        </w:rPr>
        <w:t>图5</w:t>
      </w:r>
      <w:r>
        <w:noBreakHyphen/>
      </w:r>
      <w:r>
        <w:rPr>
          <w:noProof/>
        </w:rPr>
        <w:t>3</w:t>
      </w:r>
      <w:r w:rsidR="00BA1F12">
        <w:fldChar w:fldCharType="end"/>
      </w:r>
      <w:r w:rsidRPr="009C0722">
        <w:rPr>
          <w:rFonts w:hint="eastAsia"/>
        </w:rPr>
        <w:t>所示</w:t>
      </w:r>
      <w:r>
        <w:rPr>
          <w:rFonts w:hint="eastAsia"/>
        </w:rPr>
        <w:t>，它是MPI portal</w:t>
      </w:r>
      <w:r w:rsidRPr="009C0722">
        <w:rPr>
          <w:rFonts w:hint="eastAsia"/>
        </w:rPr>
        <w:t>解析结果</w:t>
      </w:r>
      <w:r>
        <w:rPr>
          <w:rFonts w:hint="eastAsia"/>
        </w:rPr>
        <w:t>的示例，</w:t>
      </w:r>
      <w:r w:rsidRPr="009C0722">
        <w:rPr>
          <w:rFonts w:hint="eastAsia"/>
        </w:rPr>
        <w:t>用户可填写或选择各项描述信息的值，然后</w:t>
      </w:r>
      <w:r>
        <w:rPr>
          <w:rFonts w:hint="eastAsia"/>
        </w:rPr>
        <w:t>单击提交按钮即可提交作业</w:t>
      </w:r>
      <w:r w:rsidRPr="009C0722">
        <w:rPr>
          <w:rFonts w:hint="eastAsia"/>
        </w:rPr>
        <w:t>。提交之后</w:t>
      </w:r>
      <w:proofErr w:type="gramStart"/>
      <w:r w:rsidRPr="009C0722">
        <w:rPr>
          <w:rFonts w:hint="eastAsia"/>
        </w:rPr>
        <w:t>各项值</w:t>
      </w:r>
      <w:proofErr w:type="gramEnd"/>
      <w:r w:rsidRPr="009C0722">
        <w:rPr>
          <w:rFonts w:hint="eastAsia"/>
        </w:rPr>
        <w:t>会恢复成初始值。</w:t>
      </w:r>
    </w:p>
    <w:p w:rsidR="00CF0D4F" w:rsidRDefault="00CF0D4F" w:rsidP="00CF0D4F">
      <w:pPr>
        <w:pStyle w:val="DCJM"/>
        <w:ind w:left="2184"/>
        <w:rPr>
          <w:noProof/>
        </w:rPr>
      </w:pPr>
    </w:p>
    <w:p w:rsidR="00CF0D4F" w:rsidRDefault="00CF0D4F" w:rsidP="00CF0D4F">
      <w:pPr>
        <w:pStyle w:val="DCJM"/>
        <w:keepNext/>
        <w:ind w:left="2184"/>
        <w:jc w:val="center"/>
      </w:pPr>
      <w:r>
        <w:rPr>
          <w:noProof/>
        </w:rPr>
        <w:lastRenderedPageBreak/>
        <w:drawing>
          <wp:inline distT="0" distB="0" distL="0" distR="0">
            <wp:extent cx="4476307" cy="419239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76307" cy="4192393"/>
                    </a:xfrm>
                    <a:prstGeom prst="rect">
                      <a:avLst/>
                    </a:prstGeom>
                  </pic:spPr>
                </pic:pic>
              </a:graphicData>
            </a:graphic>
          </wp:inline>
        </w:drawing>
      </w:r>
    </w:p>
    <w:p w:rsidR="00CF0D4F" w:rsidRDefault="00CF0D4F" w:rsidP="00CF0D4F">
      <w:pPr>
        <w:pStyle w:val="af3"/>
        <w:ind w:left="720" w:hanging="420"/>
        <w:jc w:val="center"/>
      </w:pPr>
      <w:bookmarkStart w:id="79" w:name="_Ref326062163"/>
      <w:bookmarkStart w:id="80" w:name="_Toc333918631"/>
      <w:r>
        <w:rPr>
          <w:rFonts w:hint="eastAsia"/>
        </w:rPr>
        <w:t>图</w:t>
      </w:r>
      <w:r>
        <w:rPr>
          <w:rFonts w:hint="eastAsia"/>
        </w:rPr>
        <w:t>5</w:t>
      </w:r>
      <w:r>
        <w:noBreakHyphen/>
      </w:r>
      <w:r w:rsidR="00BA1F12">
        <w:fldChar w:fldCharType="begin"/>
      </w:r>
      <w:r>
        <w:rPr>
          <w:rFonts w:hint="eastAsia"/>
        </w:rPr>
        <w:instrText xml:space="preserve">SEQ </w:instrText>
      </w:r>
      <w:r>
        <w:rPr>
          <w:rFonts w:hint="eastAsia"/>
        </w:rPr>
        <w:instrText>图</w:instrText>
      </w:r>
      <w:r>
        <w:rPr>
          <w:rFonts w:hint="eastAsia"/>
        </w:rPr>
        <w:instrText xml:space="preserve"> \* ARABIC \s 1</w:instrText>
      </w:r>
      <w:r w:rsidR="00BA1F12">
        <w:fldChar w:fldCharType="separate"/>
      </w:r>
      <w:r>
        <w:rPr>
          <w:noProof/>
        </w:rPr>
        <w:t>3</w:t>
      </w:r>
      <w:r w:rsidR="00BA1F12">
        <w:fldChar w:fldCharType="end"/>
      </w:r>
      <w:bookmarkEnd w:id="79"/>
      <w:r>
        <w:rPr>
          <w:rFonts w:hint="eastAsia"/>
        </w:rPr>
        <w:t xml:space="preserve"> MPI portal</w:t>
      </w:r>
      <w:r>
        <w:rPr>
          <w:rFonts w:hint="eastAsia"/>
        </w:rPr>
        <w:t>解析结果示例</w:t>
      </w:r>
      <w:bookmarkEnd w:id="80"/>
    </w:p>
    <w:p w:rsidR="00CF0D4F" w:rsidRDefault="00CF0D4F" w:rsidP="00CF0D4F">
      <w:pPr>
        <w:pStyle w:val="HPC4"/>
        <w:ind w:left="425" w:hanging="425"/>
        <w:jc w:val="both"/>
      </w:pPr>
      <w:r w:rsidRPr="00CE2EB8">
        <w:rPr>
          <w:rFonts w:hint="eastAsia"/>
        </w:rPr>
        <w:t>详细</w:t>
      </w:r>
      <w:r>
        <w:rPr>
          <w:rFonts w:hint="eastAsia"/>
        </w:rPr>
        <w:t>使用</w:t>
      </w:r>
      <w:r w:rsidRPr="00CE2EB8">
        <w:rPr>
          <w:rFonts w:hint="eastAsia"/>
        </w:rPr>
        <w:t>说明</w:t>
      </w:r>
    </w:p>
    <w:p w:rsidR="00CF0D4F" w:rsidRPr="00CF0D4F" w:rsidRDefault="00CF0D4F" w:rsidP="00CF0D4F">
      <w:pPr>
        <w:pStyle w:val="a9"/>
        <w:widowControl/>
        <w:numPr>
          <w:ilvl w:val="0"/>
          <w:numId w:val="7"/>
        </w:numPr>
        <w:adjustRightInd w:val="0"/>
        <w:snapToGrid w:val="0"/>
        <w:spacing w:line="360" w:lineRule="auto"/>
        <w:ind w:left="-1" w:firstLineChars="0" w:hanging="424"/>
        <w:jc w:val="left"/>
        <w:rPr>
          <w:rFonts w:ascii="Times New Roman" w:eastAsia="宋体" w:hAnsi="Times New Roman"/>
          <w:vanish/>
        </w:rPr>
      </w:pPr>
      <w:bookmarkStart w:id="81" w:name="_Toc334010678"/>
    </w:p>
    <w:p w:rsidR="00CF0D4F" w:rsidRPr="00CF0D4F" w:rsidRDefault="00CF0D4F" w:rsidP="00CF0D4F">
      <w:pPr>
        <w:pStyle w:val="HPC21"/>
        <w:ind w:left="1558"/>
        <w:rPr>
          <w:b/>
        </w:rPr>
      </w:pPr>
      <w:r w:rsidRPr="00CF0D4F">
        <w:rPr>
          <w:rFonts w:hint="eastAsia"/>
          <w:b/>
        </w:rPr>
        <w:t>Serial</w:t>
      </w:r>
      <w:bookmarkEnd w:id="81"/>
    </w:p>
    <w:p w:rsidR="00CF0D4F" w:rsidRDefault="00CF0D4F" w:rsidP="00CF0D4F">
      <w:pPr>
        <w:pStyle w:val="DCJM"/>
        <w:ind w:left="2184" w:firstLineChars="0" w:firstLine="0"/>
      </w:pPr>
      <w:r>
        <w:rPr>
          <w:rFonts w:hint="eastAsia"/>
        </w:rPr>
        <w:t>进入“作业调度</w:t>
      </w:r>
      <w:r>
        <w:sym w:font="Wingdings" w:char="F0E0"/>
      </w:r>
      <w:r>
        <w:rPr>
          <w:rFonts w:hint="eastAsia"/>
        </w:rPr>
        <w:t>Portal提交”，将在浏览器中打开新的tab，单击serial即可展开serial portal，如果需要进入其他portal，只需点击相应的portal名称：</w:t>
      </w:r>
    </w:p>
    <w:p w:rsidR="00CF0D4F" w:rsidRDefault="00CF0D4F" w:rsidP="00CF0D4F">
      <w:pPr>
        <w:pStyle w:val="HPC7"/>
      </w:pPr>
      <w:r>
        <w:rPr>
          <w:noProof/>
        </w:rPr>
        <w:lastRenderedPageBreak/>
        <w:drawing>
          <wp:inline distT="0" distB="0" distL="0" distR="0">
            <wp:extent cx="4860000" cy="3771563"/>
            <wp:effectExtent l="0" t="0" r="0" b="0"/>
            <wp:docPr id="13"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0000" cy="3771563"/>
                    </a:xfrm>
                    <a:prstGeom prst="rect">
                      <a:avLst/>
                    </a:prstGeom>
                    <a:noFill/>
                    <a:ln>
                      <a:noFill/>
                    </a:ln>
                  </pic:spPr>
                </pic:pic>
              </a:graphicData>
            </a:graphic>
          </wp:inline>
        </w:drawing>
      </w:r>
    </w:p>
    <w:p w:rsidR="00CF0D4F" w:rsidRDefault="00CF0D4F" w:rsidP="00CF0D4F">
      <w:pPr>
        <w:pStyle w:val="af3"/>
        <w:ind w:left="900"/>
        <w:jc w:val="center"/>
      </w:pPr>
      <w:bookmarkStart w:id="82" w:name="_Toc333918632"/>
      <w:r>
        <w:rPr>
          <w:rFonts w:hint="eastAsia"/>
        </w:rPr>
        <w:t>图</w:t>
      </w:r>
      <w:r>
        <w:rPr>
          <w:rFonts w:hint="eastAsia"/>
        </w:rPr>
        <w:t>5</w:t>
      </w:r>
      <w:r>
        <w:noBreakHyphen/>
      </w:r>
      <w:r w:rsidR="00BA1F12">
        <w:fldChar w:fldCharType="begin"/>
      </w:r>
      <w:r>
        <w:rPr>
          <w:rFonts w:hint="eastAsia"/>
        </w:rPr>
        <w:instrText xml:space="preserve">SEQ </w:instrText>
      </w:r>
      <w:r>
        <w:rPr>
          <w:rFonts w:hint="eastAsia"/>
        </w:rPr>
        <w:instrText>图</w:instrText>
      </w:r>
      <w:r>
        <w:rPr>
          <w:rFonts w:hint="eastAsia"/>
        </w:rPr>
        <w:instrText xml:space="preserve"> \* ARABIC \s 1</w:instrText>
      </w:r>
      <w:r w:rsidR="00BA1F12">
        <w:fldChar w:fldCharType="separate"/>
      </w:r>
      <w:r>
        <w:rPr>
          <w:noProof/>
        </w:rPr>
        <w:t>4</w:t>
      </w:r>
      <w:r w:rsidR="00BA1F12">
        <w:fldChar w:fldCharType="end"/>
      </w:r>
      <w:r>
        <w:rPr>
          <w:rFonts w:hint="eastAsia"/>
        </w:rPr>
        <w:t xml:space="preserve"> </w:t>
      </w:r>
      <w:r>
        <w:t>S</w:t>
      </w:r>
      <w:r>
        <w:rPr>
          <w:rFonts w:hint="eastAsia"/>
        </w:rPr>
        <w:t>erial</w:t>
      </w:r>
      <w:r>
        <w:rPr>
          <w:rFonts w:hint="eastAsia"/>
        </w:rPr>
        <w:t>应用</w:t>
      </w:r>
      <w:r>
        <w:rPr>
          <w:rFonts w:hint="eastAsia"/>
        </w:rPr>
        <w:t>portal</w:t>
      </w:r>
      <w:r>
        <w:rPr>
          <w:rFonts w:hint="eastAsia"/>
        </w:rPr>
        <w:t>页面</w:t>
      </w:r>
      <w:bookmarkEnd w:id="82"/>
    </w:p>
    <w:p w:rsidR="00CF0D4F" w:rsidRDefault="00CF0D4F" w:rsidP="00CF0D4F">
      <w:pPr>
        <w:pStyle w:val="DCJM"/>
        <w:ind w:left="2184" w:firstLineChars="0" w:firstLine="0"/>
      </w:pPr>
      <w:r>
        <w:rPr>
          <w:rFonts w:hint="eastAsia"/>
        </w:rPr>
        <w:t>S</w:t>
      </w:r>
      <w:r w:rsidRPr="00A13934">
        <w:t>erial是GridviewClusportal最基本的portal，可以支持串行程序和openmp程序的作业提交运行，并支持vnc</w:t>
      </w:r>
      <w:r>
        <w:t>的图形作业，</w:t>
      </w:r>
      <w:r>
        <w:rPr>
          <w:rFonts w:hint="eastAsia"/>
        </w:rPr>
        <w:t>支持</w:t>
      </w:r>
      <w:r w:rsidRPr="00A13934">
        <w:t>clusnap的自动checkpoint</w:t>
      </w:r>
      <w:r>
        <w:t>功能</w:t>
      </w:r>
      <w:r>
        <w:rPr>
          <w:rFonts w:hint="eastAsia"/>
        </w:rPr>
        <w:t>。</w:t>
      </w:r>
    </w:p>
    <w:p w:rsidR="00CF0D4F" w:rsidRDefault="00CF0D4F" w:rsidP="00CF0D4F">
      <w:pPr>
        <w:pStyle w:val="DCJM"/>
        <w:ind w:left="2184" w:firstLineChars="0" w:firstLine="0"/>
      </w:pPr>
      <w:r w:rsidRPr="00A13934">
        <w:t>此portal适用串行程序和openmp程序，</w:t>
      </w:r>
      <w:proofErr w:type="gramStart"/>
      <w:r w:rsidRPr="00A13934">
        <w:rPr>
          <w:rFonts w:hint="eastAsia"/>
        </w:rPr>
        <w:t>故</w:t>
      </w:r>
      <w:r w:rsidRPr="00A13934">
        <w:t>支持</w:t>
      </w:r>
      <w:proofErr w:type="gramEnd"/>
      <w:r w:rsidRPr="00A13934">
        <w:t>的节点数只能为1。</w:t>
      </w:r>
    </w:p>
    <w:p w:rsidR="00CF0D4F" w:rsidRDefault="00CF0D4F" w:rsidP="00CF0D4F">
      <w:pPr>
        <w:pStyle w:val="DCJM"/>
        <w:ind w:left="2184" w:firstLineChars="0" w:firstLine="0"/>
        <w:rPr>
          <w:b/>
        </w:rPr>
      </w:pPr>
      <w:r w:rsidRPr="004E0D1A">
        <w:rPr>
          <w:rFonts w:hint="eastAsia"/>
          <w:b/>
        </w:rPr>
        <w:t>相关选项、状态说明：</w:t>
      </w:r>
    </w:p>
    <w:p w:rsidR="00CF0D4F" w:rsidRPr="00B1791E" w:rsidRDefault="00CF0D4F" w:rsidP="00CF0D4F">
      <w:pPr>
        <w:pStyle w:val="af3"/>
        <w:ind w:leftChars="800" w:left="1680" w:firstLine="360"/>
        <w:rPr>
          <w:rFonts w:ascii="Arial" w:hAnsi="Arial" w:cs="Arial"/>
        </w:rPr>
      </w:pPr>
      <w:bookmarkStart w:id="83" w:name="_Toc333917738"/>
      <w:r>
        <w:rPr>
          <w:rFonts w:hint="eastAsia"/>
        </w:rPr>
        <w:t>表</w:t>
      </w:r>
      <w:r>
        <w:rPr>
          <w:rFonts w:hint="eastAsia"/>
        </w:rPr>
        <w:t xml:space="preserve">5- </w:t>
      </w:r>
      <w:r w:rsidR="00BA1F12">
        <w:fldChar w:fldCharType="begin"/>
      </w:r>
      <w:r>
        <w:rPr>
          <w:rFonts w:hint="eastAsia"/>
        </w:rPr>
        <w:instrText xml:space="preserve">SEQ </w:instrText>
      </w:r>
      <w:r>
        <w:rPr>
          <w:rFonts w:hint="eastAsia"/>
        </w:rPr>
        <w:instrText>表</w:instrText>
      </w:r>
      <w:r>
        <w:rPr>
          <w:rFonts w:hint="eastAsia"/>
        </w:rPr>
        <w:instrText>2- \* ARABIC</w:instrText>
      </w:r>
      <w:r w:rsidR="00BA1F12">
        <w:fldChar w:fldCharType="separate"/>
      </w:r>
      <w:r>
        <w:rPr>
          <w:noProof/>
        </w:rPr>
        <w:t>1</w:t>
      </w:r>
      <w:r w:rsidR="00BA1F12">
        <w:fldChar w:fldCharType="end"/>
      </w:r>
      <w:r w:rsidRPr="00004560">
        <w:rPr>
          <w:sz w:val="21"/>
          <w:szCs w:val="21"/>
        </w:rPr>
        <w:t>S</w:t>
      </w:r>
      <w:r w:rsidRPr="00004560">
        <w:rPr>
          <w:rFonts w:hint="eastAsia"/>
          <w:sz w:val="21"/>
          <w:szCs w:val="21"/>
        </w:rPr>
        <w:t>erialportal</w:t>
      </w:r>
      <w:r w:rsidRPr="00004560">
        <w:rPr>
          <w:rFonts w:hint="eastAsia"/>
          <w:sz w:val="21"/>
          <w:szCs w:val="21"/>
        </w:rPr>
        <w:t>参数说明表</w:t>
      </w:r>
      <w:bookmarkEnd w:id="83"/>
    </w:p>
    <w:tbl>
      <w:tblPr>
        <w:tblW w:w="0" w:type="auto"/>
        <w:tblInd w:w="166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2976"/>
        <w:gridCol w:w="5103"/>
      </w:tblGrid>
      <w:tr w:rsidR="00CF0D4F" w:rsidRPr="00BF2EAE" w:rsidTr="00CF0D4F">
        <w:trPr>
          <w:trHeight w:val="395"/>
          <w:tblHeader/>
        </w:trPr>
        <w:tc>
          <w:tcPr>
            <w:tcW w:w="2976" w:type="dxa"/>
          </w:tcPr>
          <w:p w:rsidR="00CF0D4F" w:rsidRPr="00BF2EAE" w:rsidRDefault="00CF0D4F" w:rsidP="00CF0D4F">
            <w:pPr>
              <w:pStyle w:val="HPC7"/>
            </w:pPr>
            <w:r>
              <w:rPr>
                <w:rFonts w:hint="eastAsia"/>
              </w:rPr>
              <w:t>参数名称</w:t>
            </w:r>
          </w:p>
        </w:tc>
        <w:tc>
          <w:tcPr>
            <w:tcW w:w="5103" w:type="dxa"/>
          </w:tcPr>
          <w:p w:rsidR="00CF0D4F" w:rsidRPr="00BF2EAE" w:rsidRDefault="00CF0D4F" w:rsidP="00CF0D4F">
            <w:pPr>
              <w:pStyle w:val="HPC7"/>
            </w:pPr>
            <w:r>
              <w:rPr>
                <w:rFonts w:hint="eastAsia"/>
              </w:rPr>
              <w:t>配置说明</w:t>
            </w:r>
          </w:p>
        </w:tc>
      </w:tr>
      <w:tr w:rsidR="00CF0D4F" w:rsidRPr="00FB51DE" w:rsidTr="00CF0D4F">
        <w:trPr>
          <w:trHeight w:val="395"/>
        </w:trPr>
        <w:tc>
          <w:tcPr>
            <w:tcW w:w="2976" w:type="dxa"/>
          </w:tcPr>
          <w:p w:rsidR="00CF0D4F" w:rsidRPr="00004560" w:rsidRDefault="00CF0D4F" w:rsidP="00CF0D4F">
            <w:pPr>
              <w:pStyle w:val="HPC7"/>
            </w:pPr>
            <w:r w:rsidRPr="00004560">
              <w:t>Queue Status</w:t>
            </w:r>
          </w:p>
        </w:tc>
        <w:tc>
          <w:tcPr>
            <w:tcW w:w="5103" w:type="dxa"/>
          </w:tcPr>
          <w:p w:rsidR="00CF0D4F" w:rsidRPr="00004560" w:rsidRDefault="00CF0D4F" w:rsidP="00CF0D4F">
            <w:pPr>
              <w:pStyle w:val="HPC7"/>
            </w:pPr>
            <w:r w:rsidRPr="00004560">
              <w:rPr>
                <w:rFonts w:hint="eastAsia"/>
              </w:rPr>
              <w:t>显示</w:t>
            </w:r>
            <w:r w:rsidRPr="00004560">
              <w:t>当前集群上的工作队列及其可用资源。</w:t>
            </w:r>
          </w:p>
        </w:tc>
      </w:tr>
      <w:tr w:rsidR="00CF0D4F" w:rsidRPr="004F2168" w:rsidTr="00CF0D4F">
        <w:trPr>
          <w:trHeight w:val="395"/>
        </w:trPr>
        <w:tc>
          <w:tcPr>
            <w:tcW w:w="2976" w:type="dxa"/>
          </w:tcPr>
          <w:p w:rsidR="00CF0D4F" w:rsidRPr="00004560" w:rsidRDefault="00CF0D4F" w:rsidP="00CF0D4F">
            <w:pPr>
              <w:pStyle w:val="HPC7"/>
            </w:pPr>
            <w:r w:rsidRPr="00004560">
              <w:rPr>
                <w:rFonts w:hint="eastAsia"/>
              </w:rPr>
              <w:t>ClusQuota Disk Usage</w:t>
            </w:r>
          </w:p>
        </w:tc>
        <w:tc>
          <w:tcPr>
            <w:tcW w:w="5103" w:type="dxa"/>
          </w:tcPr>
          <w:p w:rsidR="00CF0D4F" w:rsidRPr="00004560" w:rsidRDefault="00CF0D4F" w:rsidP="00CF0D4F">
            <w:pPr>
              <w:pStyle w:val="HPC7"/>
            </w:pPr>
            <w:r w:rsidRPr="00004560">
              <w:t>如果部署了</w:t>
            </w:r>
            <w:r w:rsidRPr="00004560">
              <w:t>ClusQuota</w:t>
            </w:r>
            <w:r w:rsidRPr="00004560">
              <w:t>集群资源配额计费系统，将显示您目前可用</w:t>
            </w:r>
            <w:r w:rsidRPr="00004560">
              <w:rPr>
                <w:rFonts w:hint="eastAsia"/>
              </w:rPr>
              <w:t>存储</w:t>
            </w:r>
            <w:r w:rsidRPr="00004560">
              <w:t>配额。</w:t>
            </w:r>
          </w:p>
        </w:tc>
      </w:tr>
      <w:tr w:rsidR="00CF0D4F" w:rsidRPr="00FB51DE" w:rsidTr="00CF0D4F">
        <w:trPr>
          <w:trHeight w:val="395"/>
        </w:trPr>
        <w:tc>
          <w:tcPr>
            <w:tcW w:w="2976" w:type="dxa"/>
          </w:tcPr>
          <w:p w:rsidR="00CF0D4F" w:rsidRPr="00004560" w:rsidRDefault="00CF0D4F" w:rsidP="00CF0D4F">
            <w:pPr>
              <w:pStyle w:val="HPC7"/>
            </w:pPr>
            <w:r w:rsidRPr="00004560">
              <w:rPr>
                <w:rFonts w:hint="eastAsia"/>
              </w:rPr>
              <w:t>ClusQuota</w:t>
            </w:r>
            <w:r w:rsidRPr="00004560">
              <w:t>CPU Time</w:t>
            </w:r>
          </w:p>
        </w:tc>
        <w:tc>
          <w:tcPr>
            <w:tcW w:w="5103" w:type="dxa"/>
          </w:tcPr>
          <w:p w:rsidR="00CF0D4F" w:rsidRPr="00004560" w:rsidRDefault="00CF0D4F" w:rsidP="00CF0D4F">
            <w:pPr>
              <w:pStyle w:val="HPC7"/>
            </w:pPr>
            <w:r w:rsidRPr="00004560">
              <w:t>如果部署了</w:t>
            </w:r>
            <w:r w:rsidRPr="00004560">
              <w:t>ClusQuota</w:t>
            </w:r>
            <w:r w:rsidRPr="00004560">
              <w:t>集群资源配额计费系统，将显示您目前可用的机时配额，计量单位为</w:t>
            </w:r>
            <w:r w:rsidRPr="00004560">
              <w:t>“CPU*Hours”</w:t>
            </w:r>
            <w:r w:rsidRPr="00004560">
              <w:t>。例如，系统显示目前可用配额为</w:t>
            </w:r>
            <w:r w:rsidRPr="00004560">
              <w:t>120 CPU*Hours</w:t>
            </w:r>
            <w:r w:rsidRPr="00004560">
              <w:t>，表明最多可以用</w:t>
            </w:r>
            <w:r w:rsidRPr="00004560">
              <w:t>12</w:t>
            </w:r>
            <w:r w:rsidRPr="00004560">
              <w:t>个</w:t>
            </w:r>
            <w:r w:rsidRPr="00004560">
              <w:t>CPU</w:t>
            </w:r>
            <w:r w:rsidRPr="00004560">
              <w:t>并行运算</w:t>
            </w:r>
            <w:r w:rsidRPr="00004560">
              <w:t>10</w:t>
            </w:r>
            <w:r w:rsidRPr="00004560">
              <w:t>小时。本次计算任务结束之后，将按照</w:t>
            </w:r>
            <w:r w:rsidRPr="00004560">
              <w:t>“CPU</w:t>
            </w:r>
            <w:r w:rsidRPr="00004560">
              <w:t>并行数</w:t>
            </w:r>
            <w:r w:rsidRPr="00004560">
              <w:t>*</w:t>
            </w:r>
            <w:r w:rsidRPr="00004560">
              <w:t>实际运行时间</w:t>
            </w:r>
            <w:r w:rsidRPr="00004560">
              <w:t>”</w:t>
            </w:r>
            <w:r w:rsidRPr="00004560">
              <w:t>扣除相应的机时配额。队列状态的</w:t>
            </w:r>
            <w:r w:rsidRPr="00004560">
              <w:lastRenderedPageBreak/>
              <w:t>“Charge Rate”</w:t>
            </w:r>
            <w:r w:rsidRPr="00004560">
              <w:t>一栏表示它们在</w:t>
            </w:r>
            <w:r w:rsidRPr="00004560">
              <w:t>ClusQuota</w:t>
            </w:r>
            <w:r w:rsidRPr="00004560">
              <w:t>系统中的计费比率，优先权高的工作队列其计费比率也相应要高一些。</w:t>
            </w:r>
          </w:p>
        </w:tc>
      </w:tr>
      <w:tr w:rsidR="00CF0D4F" w:rsidRPr="00FB51DE" w:rsidTr="00CF0D4F">
        <w:trPr>
          <w:trHeight w:val="395"/>
        </w:trPr>
        <w:tc>
          <w:tcPr>
            <w:tcW w:w="8079" w:type="dxa"/>
            <w:gridSpan w:val="2"/>
          </w:tcPr>
          <w:p w:rsidR="00CF0D4F" w:rsidRPr="00FB51DE" w:rsidRDefault="00CF0D4F" w:rsidP="00CF0D4F">
            <w:pPr>
              <w:pStyle w:val="HPC7"/>
            </w:pPr>
            <w:r>
              <w:rPr>
                <w:rFonts w:hint="eastAsia"/>
              </w:rPr>
              <w:lastRenderedPageBreak/>
              <w:t>Job Schedule Parameters</w:t>
            </w:r>
          </w:p>
        </w:tc>
      </w:tr>
      <w:tr w:rsidR="00CF0D4F" w:rsidRPr="00FB51DE" w:rsidTr="00CF0D4F">
        <w:trPr>
          <w:trHeight w:val="395"/>
        </w:trPr>
        <w:tc>
          <w:tcPr>
            <w:tcW w:w="2976" w:type="dxa"/>
          </w:tcPr>
          <w:p w:rsidR="00CF0D4F" w:rsidRPr="008A0232" w:rsidRDefault="00CF0D4F" w:rsidP="00CF0D4F">
            <w:pPr>
              <w:pStyle w:val="HPC7"/>
            </w:pPr>
            <w:r w:rsidRPr="00004560">
              <w:t>Nnodes</w:t>
            </w:r>
          </w:p>
        </w:tc>
        <w:tc>
          <w:tcPr>
            <w:tcW w:w="5103" w:type="dxa"/>
          </w:tcPr>
          <w:p w:rsidR="00CF0D4F" w:rsidRPr="00FB51DE" w:rsidRDefault="00CF0D4F" w:rsidP="00CF0D4F">
            <w:pPr>
              <w:pStyle w:val="HPC7"/>
            </w:pPr>
            <w:r w:rsidRPr="00004560">
              <w:t>本次计算任务需要使用多少个节点</w:t>
            </w:r>
            <w:r w:rsidRPr="00004560">
              <w:rPr>
                <w:rFonts w:hint="eastAsia"/>
              </w:rPr>
              <w:t>，</w:t>
            </w:r>
            <w:r w:rsidRPr="00004560">
              <w:rPr>
                <w:rFonts w:hint="eastAsia"/>
              </w:rPr>
              <w:t>s</w:t>
            </w:r>
            <w:r w:rsidRPr="00004560">
              <w:t>erial</w:t>
            </w:r>
            <w:r w:rsidRPr="00004560">
              <w:rPr>
                <w:rFonts w:hint="eastAsia"/>
              </w:rPr>
              <w:t>portal</w:t>
            </w:r>
            <w:r w:rsidRPr="00004560">
              <w:rPr>
                <w:rFonts w:hint="eastAsia"/>
              </w:rPr>
              <w:t>中只能选</w:t>
            </w:r>
            <w:r w:rsidRPr="00004560">
              <w:rPr>
                <w:rFonts w:hint="eastAsia"/>
              </w:rPr>
              <w:t>1</w:t>
            </w:r>
            <w:r w:rsidRPr="00004560">
              <w:rPr>
                <w:rFonts w:hint="eastAsia"/>
              </w:rPr>
              <w:t>，其它并行</w:t>
            </w:r>
            <w:r w:rsidRPr="00004560">
              <w:rPr>
                <w:rFonts w:hint="eastAsia"/>
              </w:rPr>
              <w:t>portal</w:t>
            </w:r>
            <w:r w:rsidRPr="00004560">
              <w:rPr>
                <w:rFonts w:hint="eastAsia"/>
              </w:rPr>
              <w:t>可按照用户主观进行选择，数量不能大于计算节点数量。</w:t>
            </w:r>
          </w:p>
        </w:tc>
      </w:tr>
      <w:tr w:rsidR="00CF0D4F" w:rsidRPr="00FB51DE" w:rsidTr="00CF0D4F">
        <w:trPr>
          <w:trHeight w:val="395"/>
        </w:trPr>
        <w:tc>
          <w:tcPr>
            <w:tcW w:w="2976" w:type="dxa"/>
          </w:tcPr>
          <w:p w:rsidR="00CF0D4F" w:rsidRPr="008A0232" w:rsidRDefault="00CF0D4F" w:rsidP="00CF0D4F">
            <w:pPr>
              <w:pStyle w:val="HPC7"/>
            </w:pPr>
            <w:r w:rsidRPr="00B13FB2">
              <w:t>Cores/Node</w:t>
            </w:r>
          </w:p>
        </w:tc>
        <w:tc>
          <w:tcPr>
            <w:tcW w:w="5103" w:type="dxa"/>
          </w:tcPr>
          <w:p w:rsidR="00CF0D4F" w:rsidRPr="00FB51DE" w:rsidRDefault="00CF0D4F" w:rsidP="00CF0D4F">
            <w:pPr>
              <w:pStyle w:val="HPC7"/>
            </w:pPr>
            <w:r w:rsidRPr="00B13FB2">
              <w:rPr>
                <w:rFonts w:hint="eastAsia"/>
              </w:rPr>
              <w:t>本次计算任务每个节点需要使用多少</w:t>
            </w:r>
            <w:r w:rsidRPr="00B13FB2">
              <w:rPr>
                <w:rFonts w:hint="eastAsia"/>
              </w:rPr>
              <w:t>CPU</w:t>
            </w:r>
            <w:r w:rsidRPr="00B13FB2">
              <w:rPr>
                <w:rFonts w:hint="eastAsia"/>
              </w:rPr>
              <w:t>核，最大可选择单个计算节点的计算核心总数。</w:t>
            </w:r>
          </w:p>
        </w:tc>
      </w:tr>
      <w:tr w:rsidR="00CF0D4F" w:rsidRPr="00FB51DE" w:rsidTr="00CF0D4F">
        <w:trPr>
          <w:trHeight w:val="395"/>
        </w:trPr>
        <w:tc>
          <w:tcPr>
            <w:tcW w:w="2976" w:type="dxa"/>
          </w:tcPr>
          <w:p w:rsidR="00CF0D4F" w:rsidRPr="008A0232" w:rsidRDefault="00CF0D4F" w:rsidP="00CF0D4F">
            <w:pPr>
              <w:pStyle w:val="HPC7"/>
            </w:pPr>
            <w:r w:rsidRPr="00B13FB2">
              <w:t>Wall Time</w:t>
            </w:r>
          </w:p>
        </w:tc>
        <w:tc>
          <w:tcPr>
            <w:tcW w:w="5103" w:type="dxa"/>
          </w:tcPr>
          <w:p w:rsidR="00CF0D4F" w:rsidRPr="00FB51DE" w:rsidRDefault="00CF0D4F" w:rsidP="00CF0D4F">
            <w:pPr>
              <w:pStyle w:val="HPC7"/>
            </w:pPr>
            <w:r w:rsidRPr="00B13FB2">
              <w:rPr>
                <w:rFonts w:hint="eastAsia"/>
              </w:rPr>
              <w:t>本次计算任务预计将运行多长时间。根据系统的调度策略，</w:t>
            </w:r>
            <w:r w:rsidRPr="00B13FB2">
              <w:rPr>
                <w:rFonts w:hint="eastAsia"/>
              </w:rPr>
              <w:t>WallTime</w:t>
            </w:r>
            <w:r w:rsidRPr="00B13FB2">
              <w:rPr>
                <w:rFonts w:hint="eastAsia"/>
              </w:rPr>
              <w:t>较短的任务将有机会优先运行；不过须注意，一旦</w:t>
            </w:r>
            <w:r w:rsidRPr="00B13FB2">
              <w:rPr>
                <w:rFonts w:hint="eastAsia"/>
              </w:rPr>
              <w:t>WallTime</w:t>
            </w:r>
            <w:r w:rsidRPr="00B13FB2">
              <w:rPr>
                <w:rFonts w:hint="eastAsia"/>
              </w:rPr>
              <w:t>时间到了而程序尚未运行结束，本次任务将被强行终止。因此</w:t>
            </w:r>
            <w:proofErr w:type="gramStart"/>
            <w:r w:rsidRPr="00B13FB2">
              <w:rPr>
                <w:rFonts w:hint="eastAsia"/>
              </w:rPr>
              <w:t>请合理</w:t>
            </w:r>
            <w:proofErr w:type="gramEnd"/>
            <w:r w:rsidRPr="00B13FB2">
              <w:rPr>
                <w:rFonts w:hint="eastAsia"/>
              </w:rPr>
              <w:t>预估</w:t>
            </w:r>
            <w:r w:rsidRPr="00B13FB2">
              <w:rPr>
                <w:rFonts w:hint="eastAsia"/>
              </w:rPr>
              <w:t>WallTime</w:t>
            </w:r>
            <w:r w:rsidRPr="00B13FB2">
              <w:rPr>
                <w:rFonts w:hint="eastAsia"/>
              </w:rPr>
              <w:t>的长短。此外，如果部署了</w:t>
            </w:r>
            <w:r w:rsidRPr="00B13FB2">
              <w:rPr>
                <w:rFonts w:hint="eastAsia"/>
              </w:rPr>
              <w:t>ClusQuota</w:t>
            </w:r>
            <w:r w:rsidRPr="00B13FB2">
              <w:rPr>
                <w:rFonts w:hint="eastAsia"/>
              </w:rPr>
              <w:t>集群资源配额计费系统，本次任务申请的机时资源不允许超过您目前可用的机时配额，配额信息参照</w:t>
            </w:r>
            <w:r w:rsidRPr="00B13FB2">
              <w:rPr>
                <w:rFonts w:hint="eastAsia"/>
              </w:rPr>
              <w:t>ClusQuota CPU Time</w:t>
            </w:r>
            <w:r w:rsidRPr="00B13FB2">
              <w:rPr>
                <w:rFonts w:hint="eastAsia"/>
              </w:rPr>
              <w:t>。</w:t>
            </w:r>
          </w:p>
        </w:tc>
      </w:tr>
      <w:tr w:rsidR="00CF0D4F" w:rsidRPr="00FB51DE" w:rsidTr="00CF0D4F">
        <w:trPr>
          <w:trHeight w:val="395"/>
        </w:trPr>
        <w:tc>
          <w:tcPr>
            <w:tcW w:w="2976" w:type="dxa"/>
          </w:tcPr>
          <w:p w:rsidR="00CF0D4F" w:rsidRPr="008A0232" w:rsidRDefault="00CF0D4F" w:rsidP="00CF0D4F">
            <w:pPr>
              <w:pStyle w:val="HPC7"/>
            </w:pPr>
            <w:r w:rsidRPr="00B13FB2">
              <w:t>Queue</w:t>
            </w:r>
          </w:p>
        </w:tc>
        <w:tc>
          <w:tcPr>
            <w:tcW w:w="5103" w:type="dxa"/>
          </w:tcPr>
          <w:p w:rsidR="00CF0D4F" w:rsidRPr="00FB51DE" w:rsidRDefault="00CF0D4F" w:rsidP="00CF0D4F">
            <w:pPr>
              <w:pStyle w:val="HPC7"/>
            </w:pPr>
            <w:r w:rsidRPr="00B13FB2">
              <w:rPr>
                <w:rFonts w:hint="eastAsia"/>
              </w:rPr>
              <w:t>本次计算任务将使用的工作队列，可按照系统管理员提供的队列进行选择。</w:t>
            </w:r>
          </w:p>
        </w:tc>
      </w:tr>
      <w:tr w:rsidR="00CF0D4F" w:rsidRPr="00FB51DE" w:rsidTr="00CF0D4F">
        <w:trPr>
          <w:trHeight w:val="395"/>
        </w:trPr>
        <w:tc>
          <w:tcPr>
            <w:tcW w:w="2976" w:type="dxa"/>
          </w:tcPr>
          <w:p w:rsidR="00CF0D4F" w:rsidRPr="008A0232" w:rsidRDefault="00CF0D4F" w:rsidP="00CF0D4F">
            <w:pPr>
              <w:pStyle w:val="HPC7"/>
            </w:pPr>
            <w:r w:rsidRPr="00B13FB2">
              <w:t>Name</w:t>
            </w:r>
          </w:p>
        </w:tc>
        <w:tc>
          <w:tcPr>
            <w:tcW w:w="5103" w:type="dxa"/>
          </w:tcPr>
          <w:p w:rsidR="00CF0D4F" w:rsidRPr="00FB51DE" w:rsidRDefault="00CF0D4F" w:rsidP="00CF0D4F">
            <w:pPr>
              <w:pStyle w:val="HPC7"/>
            </w:pPr>
            <w:r w:rsidRPr="00B13FB2">
              <w:rPr>
                <w:rFonts w:hint="eastAsia"/>
              </w:rPr>
              <w:t>本次计算任务的名称，用户自行决定输入内容。</w:t>
            </w:r>
          </w:p>
        </w:tc>
      </w:tr>
      <w:tr w:rsidR="00CF0D4F" w:rsidRPr="00FB51DE" w:rsidTr="00CF0D4F">
        <w:trPr>
          <w:trHeight w:val="395"/>
        </w:trPr>
        <w:tc>
          <w:tcPr>
            <w:tcW w:w="2976" w:type="dxa"/>
          </w:tcPr>
          <w:p w:rsidR="00CF0D4F" w:rsidRPr="008A0232" w:rsidRDefault="00CF0D4F" w:rsidP="00CF0D4F">
            <w:pPr>
              <w:pStyle w:val="HPC7"/>
            </w:pPr>
            <w:r w:rsidRPr="00B13FB2">
              <w:t>Manage Job File</w:t>
            </w:r>
          </w:p>
        </w:tc>
        <w:tc>
          <w:tcPr>
            <w:tcW w:w="5103" w:type="dxa"/>
          </w:tcPr>
          <w:p w:rsidR="00CF0D4F" w:rsidRPr="00FB51DE" w:rsidRDefault="00CF0D4F" w:rsidP="00CF0D4F">
            <w:pPr>
              <w:pStyle w:val="HPC7"/>
            </w:pPr>
            <w:r w:rsidRPr="00B13FB2">
              <w:rPr>
                <w:rFonts w:hint="eastAsia"/>
              </w:rPr>
              <w:t>启动</w:t>
            </w:r>
            <w:r w:rsidRPr="00B13FB2">
              <w:rPr>
                <w:rFonts w:hint="eastAsia"/>
              </w:rPr>
              <w:t>WinSCP</w:t>
            </w:r>
            <w:r w:rsidRPr="00B13FB2">
              <w:rPr>
                <w:rFonts w:hint="eastAsia"/>
              </w:rPr>
              <w:t>程序上传</w:t>
            </w:r>
            <w:r w:rsidRPr="00B13FB2">
              <w:rPr>
                <w:rFonts w:hint="eastAsia"/>
              </w:rPr>
              <w:t>/</w:t>
            </w:r>
            <w:r w:rsidRPr="00B13FB2">
              <w:rPr>
                <w:rFonts w:hint="eastAsia"/>
              </w:rPr>
              <w:t>下载计算任务的输入输出文件。</w:t>
            </w:r>
          </w:p>
        </w:tc>
      </w:tr>
      <w:tr w:rsidR="00CF0D4F" w:rsidRPr="00FB51DE" w:rsidTr="00CF0D4F">
        <w:trPr>
          <w:trHeight w:val="395"/>
        </w:trPr>
        <w:tc>
          <w:tcPr>
            <w:tcW w:w="2976" w:type="dxa"/>
          </w:tcPr>
          <w:p w:rsidR="00CF0D4F" w:rsidRPr="008A0232" w:rsidRDefault="00CF0D4F" w:rsidP="00CF0D4F">
            <w:pPr>
              <w:pStyle w:val="HPC7"/>
            </w:pPr>
            <w:r w:rsidRPr="00B13FB2">
              <w:t>Program</w:t>
            </w:r>
          </w:p>
        </w:tc>
        <w:tc>
          <w:tcPr>
            <w:tcW w:w="5103" w:type="dxa"/>
          </w:tcPr>
          <w:p w:rsidR="00CF0D4F" w:rsidRPr="00FB51DE" w:rsidRDefault="00CF0D4F" w:rsidP="00CF0D4F">
            <w:pPr>
              <w:pStyle w:val="HPC7"/>
            </w:pPr>
            <w:r w:rsidRPr="00B13FB2">
              <w:rPr>
                <w:rFonts w:hint="eastAsia"/>
              </w:rPr>
              <w:t>选择本次计算任务的可执行程序或命令。</w:t>
            </w:r>
          </w:p>
        </w:tc>
      </w:tr>
      <w:tr w:rsidR="00CF0D4F" w:rsidRPr="00FB51DE" w:rsidTr="00CF0D4F">
        <w:trPr>
          <w:trHeight w:val="395"/>
        </w:trPr>
        <w:tc>
          <w:tcPr>
            <w:tcW w:w="2976" w:type="dxa"/>
          </w:tcPr>
          <w:p w:rsidR="00CF0D4F" w:rsidRPr="008A0232" w:rsidRDefault="00CF0D4F" w:rsidP="00CF0D4F">
            <w:pPr>
              <w:pStyle w:val="HPC7"/>
            </w:pPr>
            <w:r w:rsidRPr="00B13FB2">
              <w:t>Arguments</w:t>
            </w:r>
          </w:p>
        </w:tc>
        <w:tc>
          <w:tcPr>
            <w:tcW w:w="5103" w:type="dxa"/>
          </w:tcPr>
          <w:p w:rsidR="00CF0D4F" w:rsidRPr="00FB51DE" w:rsidRDefault="00CF0D4F" w:rsidP="00CF0D4F">
            <w:pPr>
              <w:pStyle w:val="HPC7"/>
            </w:pPr>
            <w:r w:rsidRPr="00B13FB2">
              <w:rPr>
                <w:rFonts w:hint="eastAsia"/>
              </w:rPr>
              <w:t>如果应用程序运行时需要提供自定义的参数，请在此输入。</w:t>
            </w:r>
          </w:p>
        </w:tc>
      </w:tr>
      <w:tr w:rsidR="00CF0D4F" w:rsidRPr="00FB51DE" w:rsidTr="00CF0D4F">
        <w:trPr>
          <w:trHeight w:val="395"/>
        </w:trPr>
        <w:tc>
          <w:tcPr>
            <w:tcW w:w="2976" w:type="dxa"/>
          </w:tcPr>
          <w:p w:rsidR="00CF0D4F" w:rsidRPr="00B13FB2" w:rsidRDefault="00CF0D4F" w:rsidP="00CF0D4F">
            <w:pPr>
              <w:pStyle w:val="HPC7"/>
            </w:pPr>
            <w:r w:rsidRPr="00B13FB2">
              <w:t>Working DIR</w:t>
            </w:r>
          </w:p>
        </w:tc>
        <w:tc>
          <w:tcPr>
            <w:tcW w:w="5103" w:type="dxa"/>
          </w:tcPr>
          <w:p w:rsidR="00CF0D4F" w:rsidRPr="00B13FB2" w:rsidRDefault="00CF0D4F" w:rsidP="00CF0D4F">
            <w:pPr>
              <w:pStyle w:val="HPC7"/>
            </w:pPr>
            <w:r w:rsidRPr="00B13FB2">
              <w:rPr>
                <w:rFonts w:hint="eastAsia"/>
              </w:rPr>
              <w:t>本次计算任务的工作目录。</w:t>
            </w:r>
          </w:p>
        </w:tc>
      </w:tr>
      <w:tr w:rsidR="00CF0D4F" w:rsidRPr="00FB51DE" w:rsidTr="00CF0D4F">
        <w:trPr>
          <w:trHeight w:val="395"/>
        </w:trPr>
        <w:tc>
          <w:tcPr>
            <w:tcW w:w="2976" w:type="dxa"/>
          </w:tcPr>
          <w:p w:rsidR="00CF0D4F" w:rsidRPr="00B13FB2" w:rsidRDefault="00CF0D4F" w:rsidP="00CF0D4F">
            <w:pPr>
              <w:pStyle w:val="HPC7"/>
            </w:pPr>
            <w:r w:rsidRPr="00B13FB2">
              <w:t>Output File</w:t>
            </w:r>
          </w:p>
        </w:tc>
        <w:tc>
          <w:tcPr>
            <w:tcW w:w="5103" w:type="dxa"/>
          </w:tcPr>
          <w:p w:rsidR="00CF0D4F" w:rsidRPr="00B13FB2" w:rsidRDefault="00CF0D4F" w:rsidP="00CF0D4F">
            <w:pPr>
              <w:pStyle w:val="HPC7"/>
            </w:pPr>
            <w:r w:rsidRPr="00B13FB2">
              <w:rPr>
                <w:rFonts w:hint="eastAsia"/>
              </w:rPr>
              <w:t>计算过程中的标准输出和标准错误输出信息，将被重定向保存为文件。</w:t>
            </w:r>
          </w:p>
          <w:p w:rsidR="00CF0D4F" w:rsidRPr="00B13FB2" w:rsidRDefault="00CF0D4F" w:rsidP="00CF0D4F"/>
        </w:tc>
      </w:tr>
      <w:tr w:rsidR="00CF0D4F" w:rsidRPr="00FB51DE" w:rsidTr="00CF0D4F">
        <w:trPr>
          <w:trHeight w:val="395"/>
        </w:trPr>
        <w:tc>
          <w:tcPr>
            <w:tcW w:w="2976" w:type="dxa"/>
          </w:tcPr>
          <w:p w:rsidR="00CF0D4F" w:rsidRPr="00B13FB2" w:rsidRDefault="00CF0D4F" w:rsidP="00CF0D4F">
            <w:pPr>
              <w:pStyle w:val="HPC7"/>
            </w:pPr>
            <w:r w:rsidRPr="00B13FB2">
              <w:rPr>
                <w:rFonts w:hint="eastAsia"/>
              </w:rPr>
              <w:lastRenderedPageBreak/>
              <w:t>Remote Visualization Parameters</w:t>
            </w:r>
          </w:p>
        </w:tc>
        <w:tc>
          <w:tcPr>
            <w:tcW w:w="5103" w:type="dxa"/>
          </w:tcPr>
          <w:p w:rsidR="00CF0D4F" w:rsidRPr="00B13FB2" w:rsidRDefault="00CF0D4F" w:rsidP="00CF0D4F">
            <w:pPr>
              <w:pStyle w:val="HPC7"/>
            </w:pPr>
            <w:r w:rsidRPr="00B13FB2">
              <w:rPr>
                <w:rFonts w:hint="eastAsia"/>
              </w:rPr>
              <w:t>对于图形界面交互性较强的应用软件，比如三维建模、数据分析等前后处理环节，可在提交计算任务的同时，启用</w:t>
            </w:r>
            <w:r w:rsidRPr="00B13FB2">
              <w:rPr>
                <w:rFonts w:hint="eastAsia"/>
              </w:rPr>
              <w:t>VNC</w:t>
            </w:r>
            <w:r w:rsidRPr="00B13FB2">
              <w:rPr>
                <w:rFonts w:hint="eastAsia"/>
              </w:rPr>
              <w:t>方式打开服务器端的远程桌面，进行交互式作业。</w:t>
            </w:r>
          </w:p>
          <w:p w:rsidR="00CF0D4F" w:rsidRPr="00B13FB2" w:rsidRDefault="00CF0D4F" w:rsidP="00CF0D4F">
            <w:pPr>
              <w:pStyle w:val="HPC7"/>
            </w:pPr>
            <w:r w:rsidRPr="00B13FB2">
              <w:rPr>
                <w:rFonts w:hint="eastAsia"/>
              </w:rPr>
              <w:t>Checkpoint/Restart Parameters</w:t>
            </w:r>
            <w:r w:rsidRPr="00B13FB2">
              <w:rPr>
                <w:rFonts w:hint="eastAsia"/>
              </w:rPr>
              <w:t>：如果部署了</w:t>
            </w:r>
            <w:r w:rsidRPr="00B13FB2">
              <w:rPr>
                <w:rFonts w:hint="eastAsia"/>
              </w:rPr>
              <w:t>ClusNap</w:t>
            </w:r>
            <w:r w:rsidRPr="00B13FB2">
              <w:rPr>
                <w:rFonts w:hint="eastAsia"/>
              </w:rPr>
              <w:t>集群容错系统，对于关键任务可选择启用</w:t>
            </w:r>
            <w:r w:rsidRPr="00B13FB2">
              <w:rPr>
                <w:rFonts w:hint="eastAsia"/>
              </w:rPr>
              <w:t>CheckPoint/Restart</w:t>
            </w:r>
            <w:r w:rsidRPr="00B13FB2">
              <w:rPr>
                <w:rFonts w:hint="eastAsia"/>
              </w:rPr>
              <w:t>模式，将程序的内存状态定期保存为断点文件。万一节点故障导致本次任务失败，可以从上次保存断点的地方恢复继续运算，无需再次从头开始。</w:t>
            </w:r>
          </w:p>
          <w:p w:rsidR="00CF0D4F" w:rsidRPr="00B13FB2" w:rsidRDefault="00CF0D4F" w:rsidP="00CF0D4F">
            <w:pPr>
              <w:pStyle w:val="HPC7"/>
            </w:pPr>
            <w:r w:rsidRPr="00B13FB2">
              <w:rPr>
                <w:rFonts w:hint="eastAsia"/>
              </w:rPr>
              <w:t>Internal</w:t>
            </w:r>
            <w:r w:rsidRPr="00B13FB2">
              <w:rPr>
                <w:rFonts w:hint="eastAsia"/>
              </w:rPr>
              <w:t>：设定保存断点状态的时间间隔；</w:t>
            </w:r>
            <w:r w:rsidRPr="00B13FB2">
              <w:rPr>
                <w:rFonts w:hint="eastAsia"/>
              </w:rPr>
              <w:t>ClusNap</w:t>
            </w:r>
            <w:r w:rsidRPr="00B13FB2">
              <w:rPr>
                <w:rFonts w:hint="eastAsia"/>
              </w:rPr>
              <w:t>默认仅保留最新的两个断点状态。</w:t>
            </w:r>
          </w:p>
        </w:tc>
      </w:tr>
      <w:tr w:rsidR="00CF0D4F" w:rsidRPr="00FB51DE" w:rsidTr="00CF0D4F">
        <w:trPr>
          <w:trHeight w:val="395"/>
        </w:trPr>
        <w:tc>
          <w:tcPr>
            <w:tcW w:w="2976" w:type="dxa"/>
          </w:tcPr>
          <w:p w:rsidR="00CF0D4F" w:rsidRPr="00B13FB2" w:rsidRDefault="00CF0D4F" w:rsidP="00CF0D4F">
            <w:pPr>
              <w:pStyle w:val="HPC7"/>
            </w:pPr>
            <w:r w:rsidRPr="00B13FB2">
              <w:t>PBS Options</w:t>
            </w:r>
          </w:p>
        </w:tc>
        <w:tc>
          <w:tcPr>
            <w:tcW w:w="5103" w:type="dxa"/>
          </w:tcPr>
          <w:p w:rsidR="00CF0D4F" w:rsidRPr="00B13FB2" w:rsidRDefault="00CF0D4F" w:rsidP="00CF0D4F">
            <w:pPr>
              <w:pStyle w:val="HPC7"/>
            </w:pPr>
            <w:r w:rsidRPr="00B13FB2">
              <w:rPr>
                <w:rFonts w:hint="eastAsia"/>
              </w:rPr>
              <w:t>如果需要手动添加</w:t>
            </w:r>
            <w:r w:rsidRPr="00B13FB2">
              <w:rPr>
                <w:rFonts w:hint="eastAsia"/>
              </w:rPr>
              <w:t>PBS</w:t>
            </w:r>
            <w:r w:rsidRPr="00B13FB2">
              <w:rPr>
                <w:rFonts w:hint="eastAsia"/>
              </w:rPr>
              <w:t>作业的高级参数，可在此处设置。这类参数的行首必须包含“</w:t>
            </w:r>
            <w:r w:rsidRPr="00B13FB2">
              <w:rPr>
                <w:rFonts w:hint="eastAsia"/>
              </w:rPr>
              <w:t>#PBS</w:t>
            </w:r>
            <w:r w:rsidRPr="00B13FB2">
              <w:rPr>
                <w:rFonts w:hint="eastAsia"/>
              </w:rPr>
              <w:t>”关键字，将被加到</w:t>
            </w:r>
            <w:r w:rsidRPr="00B13FB2">
              <w:rPr>
                <w:rFonts w:hint="eastAsia"/>
              </w:rPr>
              <w:t>PBS</w:t>
            </w:r>
            <w:r w:rsidRPr="00B13FB2">
              <w:rPr>
                <w:rFonts w:hint="eastAsia"/>
              </w:rPr>
              <w:t>脚本文件的开始处。该选项默认无需设置。</w:t>
            </w:r>
          </w:p>
        </w:tc>
      </w:tr>
      <w:tr w:rsidR="00CF0D4F" w:rsidRPr="00FB51DE" w:rsidTr="00CF0D4F">
        <w:trPr>
          <w:trHeight w:val="395"/>
        </w:trPr>
        <w:tc>
          <w:tcPr>
            <w:tcW w:w="2976" w:type="dxa"/>
          </w:tcPr>
          <w:p w:rsidR="00CF0D4F" w:rsidRPr="00B13FB2" w:rsidRDefault="00CF0D4F" w:rsidP="00CF0D4F">
            <w:pPr>
              <w:pStyle w:val="HPC7"/>
            </w:pPr>
            <w:r w:rsidRPr="00B13FB2">
              <w:t>Pre Commands</w:t>
            </w:r>
          </w:p>
        </w:tc>
        <w:tc>
          <w:tcPr>
            <w:tcW w:w="5103" w:type="dxa"/>
          </w:tcPr>
          <w:p w:rsidR="00CF0D4F" w:rsidRPr="00B13FB2" w:rsidRDefault="00CF0D4F" w:rsidP="00CF0D4F">
            <w:pPr>
              <w:pStyle w:val="HPC7"/>
            </w:pPr>
            <w:r w:rsidRPr="00B13FB2">
              <w:rPr>
                <w:rFonts w:hint="eastAsia"/>
              </w:rPr>
              <w:t>如果运行</w:t>
            </w:r>
            <w:r w:rsidRPr="00B13FB2">
              <w:rPr>
                <w:rFonts w:hint="eastAsia"/>
              </w:rPr>
              <w:t>mpirun</w:t>
            </w:r>
            <w:r w:rsidRPr="00B13FB2">
              <w:rPr>
                <w:rFonts w:hint="eastAsia"/>
              </w:rPr>
              <w:t>命令之前需要做前处理操作，可在此处设置相关命令参数，命令行格式必须遵循</w:t>
            </w:r>
            <w:r w:rsidRPr="00B13FB2">
              <w:rPr>
                <w:rFonts w:hint="eastAsia"/>
              </w:rPr>
              <w:t>bash</w:t>
            </w:r>
            <w:r w:rsidRPr="00B13FB2">
              <w:rPr>
                <w:rFonts w:hint="eastAsia"/>
              </w:rPr>
              <w:t>脚本规范。该选项默认无需设置。</w:t>
            </w:r>
          </w:p>
        </w:tc>
      </w:tr>
      <w:tr w:rsidR="00CF0D4F" w:rsidRPr="00FB51DE" w:rsidTr="00CF0D4F">
        <w:trPr>
          <w:trHeight w:val="395"/>
        </w:trPr>
        <w:tc>
          <w:tcPr>
            <w:tcW w:w="2976" w:type="dxa"/>
          </w:tcPr>
          <w:p w:rsidR="00CF0D4F" w:rsidRPr="00B13FB2" w:rsidRDefault="00CF0D4F" w:rsidP="00CF0D4F">
            <w:pPr>
              <w:pStyle w:val="HPC7"/>
            </w:pPr>
            <w:r w:rsidRPr="00B13FB2">
              <w:t>Post Commands</w:t>
            </w:r>
          </w:p>
        </w:tc>
        <w:tc>
          <w:tcPr>
            <w:tcW w:w="5103" w:type="dxa"/>
          </w:tcPr>
          <w:p w:rsidR="00CF0D4F" w:rsidRDefault="00CF0D4F" w:rsidP="00CF0D4F">
            <w:pPr>
              <w:pStyle w:val="DCJM"/>
              <w:ind w:leftChars="0" w:left="0" w:firstLineChars="0" w:firstLine="0"/>
            </w:pPr>
            <w:r w:rsidRPr="00B13FB2">
              <w:rPr>
                <w:rFonts w:hint="eastAsia"/>
              </w:rPr>
              <w:t>如果在mpirun命令运行结束之后需要做后处理操作，可在此处设置相关命令参数，命令行格式必须遵循bash脚本规范。该选项默认无需设置。</w:t>
            </w:r>
          </w:p>
          <w:p w:rsidR="00CF0D4F" w:rsidRDefault="00CF0D4F" w:rsidP="00CF0D4F">
            <w:pPr>
              <w:pStyle w:val="DCJM"/>
              <w:ind w:leftChars="0" w:left="0" w:firstLineChars="0" w:firstLine="0"/>
            </w:pPr>
            <w:r>
              <w:rPr>
                <w:rFonts w:hint="eastAsia"/>
              </w:rPr>
              <w:t>进入“作业调度</w:t>
            </w:r>
            <w:r>
              <w:sym w:font="Wingdings" w:char="F0E0"/>
            </w:r>
            <w:r>
              <w:rPr>
                <w:rFonts w:hint="eastAsia"/>
              </w:rPr>
              <w:t>作业管理”，查看或更改作业运行状态，查看计算结果。如果在选项</w:t>
            </w:r>
            <w:proofErr w:type="gramStart"/>
            <w:r>
              <w:rPr>
                <w:rFonts w:hint="eastAsia"/>
              </w:rPr>
              <w:t>中勾选了</w:t>
            </w:r>
            <w:proofErr w:type="gramEnd"/>
            <w:r>
              <w:rPr>
                <w:rFonts w:hint="eastAsia"/>
              </w:rPr>
              <w:t>“</w:t>
            </w:r>
            <w:r w:rsidRPr="00D074CA">
              <w:t>VNC Connection</w:t>
            </w:r>
            <w:r>
              <w:rPr>
                <w:rFonts w:hint="eastAsia"/>
              </w:rPr>
              <w:t>”且运行的命令支持Xwindow，则在“作业调度</w:t>
            </w:r>
            <w:r>
              <w:sym w:font="Wingdings" w:char="F0E0"/>
            </w:r>
            <w:r>
              <w:rPr>
                <w:rFonts w:hint="eastAsia"/>
              </w:rPr>
              <w:t>VNC集成</w:t>
            </w:r>
            <w:r>
              <w:sym w:font="Wingdings" w:char="F0E0"/>
            </w:r>
            <w:r>
              <w:rPr>
                <w:rFonts w:hint="eastAsia"/>
              </w:rPr>
              <w:t>VNC管理”中看到与前面作业ID相关联的VNC端口，同时可连接相应的VNC端口进行Xwindow下的交互操作。</w:t>
            </w:r>
          </w:p>
          <w:p w:rsidR="00CF0D4F" w:rsidRPr="00B13FB2" w:rsidRDefault="00CF0D4F" w:rsidP="00CF0D4F">
            <w:pPr>
              <w:keepNext/>
            </w:pPr>
          </w:p>
        </w:tc>
      </w:tr>
    </w:tbl>
    <w:p w:rsidR="00CF0D4F" w:rsidRPr="00CF0D4F" w:rsidRDefault="00CF0D4F" w:rsidP="00CF0D4F">
      <w:pPr>
        <w:pStyle w:val="HPC21"/>
        <w:ind w:left="1558"/>
        <w:rPr>
          <w:b/>
        </w:rPr>
      </w:pPr>
      <w:bookmarkStart w:id="84" w:name="_Toc334010679"/>
      <w:r w:rsidRPr="00CF0D4F">
        <w:rPr>
          <w:rFonts w:hint="eastAsia"/>
          <w:b/>
        </w:rPr>
        <w:lastRenderedPageBreak/>
        <w:t>MPI</w:t>
      </w:r>
      <w:bookmarkEnd w:id="84"/>
    </w:p>
    <w:p w:rsidR="00CF0D4F" w:rsidRDefault="00CF0D4F" w:rsidP="00CF0D4F">
      <w:pPr>
        <w:pStyle w:val="DCJM"/>
        <w:ind w:left="2184" w:firstLineChars="0" w:firstLine="0"/>
      </w:pPr>
      <w:r w:rsidRPr="00A13934">
        <w:rPr>
          <w:rFonts w:hint="eastAsia"/>
        </w:rPr>
        <w:t>MPI(Message Passing Interface)是并行程序使用最为广泛的程序设计标准，可以支持大规模多节点并行</w:t>
      </w:r>
      <w:r>
        <w:rPr>
          <w:rFonts w:hint="eastAsia"/>
        </w:rPr>
        <w:t>。</w:t>
      </w:r>
      <w:r w:rsidRPr="00A13934">
        <w:rPr>
          <w:rFonts w:hint="eastAsia"/>
        </w:rPr>
        <w:t>目前发展的版本为MPI2.MPI的具体实现为openmpi、intelmpi、mvapich、mpich等。</w:t>
      </w:r>
    </w:p>
    <w:p w:rsidR="00CF0D4F" w:rsidRDefault="00CF0D4F" w:rsidP="00CF0D4F">
      <w:pPr>
        <w:pStyle w:val="HPC7"/>
      </w:pPr>
      <w:r>
        <w:rPr>
          <w:noProof/>
        </w:rPr>
        <w:drawing>
          <wp:inline distT="0" distB="0" distL="0" distR="0">
            <wp:extent cx="4124325" cy="587334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29504" cy="5880720"/>
                    </a:xfrm>
                    <a:prstGeom prst="rect">
                      <a:avLst/>
                    </a:prstGeom>
                  </pic:spPr>
                </pic:pic>
              </a:graphicData>
            </a:graphic>
          </wp:inline>
        </w:drawing>
      </w:r>
    </w:p>
    <w:p w:rsidR="00CF0D4F" w:rsidRDefault="00CF0D4F" w:rsidP="00CF0D4F">
      <w:pPr>
        <w:pStyle w:val="af3"/>
        <w:ind w:left="900"/>
        <w:jc w:val="center"/>
      </w:pPr>
      <w:bookmarkStart w:id="85" w:name="_Toc333918633"/>
      <w:r>
        <w:rPr>
          <w:rFonts w:hint="eastAsia"/>
        </w:rPr>
        <w:t>图</w:t>
      </w:r>
      <w:r>
        <w:rPr>
          <w:rFonts w:hint="eastAsia"/>
        </w:rPr>
        <w:t>5</w:t>
      </w:r>
      <w:r>
        <w:noBreakHyphen/>
      </w:r>
      <w:r w:rsidR="00BA1F12">
        <w:fldChar w:fldCharType="begin"/>
      </w:r>
      <w:r>
        <w:rPr>
          <w:rFonts w:hint="eastAsia"/>
        </w:rPr>
        <w:instrText xml:space="preserve">SEQ </w:instrText>
      </w:r>
      <w:r>
        <w:rPr>
          <w:rFonts w:hint="eastAsia"/>
        </w:rPr>
        <w:instrText>图</w:instrText>
      </w:r>
      <w:r>
        <w:rPr>
          <w:rFonts w:hint="eastAsia"/>
        </w:rPr>
        <w:instrText xml:space="preserve"> \* ARABIC \s 1</w:instrText>
      </w:r>
      <w:r w:rsidR="00BA1F12">
        <w:fldChar w:fldCharType="separate"/>
      </w:r>
      <w:r>
        <w:rPr>
          <w:noProof/>
        </w:rPr>
        <w:t>5</w:t>
      </w:r>
      <w:r w:rsidR="00BA1F12">
        <w:fldChar w:fldCharType="end"/>
      </w:r>
      <w:r>
        <w:rPr>
          <w:rFonts w:hint="eastAsia"/>
        </w:rPr>
        <w:t xml:space="preserve"> MPI </w:t>
      </w:r>
      <w:r>
        <w:rPr>
          <w:rFonts w:hint="eastAsia"/>
        </w:rPr>
        <w:t>应用</w:t>
      </w:r>
      <w:r>
        <w:rPr>
          <w:rFonts w:hint="eastAsia"/>
        </w:rPr>
        <w:t>portal</w:t>
      </w:r>
      <w:r>
        <w:rPr>
          <w:rFonts w:hint="eastAsia"/>
        </w:rPr>
        <w:t>页面</w:t>
      </w:r>
      <w:bookmarkEnd w:id="85"/>
    </w:p>
    <w:p w:rsidR="00CF0D4F" w:rsidRDefault="00CF0D4F" w:rsidP="00CF0D4F">
      <w:pPr>
        <w:pStyle w:val="DCJM"/>
        <w:ind w:left="2184" w:firstLineChars="0" w:firstLine="0"/>
      </w:pPr>
      <w:r>
        <w:rPr>
          <w:rFonts w:hint="eastAsia"/>
        </w:rPr>
        <w:t>参数设置参考serial portal，以下仅列出不同的参数。</w:t>
      </w:r>
    </w:p>
    <w:p w:rsidR="00CF0D4F" w:rsidRDefault="00CF0D4F" w:rsidP="00CF0D4F">
      <w:pPr>
        <w:pStyle w:val="af3"/>
        <w:ind w:leftChars="800" w:left="1680" w:firstLine="360"/>
        <w:rPr>
          <w:sz w:val="21"/>
          <w:szCs w:val="21"/>
        </w:rPr>
      </w:pPr>
      <w:bookmarkStart w:id="86" w:name="_Toc333917739"/>
      <w:r>
        <w:rPr>
          <w:rFonts w:hint="eastAsia"/>
        </w:rPr>
        <w:t>表</w:t>
      </w:r>
      <w:r>
        <w:rPr>
          <w:rFonts w:hint="eastAsia"/>
        </w:rPr>
        <w:t xml:space="preserve">5- </w:t>
      </w:r>
      <w:r w:rsidR="00BA1F12">
        <w:fldChar w:fldCharType="begin"/>
      </w:r>
      <w:r>
        <w:rPr>
          <w:rFonts w:hint="eastAsia"/>
        </w:rPr>
        <w:instrText xml:space="preserve">SEQ </w:instrText>
      </w:r>
      <w:r>
        <w:rPr>
          <w:rFonts w:hint="eastAsia"/>
        </w:rPr>
        <w:instrText>表</w:instrText>
      </w:r>
      <w:r>
        <w:rPr>
          <w:rFonts w:hint="eastAsia"/>
        </w:rPr>
        <w:instrText>2- \* ARABIC</w:instrText>
      </w:r>
      <w:r w:rsidR="00BA1F12">
        <w:fldChar w:fldCharType="separate"/>
      </w:r>
      <w:r>
        <w:rPr>
          <w:noProof/>
        </w:rPr>
        <w:t>2</w:t>
      </w:r>
      <w:r w:rsidR="00BA1F12">
        <w:fldChar w:fldCharType="end"/>
      </w:r>
      <w:r>
        <w:rPr>
          <w:rFonts w:hint="eastAsia"/>
          <w:sz w:val="21"/>
          <w:szCs w:val="21"/>
        </w:rPr>
        <w:t xml:space="preserve">MPI </w:t>
      </w:r>
      <w:r w:rsidRPr="00004560">
        <w:rPr>
          <w:rFonts w:hint="eastAsia"/>
          <w:sz w:val="21"/>
          <w:szCs w:val="21"/>
        </w:rPr>
        <w:t>portal</w:t>
      </w:r>
      <w:r w:rsidRPr="00004560">
        <w:rPr>
          <w:rFonts w:hint="eastAsia"/>
          <w:sz w:val="21"/>
          <w:szCs w:val="21"/>
        </w:rPr>
        <w:t>参数说明表</w:t>
      </w:r>
      <w:bookmarkEnd w:id="86"/>
    </w:p>
    <w:tbl>
      <w:tblPr>
        <w:tblW w:w="8079" w:type="dxa"/>
        <w:tblInd w:w="166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2976"/>
        <w:gridCol w:w="5103"/>
      </w:tblGrid>
      <w:tr w:rsidR="00CF0D4F" w:rsidRPr="00BF2EAE" w:rsidTr="00CF0D4F">
        <w:trPr>
          <w:trHeight w:val="395"/>
          <w:tblHeader/>
        </w:trPr>
        <w:tc>
          <w:tcPr>
            <w:tcW w:w="2976" w:type="dxa"/>
          </w:tcPr>
          <w:p w:rsidR="00CF0D4F" w:rsidRPr="00BF2EAE" w:rsidRDefault="00CF0D4F" w:rsidP="00CF0D4F">
            <w:pPr>
              <w:pStyle w:val="HPC7"/>
            </w:pPr>
            <w:r>
              <w:rPr>
                <w:rFonts w:hint="eastAsia"/>
              </w:rPr>
              <w:t>参数名称</w:t>
            </w:r>
          </w:p>
        </w:tc>
        <w:tc>
          <w:tcPr>
            <w:tcW w:w="5103" w:type="dxa"/>
          </w:tcPr>
          <w:p w:rsidR="00CF0D4F" w:rsidRPr="00BF2EAE" w:rsidRDefault="00CF0D4F" w:rsidP="00CF0D4F">
            <w:pPr>
              <w:pStyle w:val="HPC7"/>
            </w:pPr>
            <w:r>
              <w:rPr>
                <w:rFonts w:hint="eastAsia"/>
              </w:rPr>
              <w:t>配置说明</w:t>
            </w:r>
          </w:p>
        </w:tc>
      </w:tr>
      <w:tr w:rsidR="00CF0D4F" w:rsidRPr="00FB51DE" w:rsidTr="00CF0D4F">
        <w:trPr>
          <w:trHeight w:val="395"/>
        </w:trPr>
        <w:tc>
          <w:tcPr>
            <w:tcW w:w="2976" w:type="dxa"/>
          </w:tcPr>
          <w:p w:rsidR="00CF0D4F" w:rsidRPr="00B13FB2" w:rsidRDefault="00CF0D4F" w:rsidP="00CF0D4F">
            <w:pPr>
              <w:pStyle w:val="HPC7"/>
              <w:rPr>
                <w:rFonts w:eastAsia="黑体"/>
              </w:rPr>
            </w:pPr>
            <w:r w:rsidRPr="00B13FB2">
              <w:rPr>
                <w:rStyle w:val="DCJMChar"/>
              </w:rPr>
              <w:t>MPI Type</w:t>
            </w:r>
          </w:p>
        </w:tc>
        <w:tc>
          <w:tcPr>
            <w:tcW w:w="5103" w:type="dxa"/>
          </w:tcPr>
          <w:p w:rsidR="00CF0D4F" w:rsidRPr="00004560" w:rsidRDefault="00CF0D4F" w:rsidP="00CF0D4F">
            <w:pPr>
              <w:pStyle w:val="HPC7"/>
              <w:rPr>
                <w:rFonts w:asciiTheme="majorHAnsi" w:eastAsia="黑体" w:hAnsiTheme="majorHAnsi" w:cstheme="majorBidi"/>
              </w:rPr>
            </w:pPr>
            <w:r w:rsidRPr="009340C3">
              <w:rPr>
                <w:rStyle w:val="DCJMChar"/>
              </w:rPr>
              <w:t>选择MPI并行环境，如Open MPI或Intel MPI。</w:t>
            </w:r>
          </w:p>
        </w:tc>
      </w:tr>
      <w:tr w:rsidR="00CF0D4F" w:rsidRPr="004F2168" w:rsidTr="00CF0D4F">
        <w:trPr>
          <w:trHeight w:val="395"/>
        </w:trPr>
        <w:tc>
          <w:tcPr>
            <w:tcW w:w="2976" w:type="dxa"/>
          </w:tcPr>
          <w:p w:rsidR="00CF0D4F" w:rsidRPr="00004560" w:rsidRDefault="00CF0D4F" w:rsidP="00CF0D4F">
            <w:pPr>
              <w:pStyle w:val="HPC7"/>
            </w:pPr>
            <w:r w:rsidRPr="00B13FB2">
              <w:t>Remote Shell</w:t>
            </w:r>
          </w:p>
        </w:tc>
        <w:tc>
          <w:tcPr>
            <w:tcW w:w="5103" w:type="dxa"/>
          </w:tcPr>
          <w:p w:rsidR="00CF0D4F" w:rsidRDefault="00CF0D4F" w:rsidP="00CF0D4F">
            <w:pPr>
              <w:pStyle w:val="HPC7"/>
              <w:rPr>
                <w:rStyle w:val="DCJMChar"/>
              </w:rPr>
            </w:pPr>
            <w:r w:rsidRPr="009340C3">
              <w:rPr>
                <w:rStyle w:val="DCJMChar"/>
              </w:rPr>
              <w:t>多节点并行任务，MPI初始化并行环境时，节点之</w:t>
            </w:r>
            <w:r w:rsidRPr="009340C3">
              <w:rPr>
                <w:rStyle w:val="DCJMChar"/>
              </w:rPr>
              <w:lastRenderedPageBreak/>
              <w:t>间的访问模式。</w:t>
            </w:r>
          </w:p>
          <w:p w:rsidR="00CF0D4F" w:rsidRPr="00004560" w:rsidRDefault="00CF0D4F" w:rsidP="00CF0D4F">
            <w:pPr>
              <w:pStyle w:val="HPC7"/>
              <w:rPr>
                <w:rFonts w:asciiTheme="majorHAnsi" w:eastAsia="黑体" w:hAnsiTheme="majorHAnsi" w:cstheme="majorBidi"/>
              </w:rPr>
            </w:pPr>
            <w:r w:rsidRPr="009340C3">
              <w:rPr>
                <w:rStyle w:val="DCJMChar"/>
              </w:rPr>
              <w:t>建议采用默认的SSH模式。</w:t>
            </w:r>
          </w:p>
        </w:tc>
      </w:tr>
      <w:tr w:rsidR="00CF0D4F" w:rsidRPr="004F2168" w:rsidTr="00CF0D4F">
        <w:trPr>
          <w:trHeight w:val="395"/>
        </w:trPr>
        <w:tc>
          <w:tcPr>
            <w:tcW w:w="2976" w:type="dxa"/>
          </w:tcPr>
          <w:p w:rsidR="00CF0D4F" w:rsidRPr="00B13FB2" w:rsidRDefault="00CF0D4F" w:rsidP="00CF0D4F">
            <w:pPr>
              <w:pStyle w:val="HPC7"/>
              <w:rPr>
                <w:rFonts w:asciiTheme="majorHAnsi" w:eastAsia="黑体" w:hAnsiTheme="majorHAnsi" w:cstheme="majorBidi"/>
              </w:rPr>
            </w:pPr>
            <w:r w:rsidRPr="00B13FB2">
              <w:rPr>
                <w:rStyle w:val="DCJMChar"/>
              </w:rPr>
              <w:lastRenderedPageBreak/>
              <w:t>Commucation</w:t>
            </w:r>
          </w:p>
        </w:tc>
        <w:tc>
          <w:tcPr>
            <w:tcW w:w="5103" w:type="dxa"/>
          </w:tcPr>
          <w:p w:rsidR="00CF0D4F" w:rsidRDefault="00CF0D4F" w:rsidP="00CF0D4F">
            <w:pPr>
              <w:pStyle w:val="HPC7"/>
              <w:rPr>
                <w:rStyle w:val="DCJMChar"/>
              </w:rPr>
            </w:pPr>
            <w:r w:rsidRPr="00B13FB2">
              <w:rPr>
                <w:rStyle w:val="DCJMChar"/>
                <w:rFonts w:hint="eastAsia"/>
              </w:rPr>
              <w:t>多节点并行任务，节点之间数据交换采用何种网络。Share Memory</w:t>
            </w:r>
            <w:r>
              <w:rPr>
                <w:rStyle w:val="DCJMChar"/>
                <w:rFonts w:hint="eastAsia"/>
              </w:rPr>
              <w:t>：</w:t>
            </w:r>
            <w:r w:rsidRPr="00B13FB2">
              <w:rPr>
                <w:rStyle w:val="DCJMChar"/>
                <w:rFonts w:hint="eastAsia"/>
              </w:rPr>
              <w:t>表示同一节点内的MPI进程采用共享内存方式进行数据交换；</w:t>
            </w:r>
          </w:p>
          <w:p w:rsidR="00CF0D4F" w:rsidRDefault="00CF0D4F" w:rsidP="00CF0D4F">
            <w:pPr>
              <w:pStyle w:val="HPC7"/>
              <w:rPr>
                <w:rStyle w:val="DCJMChar"/>
              </w:rPr>
            </w:pPr>
            <w:r w:rsidRPr="00B13FB2">
              <w:rPr>
                <w:rStyle w:val="DCJMChar"/>
                <w:rFonts w:hint="eastAsia"/>
              </w:rPr>
              <w:t>CPU Binding</w:t>
            </w:r>
            <w:r>
              <w:rPr>
                <w:rStyle w:val="DCJMChar"/>
                <w:rFonts w:hint="eastAsia"/>
              </w:rPr>
              <w:t>：</w:t>
            </w:r>
            <w:r w:rsidRPr="00B13FB2">
              <w:rPr>
                <w:rStyle w:val="DCJMChar"/>
                <w:rFonts w:hint="eastAsia"/>
              </w:rPr>
              <w:t>表示将MPI进程与固定的CPU核心绑定，防止进程漂移。</w:t>
            </w:r>
          </w:p>
          <w:p w:rsidR="00CF0D4F" w:rsidRPr="009340C3" w:rsidRDefault="00CF0D4F" w:rsidP="00CF0D4F">
            <w:pPr>
              <w:pStyle w:val="HPC7"/>
              <w:rPr>
                <w:rStyle w:val="DCJMChar"/>
              </w:rPr>
            </w:pPr>
            <w:r w:rsidRPr="00B13FB2">
              <w:rPr>
                <w:rStyle w:val="DCJMChar"/>
                <w:rFonts w:hint="eastAsia"/>
              </w:rPr>
              <w:t>开启这两个选项通常可以提高MPI程序的运行速度。</w:t>
            </w:r>
          </w:p>
        </w:tc>
      </w:tr>
      <w:tr w:rsidR="00CF0D4F" w:rsidRPr="004F2168" w:rsidTr="00CF0D4F">
        <w:trPr>
          <w:trHeight w:val="395"/>
        </w:trPr>
        <w:tc>
          <w:tcPr>
            <w:tcW w:w="2976" w:type="dxa"/>
          </w:tcPr>
          <w:p w:rsidR="00CF0D4F" w:rsidRPr="00B13FB2" w:rsidRDefault="00CF0D4F" w:rsidP="00CF0D4F">
            <w:pPr>
              <w:pStyle w:val="HPC7"/>
            </w:pPr>
            <w:r w:rsidRPr="00B13FB2">
              <w:t>MPI Program</w:t>
            </w:r>
          </w:p>
        </w:tc>
        <w:tc>
          <w:tcPr>
            <w:tcW w:w="5103" w:type="dxa"/>
          </w:tcPr>
          <w:p w:rsidR="00CF0D4F" w:rsidRPr="009340C3" w:rsidRDefault="00CF0D4F" w:rsidP="00CF0D4F">
            <w:pPr>
              <w:pStyle w:val="HPC7"/>
              <w:rPr>
                <w:rStyle w:val="DCJMChar"/>
              </w:rPr>
            </w:pPr>
            <w:r w:rsidRPr="009340C3">
              <w:rPr>
                <w:rStyle w:val="DCJMChar"/>
              </w:rPr>
              <w:t>选择本次计算任务的可执行程序。</w:t>
            </w:r>
            <w:r w:rsidRPr="009340C3">
              <w:rPr>
                <w:rStyle w:val="DCJMChar"/>
                <w:rFonts w:hint="eastAsia"/>
              </w:rPr>
              <w:t>本Portal安装后提供基本的MPI版本CPI可进行测试，用户也可浏览选择集群中的其他MPI程序。</w:t>
            </w:r>
          </w:p>
        </w:tc>
      </w:tr>
    </w:tbl>
    <w:p w:rsidR="00CF0D4F" w:rsidRPr="004E17CC" w:rsidRDefault="00CF0D4F" w:rsidP="00CF0D4F">
      <w:pPr>
        <w:pStyle w:val="HPC4"/>
        <w:ind w:left="425" w:hanging="425"/>
        <w:jc w:val="both"/>
      </w:pPr>
      <w:bookmarkStart w:id="87" w:name="_Toc334010650"/>
      <w:bookmarkStart w:id="88" w:name="_Toc350244170"/>
      <w:r w:rsidRPr="004E17CC">
        <w:rPr>
          <w:rFonts w:hint="eastAsia"/>
        </w:rPr>
        <w:t>用户配置说明</w:t>
      </w:r>
      <w:bookmarkEnd w:id="87"/>
      <w:bookmarkEnd w:id="88"/>
    </w:p>
    <w:p w:rsidR="00CF0D4F" w:rsidRDefault="00CF0D4F" w:rsidP="00CF0D4F">
      <w:pPr>
        <w:pStyle w:val="DCJM"/>
        <w:ind w:left="2184" w:firstLineChars="0" w:firstLine="0"/>
      </w:pPr>
      <w:r>
        <w:rPr>
          <w:rFonts w:hint="eastAsia"/>
        </w:rPr>
        <w:t>在portal的配置文件中，用户根据具体需求进行配置，只需修改每个对应portal下的.setting文件即可，其他内容无需修改。</w:t>
      </w:r>
    </w:p>
    <w:p w:rsidR="00CF0D4F" w:rsidRPr="008948DC" w:rsidRDefault="00CF0D4F" w:rsidP="00896385">
      <w:pPr>
        <w:pStyle w:val="HPC11"/>
      </w:pPr>
      <w:bookmarkStart w:id="89" w:name="_Toc334010651"/>
      <w:bookmarkStart w:id="90" w:name="_Toc350244171"/>
      <w:r w:rsidRPr="008948DC">
        <w:rPr>
          <w:rFonts w:hint="eastAsia"/>
        </w:rPr>
        <w:t>serial portal</w:t>
      </w:r>
      <w:r w:rsidRPr="008948DC">
        <w:rPr>
          <w:rFonts w:hint="eastAsia"/>
        </w:rPr>
        <w:t>配置</w:t>
      </w:r>
      <w:bookmarkEnd w:id="89"/>
      <w:bookmarkEnd w:id="90"/>
    </w:p>
    <w:p w:rsidR="00CF0D4F" w:rsidRDefault="00CF0D4F" w:rsidP="00CF0D4F">
      <w:pPr>
        <w:pStyle w:val="DCJM"/>
        <w:ind w:left="2184" w:firstLineChars="0" w:firstLine="0"/>
      </w:pPr>
      <w:r>
        <w:rPr>
          <w:rFonts w:hint="eastAsia"/>
        </w:rPr>
        <w:t>serial portal的setting文件为 $HOME</w:t>
      </w:r>
      <w:r w:rsidRPr="00595906">
        <w:t>/</w:t>
      </w:r>
      <w:r>
        <w:t>.clusportal</w:t>
      </w:r>
      <w:r w:rsidRPr="00DB5EDB">
        <w:t>/serial.setting</w:t>
      </w:r>
      <w:r>
        <w:rPr>
          <w:rFonts w:hint="eastAsia"/>
        </w:rPr>
        <w:t>，其标准配置以及配置说明如下所示：</w:t>
      </w:r>
    </w:p>
    <w:tbl>
      <w:tblPr>
        <w:tblW w:w="0" w:type="auto"/>
        <w:jc w:val="center"/>
        <w:tblLayout w:type="fixed"/>
        <w:tblLook w:val="04A0" w:firstRow="1" w:lastRow="0" w:firstColumn="1" w:lastColumn="0" w:noHBand="0" w:noVBand="1"/>
      </w:tblPr>
      <w:tblGrid>
        <w:gridCol w:w="2835"/>
        <w:gridCol w:w="5670"/>
      </w:tblGrid>
      <w:tr w:rsidR="00CF0D4F" w:rsidRPr="006E0E7D" w:rsidTr="00CF0D4F">
        <w:trPr>
          <w:trHeight w:val="270"/>
          <w:jc w:val="center"/>
        </w:trPr>
        <w:tc>
          <w:tcPr>
            <w:tcW w:w="2835" w:type="dxa"/>
            <w:shd w:val="clear" w:color="auto" w:fill="auto"/>
            <w:noWrap/>
            <w:vAlign w:val="center"/>
            <w:hideMark/>
          </w:tcPr>
          <w:p w:rsidR="00CF0D4F" w:rsidRPr="006E0E7D" w:rsidRDefault="00CF0D4F" w:rsidP="00CF0D4F">
            <w:pPr>
              <w:pStyle w:val="HPC7"/>
            </w:pPr>
            <w:r w:rsidRPr="006E0E7D">
              <w:rPr>
                <w:rFonts w:hint="eastAsia"/>
              </w:rPr>
              <w:t>## run setting</w:t>
            </w:r>
          </w:p>
        </w:tc>
        <w:tc>
          <w:tcPr>
            <w:tcW w:w="5670" w:type="dxa"/>
            <w:shd w:val="clear" w:color="auto" w:fill="auto"/>
            <w:noWrap/>
            <w:vAlign w:val="center"/>
            <w:hideMark/>
          </w:tcPr>
          <w:p w:rsidR="00CF0D4F" w:rsidRPr="006E0E7D" w:rsidRDefault="00CF0D4F" w:rsidP="00CF0D4F">
            <w:pPr>
              <w:widowControl/>
              <w:rPr>
                <w:rFonts w:ascii="宋体" w:hAnsi="宋体" w:cs="宋体"/>
                <w:color w:val="000000"/>
                <w:kern w:val="0"/>
              </w:rPr>
            </w:pPr>
          </w:p>
        </w:tc>
      </w:tr>
      <w:tr w:rsidR="00CF0D4F" w:rsidRPr="006E0E7D" w:rsidTr="00CF0D4F">
        <w:trPr>
          <w:trHeight w:val="270"/>
          <w:jc w:val="center"/>
        </w:trPr>
        <w:tc>
          <w:tcPr>
            <w:tcW w:w="2835" w:type="dxa"/>
            <w:shd w:val="clear" w:color="auto" w:fill="auto"/>
            <w:noWrap/>
            <w:vAlign w:val="center"/>
            <w:hideMark/>
          </w:tcPr>
          <w:p w:rsidR="00CF0D4F" w:rsidRPr="006E0E7D" w:rsidRDefault="00CF0D4F" w:rsidP="00CF0D4F">
            <w:pPr>
              <w:pStyle w:val="HPC7"/>
            </w:pPr>
            <w:r w:rsidRPr="006E0E7D">
              <w:rPr>
                <w:rFonts w:hint="eastAsia"/>
              </w:rPr>
              <w:t>prog_default=hostname</w:t>
            </w:r>
          </w:p>
        </w:tc>
        <w:tc>
          <w:tcPr>
            <w:tcW w:w="5670" w:type="dxa"/>
            <w:shd w:val="clear" w:color="auto" w:fill="auto"/>
            <w:noWrap/>
            <w:vAlign w:val="center"/>
            <w:hideMark/>
          </w:tcPr>
          <w:p w:rsidR="00CF0D4F" w:rsidRPr="006E0E7D" w:rsidRDefault="00CF0D4F" w:rsidP="00CF0D4F">
            <w:pPr>
              <w:pStyle w:val="HPC7"/>
            </w:pPr>
            <w:r w:rsidRPr="006E0E7D">
              <w:rPr>
                <w:rFonts w:hint="eastAsia"/>
              </w:rPr>
              <w:t>设置默认的执行程序</w:t>
            </w:r>
            <w:r w:rsidRPr="006E0E7D">
              <w:rPr>
                <w:rFonts w:hint="eastAsia"/>
              </w:rPr>
              <w:t>/</w:t>
            </w:r>
            <w:r w:rsidRPr="006E0E7D">
              <w:rPr>
                <w:rFonts w:hint="eastAsia"/>
              </w:rPr>
              <w:t>命令为</w:t>
            </w:r>
            <w:r w:rsidRPr="006E0E7D">
              <w:rPr>
                <w:rFonts w:hint="eastAsia"/>
              </w:rPr>
              <w:t>hostname</w:t>
            </w:r>
          </w:p>
        </w:tc>
      </w:tr>
      <w:tr w:rsidR="00CF0D4F" w:rsidRPr="006E0E7D" w:rsidTr="00CF0D4F">
        <w:trPr>
          <w:trHeight w:val="270"/>
          <w:jc w:val="center"/>
        </w:trPr>
        <w:tc>
          <w:tcPr>
            <w:tcW w:w="2835" w:type="dxa"/>
            <w:shd w:val="clear" w:color="auto" w:fill="auto"/>
            <w:noWrap/>
            <w:vAlign w:val="center"/>
            <w:hideMark/>
          </w:tcPr>
          <w:p w:rsidR="00CF0D4F" w:rsidRPr="006E0E7D" w:rsidRDefault="00CF0D4F" w:rsidP="00CF0D4F">
            <w:pPr>
              <w:pStyle w:val="HPC7"/>
            </w:pPr>
            <w:r w:rsidRPr="006E0E7D">
              <w:rPr>
                <w:rFonts w:hint="eastAsia"/>
              </w:rPr>
              <w:t>prog_list=hostname:</w:t>
            </w:r>
          </w:p>
        </w:tc>
        <w:tc>
          <w:tcPr>
            <w:tcW w:w="5670" w:type="dxa"/>
            <w:shd w:val="clear" w:color="auto" w:fill="auto"/>
            <w:noWrap/>
            <w:vAlign w:val="center"/>
            <w:hideMark/>
          </w:tcPr>
          <w:p w:rsidR="00CF0D4F" w:rsidRPr="006E0E7D" w:rsidRDefault="00CF0D4F" w:rsidP="00CF0D4F">
            <w:pPr>
              <w:pStyle w:val="HPC7"/>
            </w:pPr>
            <w:r w:rsidRPr="006E0E7D">
              <w:rPr>
                <w:rFonts w:hint="eastAsia"/>
              </w:rPr>
              <w:t>设置可选的程序</w:t>
            </w:r>
            <w:r w:rsidRPr="006E0E7D">
              <w:rPr>
                <w:rFonts w:hint="eastAsia"/>
              </w:rPr>
              <w:t>/</w:t>
            </w:r>
            <w:r w:rsidRPr="006E0E7D">
              <w:rPr>
                <w:rFonts w:hint="eastAsia"/>
              </w:rPr>
              <w:t>命令列表，需要将前述默认值包含，且多个程序</w:t>
            </w:r>
            <w:r w:rsidRPr="006E0E7D">
              <w:rPr>
                <w:rFonts w:hint="eastAsia"/>
              </w:rPr>
              <w:t>/</w:t>
            </w:r>
            <w:r w:rsidRPr="006E0E7D">
              <w:rPr>
                <w:rFonts w:hint="eastAsia"/>
              </w:rPr>
              <w:t>命令以冒号分隔</w:t>
            </w:r>
          </w:p>
        </w:tc>
      </w:tr>
    </w:tbl>
    <w:p w:rsidR="00CF0D4F" w:rsidRPr="001F2447" w:rsidRDefault="00CF0D4F" w:rsidP="00CF0D4F">
      <w:pPr>
        <w:pStyle w:val="DCJM"/>
        <w:ind w:left="2184" w:firstLineChars="0" w:firstLine="0"/>
      </w:pPr>
    </w:p>
    <w:p w:rsidR="00CF0D4F" w:rsidRPr="008948DC" w:rsidRDefault="00CF0D4F" w:rsidP="00CF0D4F">
      <w:pPr>
        <w:pStyle w:val="HPC1"/>
        <w:ind w:left="420" w:firstLineChars="0" w:hanging="420"/>
        <w:rPr>
          <w:szCs w:val="21"/>
        </w:rPr>
      </w:pPr>
      <w:bookmarkStart w:id="91" w:name="_Toc334010652"/>
      <w:bookmarkStart w:id="92" w:name="_Toc350244172"/>
      <w:r w:rsidRPr="008948DC">
        <w:rPr>
          <w:rFonts w:hint="eastAsia"/>
          <w:szCs w:val="21"/>
        </w:rPr>
        <w:t>mpi portal</w:t>
      </w:r>
      <w:r w:rsidRPr="008948DC">
        <w:rPr>
          <w:rFonts w:hint="eastAsia"/>
          <w:szCs w:val="21"/>
        </w:rPr>
        <w:t>配置</w:t>
      </w:r>
      <w:bookmarkEnd w:id="91"/>
      <w:bookmarkEnd w:id="92"/>
    </w:p>
    <w:p w:rsidR="00CF0D4F" w:rsidRDefault="00CF0D4F" w:rsidP="00CF0D4F">
      <w:pPr>
        <w:pStyle w:val="DCJM"/>
        <w:ind w:left="2184" w:firstLineChars="0" w:firstLine="0"/>
      </w:pPr>
      <w:r>
        <w:rPr>
          <w:rFonts w:hint="eastAsia"/>
        </w:rPr>
        <w:t>mpi portal的setting文件为 $HOME</w:t>
      </w:r>
      <w:r w:rsidRPr="00595906">
        <w:t>/</w:t>
      </w:r>
      <w:r>
        <w:t>.clusportal</w:t>
      </w:r>
      <w:r>
        <w:rPr>
          <w:rFonts w:hint="eastAsia"/>
        </w:rPr>
        <w:t>/</w:t>
      </w:r>
      <w:r>
        <w:t xml:space="preserve"> </w:t>
      </w:r>
      <w:r>
        <w:rPr>
          <w:rFonts w:hint="eastAsia"/>
        </w:rPr>
        <w:t>mpi</w:t>
      </w:r>
      <w:r w:rsidRPr="00DB5EDB">
        <w:t>.setting</w:t>
      </w:r>
      <w:r>
        <w:rPr>
          <w:rFonts w:hint="eastAsia"/>
        </w:rPr>
        <w:t>，其标准配置以及配置说明如下所示：</w:t>
      </w:r>
    </w:p>
    <w:tbl>
      <w:tblPr>
        <w:tblW w:w="0" w:type="auto"/>
        <w:jc w:val="center"/>
        <w:tblLayout w:type="fixed"/>
        <w:tblLook w:val="04A0" w:firstRow="1" w:lastRow="0" w:firstColumn="1" w:lastColumn="0" w:noHBand="0" w:noVBand="1"/>
      </w:tblPr>
      <w:tblGrid>
        <w:gridCol w:w="2991"/>
        <w:gridCol w:w="5514"/>
      </w:tblGrid>
      <w:tr w:rsidR="00CF0D4F" w:rsidRPr="006E0E7D" w:rsidTr="00CF0D4F">
        <w:trPr>
          <w:trHeight w:val="270"/>
          <w:jc w:val="center"/>
        </w:trPr>
        <w:tc>
          <w:tcPr>
            <w:tcW w:w="2991" w:type="dxa"/>
            <w:shd w:val="clear" w:color="auto" w:fill="auto"/>
            <w:noWrap/>
            <w:vAlign w:val="center"/>
            <w:hideMark/>
          </w:tcPr>
          <w:p w:rsidR="00CF0D4F" w:rsidRPr="006E0E7D" w:rsidRDefault="00CF0D4F" w:rsidP="00CF0D4F">
            <w:pPr>
              <w:pStyle w:val="HPC7"/>
            </w:pPr>
            <w:r w:rsidRPr="006E0E7D">
              <w:rPr>
                <w:rFonts w:hint="eastAsia"/>
              </w:rPr>
              <w:t>## run setting</w:t>
            </w:r>
          </w:p>
        </w:tc>
        <w:tc>
          <w:tcPr>
            <w:tcW w:w="5514" w:type="dxa"/>
            <w:shd w:val="clear" w:color="auto" w:fill="auto"/>
            <w:noWrap/>
            <w:vAlign w:val="center"/>
            <w:hideMark/>
          </w:tcPr>
          <w:p w:rsidR="00CF0D4F" w:rsidRPr="006E0E7D" w:rsidRDefault="00CF0D4F" w:rsidP="00CF0D4F">
            <w:pPr>
              <w:pStyle w:val="HPC7"/>
            </w:pPr>
            <w:r w:rsidRPr="006E0E7D">
              <w:rPr>
                <w:rFonts w:hint="eastAsia"/>
              </w:rPr>
              <w:t xml:space="preserve">　</w:t>
            </w:r>
          </w:p>
        </w:tc>
      </w:tr>
      <w:tr w:rsidR="00CF0D4F" w:rsidRPr="006E0E7D" w:rsidTr="00CF0D4F">
        <w:trPr>
          <w:trHeight w:val="270"/>
          <w:jc w:val="center"/>
        </w:trPr>
        <w:tc>
          <w:tcPr>
            <w:tcW w:w="2991" w:type="dxa"/>
            <w:shd w:val="clear" w:color="auto" w:fill="auto"/>
            <w:noWrap/>
            <w:vAlign w:val="center"/>
            <w:hideMark/>
          </w:tcPr>
          <w:p w:rsidR="00CF0D4F" w:rsidRPr="006E0E7D" w:rsidRDefault="00CF0D4F" w:rsidP="00CF0D4F">
            <w:pPr>
              <w:pStyle w:val="HPC7"/>
            </w:pPr>
            <w:r w:rsidRPr="006E0E7D">
              <w:rPr>
                <w:rFonts w:hint="eastAsia"/>
              </w:rPr>
              <w:t>mpi_default=openmpi</w:t>
            </w:r>
          </w:p>
        </w:tc>
        <w:tc>
          <w:tcPr>
            <w:tcW w:w="5514" w:type="dxa"/>
            <w:shd w:val="clear" w:color="auto" w:fill="auto"/>
            <w:noWrap/>
            <w:vAlign w:val="center"/>
            <w:hideMark/>
          </w:tcPr>
          <w:p w:rsidR="00CF0D4F" w:rsidRPr="006E0E7D" w:rsidRDefault="00CF0D4F" w:rsidP="00CF0D4F">
            <w:pPr>
              <w:pStyle w:val="HPC7"/>
            </w:pPr>
            <w:r w:rsidRPr="006E0E7D">
              <w:rPr>
                <w:rFonts w:hint="eastAsia"/>
              </w:rPr>
              <w:t>设置默认的</w:t>
            </w:r>
            <w:r w:rsidRPr="006E0E7D">
              <w:rPr>
                <w:rFonts w:hint="eastAsia"/>
              </w:rPr>
              <w:t>mpi</w:t>
            </w:r>
          </w:p>
        </w:tc>
      </w:tr>
      <w:tr w:rsidR="00CF0D4F" w:rsidRPr="006E0E7D" w:rsidTr="00CF0D4F">
        <w:trPr>
          <w:trHeight w:val="270"/>
          <w:jc w:val="center"/>
        </w:trPr>
        <w:tc>
          <w:tcPr>
            <w:tcW w:w="2991" w:type="dxa"/>
            <w:shd w:val="clear" w:color="auto" w:fill="auto"/>
            <w:noWrap/>
            <w:vAlign w:val="center"/>
            <w:hideMark/>
          </w:tcPr>
          <w:p w:rsidR="00CF0D4F" w:rsidRPr="006E0E7D" w:rsidRDefault="00CF0D4F" w:rsidP="00CF0D4F">
            <w:pPr>
              <w:pStyle w:val="HPC7"/>
            </w:pPr>
            <w:r w:rsidRPr="006E0E7D">
              <w:rPr>
                <w:rFonts w:hint="eastAsia"/>
              </w:rPr>
              <w:t>mpi_list=openmpi:intelmpi</w:t>
            </w:r>
            <w:r w:rsidRPr="006E0E7D">
              <w:rPr>
                <w:rFonts w:hint="eastAsia"/>
              </w:rPr>
              <w:lastRenderedPageBreak/>
              <w:t>:mvapich2:mpich2:cr_mpi</w:t>
            </w:r>
          </w:p>
        </w:tc>
        <w:tc>
          <w:tcPr>
            <w:tcW w:w="5514" w:type="dxa"/>
            <w:shd w:val="clear" w:color="auto" w:fill="auto"/>
            <w:noWrap/>
            <w:vAlign w:val="center"/>
            <w:hideMark/>
          </w:tcPr>
          <w:p w:rsidR="00CF0D4F" w:rsidRPr="006E0E7D" w:rsidRDefault="00CF0D4F" w:rsidP="00CF0D4F">
            <w:pPr>
              <w:pStyle w:val="HPC7"/>
            </w:pPr>
            <w:r w:rsidRPr="006E0E7D">
              <w:rPr>
                <w:rFonts w:hint="eastAsia"/>
              </w:rPr>
              <w:lastRenderedPageBreak/>
              <w:t>设置可选的</w:t>
            </w:r>
            <w:r w:rsidRPr="006E0E7D">
              <w:rPr>
                <w:rFonts w:hint="eastAsia"/>
              </w:rPr>
              <w:t>mpi</w:t>
            </w:r>
            <w:r w:rsidRPr="006E0E7D">
              <w:rPr>
                <w:rFonts w:hint="eastAsia"/>
              </w:rPr>
              <w:t>列表，需要将前述默认值包含，且多</w:t>
            </w:r>
            <w:r w:rsidRPr="006E0E7D">
              <w:rPr>
                <w:rFonts w:hint="eastAsia"/>
              </w:rPr>
              <w:lastRenderedPageBreak/>
              <w:t>个</w:t>
            </w:r>
            <w:r w:rsidRPr="006E0E7D">
              <w:rPr>
                <w:rFonts w:hint="eastAsia"/>
              </w:rPr>
              <w:t>MPI</w:t>
            </w:r>
            <w:r w:rsidRPr="006E0E7D">
              <w:rPr>
                <w:rFonts w:hint="eastAsia"/>
              </w:rPr>
              <w:t>间以冒号分隔</w:t>
            </w:r>
          </w:p>
        </w:tc>
      </w:tr>
      <w:tr w:rsidR="00CF0D4F" w:rsidRPr="006E0E7D" w:rsidTr="00CF0D4F">
        <w:trPr>
          <w:trHeight w:val="270"/>
          <w:jc w:val="center"/>
        </w:trPr>
        <w:tc>
          <w:tcPr>
            <w:tcW w:w="2991" w:type="dxa"/>
            <w:shd w:val="clear" w:color="auto" w:fill="auto"/>
            <w:noWrap/>
            <w:vAlign w:val="center"/>
          </w:tcPr>
          <w:p w:rsidR="00CF0D4F" w:rsidRPr="006E0E7D" w:rsidRDefault="00CF0D4F" w:rsidP="00CF0D4F">
            <w:pPr>
              <w:widowControl/>
              <w:rPr>
                <w:rFonts w:ascii="宋体" w:hAnsi="宋体" w:cs="宋体"/>
                <w:color w:val="000000"/>
                <w:kern w:val="0"/>
              </w:rPr>
            </w:pPr>
          </w:p>
        </w:tc>
        <w:tc>
          <w:tcPr>
            <w:tcW w:w="5514" w:type="dxa"/>
            <w:shd w:val="clear" w:color="auto" w:fill="auto"/>
            <w:noWrap/>
            <w:vAlign w:val="center"/>
          </w:tcPr>
          <w:p w:rsidR="00CF0D4F" w:rsidRPr="006E0E7D" w:rsidRDefault="00CF0D4F" w:rsidP="00CF0D4F">
            <w:pPr>
              <w:widowControl/>
              <w:rPr>
                <w:rFonts w:ascii="宋体" w:hAnsi="宋体" w:cs="宋体"/>
                <w:color w:val="000000"/>
                <w:kern w:val="0"/>
              </w:rPr>
            </w:pPr>
          </w:p>
        </w:tc>
      </w:tr>
      <w:tr w:rsidR="00CF0D4F" w:rsidRPr="006E0E7D" w:rsidTr="00CF0D4F">
        <w:trPr>
          <w:trHeight w:val="270"/>
          <w:jc w:val="center"/>
        </w:trPr>
        <w:tc>
          <w:tcPr>
            <w:tcW w:w="2991" w:type="dxa"/>
            <w:shd w:val="clear" w:color="auto" w:fill="auto"/>
            <w:noWrap/>
            <w:vAlign w:val="center"/>
          </w:tcPr>
          <w:p w:rsidR="00CF0D4F" w:rsidRPr="006E0E7D" w:rsidRDefault="00CF0D4F" w:rsidP="00CF0D4F">
            <w:pPr>
              <w:pStyle w:val="HPC7"/>
            </w:pPr>
            <w:r w:rsidRPr="006E0E7D">
              <w:rPr>
                <w:rFonts w:hint="eastAsia"/>
              </w:rPr>
              <w:t>## runfile setting</w:t>
            </w:r>
          </w:p>
        </w:tc>
        <w:tc>
          <w:tcPr>
            <w:tcW w:w="5514" w:type="dxa"/>
            <w:shd w:val="clear" w:color="auto" w:fill="auto"/>
            <w:noWrap/>
            <w:vAlign w:val="center"/>
          </w:tcPr>
          <w:p w:rsidR="00CF0D4F" w:rsidRPr="006E0E7D" w:rsidRDefault="00CF0D4F" w:rsidP="00CF0D4F">
            <w:pPr>
              <w:pStyle w:val="HPC7"/>
            </w:pPr>
            <w:r w:rsidRPr="006E0E7D">
              <w:rPr>
                <w:rFonts w:hint="eastAsia"/>
              </w:rPr>
              <w:t xml:space="preserve">　</w:t>
            </w:r>
          </w:p>
        </w:tc>
      </w:tr>
      <w:tr w:rsidR="00CF0D4F" w:rsidRPr="006E0E7D" w:rsidTr="00CF0D4F">
        <w:trPr>
          <w:trHeight w:val="270"/>
          <w:jc w:val="center"/>
        </w:trPr>
        <w:tc>
          <w:tcPr>
            <w:tcW w:w="2991" w:type="dxa"/>
            <w:shd w:val="clear" w:color="auto" w:fill="auto"/>
            <w:noWrap/>
            <w:vAlign w:val="center"/>
          </w:tcPr>
          <w:p w:rsidR="00CF0D4F" w:rsidRPr="006E0E7D" w:rsidRDefault="00CF0D4F" w:rsidP="00CF0D4F">
            <w:pPr>
              <w:pStyle w:val="HPC7"/>
            </w:pPr>
            <w:r w:rsidRPr="009124E1">
              <w:t>openmpi_ENVFILE=/public/software/profile.d/openmpi-gnu-env.sh</w:t>
            </w:r>
          </w:p>
        </w:tc>
        <w:tc>
          <w:tcPr>
            <w:tcW w:w="5514" w:type="dxa"/>
            <w:shd w:val="clear" w:color="auto" w:fill="auto"/>
            <w:noWrap/>
            <w:vAlign w:val="center"/>
          </w:tcPr>
          <w:p w:rsidR="00CF0D4F" w:rsidRPr="006E0E7D" w:rsidRDefault="00CF0D4F" w:rsidP="00CF0D4F">
            <w:pPr>
              <w:pStyle w:val="HPC7"/>
            </w:pPr>
            <w:r w:rsidRPr="006E0E7D">
              <w:rPr>
                <w:rFonts w:hint="eastAsia"/>
              </w:rPr>
              <w:t>设置</w:t>
            </w:r>
            <w:r w:rsidRPr="006E0E7D">
              <w:rPr>
                <w:rFonts w:hint="eastAsia"/>
              </w:rPr>
              <w:t>openmpi</w:t>
            </w:r>
            <w:r w:rsidRPr="006E0E7D">
              <w:rPr>
                <w:rFonts w:hint="eastAsia"/>
              </w:rPr>
              <w:t>的环境变量配置文件</w:t>
            </w:r>
          </w:p>
        </w:tc>
      </w:tr>
      <w:tr w:rsidR="00CF0D4F" w:rsidRPr="006E0E7D" w:rsidTr="00CF0D4F">
        <w:trPr>
          <w:trHeight w:val="270"/>
          <w:jc w:val="center"/>
        </w:trPr>
        <w:tc>
          <w:tcPr>
            <w:tcW w:w="2991" w:type="dxa"/>
            <w:shd w:val="clear" w:color="auto" w:fill="auto"/>
            <w:noWrap/>
            <w:vAlign w:val="center"/>
          </w:tcPr>
          <w:p w:rsidR="00CF0D4F" w:rsidRPr="006E0E7D" w:rsidRDefault="00CF0D4F" w:rsidP="00CF0D4F">
            <w:pPr>
              <w:pStyle w:val="HPC7"/>
            </w:pPr>
            <w:r w:rsidRPr="00A65CEE">
              <w:t>intelmpi_ENVFILE=/public/software/profile.d/intelmpi-env.sh</w:t>
            </w:r>
          </w:p>
        </w:tc>
        <w:tc>
          <w:tcPr>
            <w:tcW w:w="5514" w:type="dxa"/>
            <w:shd w:val="clear" w:color="auto" w:fill="auto"/>
            <w:noWrap/>
            <w:vAlign w:val="center"/>
          </w:tcPr>
          <w:p w:rsidR="00CF0D4F" w:rsidRPr="006E0E7D" w:rsidRDefault="00CF0D4F" w:rsidP="00CF0D4F">
            <w:pPr>
              <w:pStyle w:val="HPC7"/>
            </w:pPr>
            <w:r w:rsidRPr="006E0E7D">
              <w:rPr>
                <w:rFonts w:hint="eastAsia"/>
              </w:rPr>
              <w:t>设置</w:t>
            </w:r>
            <w:r w:rsidRPr="006E0E7D">
              <w:rPr>
                <w:rFonts w:hint="eastAsia"/>
              </w:rPr>
              <w:t>intelmpi</w:t>
            </w:r>
            <w:r w:rsidRPr="006E0E7D">
              <w:rPr>
                <w:rFonts w:hint="eastAsia"/>
              </w:rPr>
              <w:t>的环境变量配置文件</w:t>
            </w:r>
          </w:p>
        </w:tc>
      </w:tr>
      <w:tr w:rsidR="00CF0D4F" w:rsidRPr="006E0E7D" w:rsidTr="00CF0D4F">
        <w:trPr>
          <w:trHeight w:val="270"/>
          <w:jc w:val="center"/>
        </w:trPr>
        <w:tc>
          <w:tcPr>
            <w:tcW w:w="2991" w:type="dxa"/>
            <w:shd w:val="clear" w:color="auto" w:fill="auto"/>
            <w:noWrap/>
            <w:vAlign w:val="center"/>
          </w:tcPr>
          <w:p w:rsidR="00CF0D4F" w:rsidRPr="006E0E7D" w:rsidRDefault="00CF0D4F" w:rsidP="00CF0D4F">
            <w:pPr>
              <w:pStyle w:val="HPC7"/>
            </w:pPr>
            <w:r w:rsidRPr="00A65CEE">
              <w:t>mpich2_ENVFILE=/public/software/profile.d/mpich2-gnu-env.sh</w:t>
            </w:r>
          </w:p>
        </w:tc>
        <w:tc>
          <w:tcPr>
            <w:tcW w:w="5514" w:type="dxa"/>
            <w:shd w:val="clear" w:color="auto" w:fill="auto"/>
            <w:noWrap/>
            <w:vAlign w:val="center"/>
          </w:tcPr>
          <w:p w:rsidR="00CF0D4F" w:rsidRPr="006E0E7D" w:rsidRDefault="00CF0D4F" w:rsidP="00CF0D4F">
            <w:pPr>
              <w:pStyle w:val="HPC7"/>
            </w:pPr>
            <w:r w:rsidRPr="006E0E7D">
              <w:rPr>
                <w:rFonts w:hint="eastAsia"/>
              </w:rPr>
              <w:t>设置</w:t>
            </w:r>
            <w:r w:rsidRPr="006E0E7D">
              <w:rPr>
                <w:rFonts w:hint="eastAsia"/>
              </w:rPr>
              <w:t>mpich2</w:t>
            </w:r>
            <w:r w:rsidRPr="006E0E7D">
              <w:rPr>
                <w:rFonts w:hint="eastAsia"/>
              </w:rPr>
              <w:t>的环境变量配置文件</w:t>
            </w:r>
          </w:p>
        </w:tc>
      </w:tr>
      <w:tr w:rsidR="00CF0D4F" w:rsidRPr="006E0E7D" w:rsidTr="00CF0D4F">
        <w:trPr>
          <w:trHeight w:val="270"/>
          <w:jc w:val="center"/>
        </w:trPr>
        <w:tc>
          <w:tcPr>
            <w:tcW w:w="2991" w:type="dxa"/>
            <w:shd w:val="clear" w:color="auto" w:fill="auto"/>
            <w:noWrap/>
            <w:vAlign w:val="center"/>
          </w:tcPr>
          <w:p w:rsidR="00CF0D4F" w:rsidRPr="006E0E7D" w:rsidRDefault="00CF0D4F" w:rsidP="00CF0D4F">
            <w:pPr>
              <w:pStyle w:val="HPC7"/>
            </w:pPr>
            <w:r w:rsidRPr="00A65CEE">
              <w:t>mvapich2_ENVFILE=/public/software/profile.d/mvapich2-gnu-env.sh</w:t>
            </w:r>
          </w:p>
        </w:tc>
        <w:tc>
          <w:tcPr>
            <w:tcW w:w="5514" w:type="dxa"/>
            <w:shd w:val="clear" w:color="auto" w:fill="auto"/>
            <w:noWrap/>
            <w:vAlign w:val="center"/>
          </w:tcPr>
          <w:p w:rsidR="00CF0D4F" w:rsidRPr="006E0E7D" w:rsidRDefault="00CF0D4F" w:rsidP="00CF0D4F">
            <w:pPr>
              <w:pStyle w:val="HPC7"/>
            </w:pPr>
            <w:r w:rsidRPr="006E0E7D">
              <w:rPr>
                <w:rFonts w:hint="eastAsia"/>
              </w:rPr>
              <w:t>设置</w:t>
            </w:r>
            <w:r w:rsidRPr="006E0E7D">
              <w:rPr>
                <w:rFonts w:hint="eastAsia"/>
              </w:rPr>
              <w:t>mvapich2</w:t>
            </w:r>
            <w:r w:rsidRPr="006E0E7D">
              <w:rPr>
                <w:rFonts w:hint="eastAsia"/>
              </w:rPr>
              <w:t>的环境变量配置文件</w:t>
            </w:r>
          </w:p>
        </w:tc>
      </w:tr>
    </w:tbl>
    <w:p w:rsidR="00CF0D4F" w:rsidRPr="00BD29AE" w:rsidRDefault="00CF0D4F" w:rsidP="00CF0D4F">
      <w:pPr>
        <w:pStyle w:val="HPC30"/>
        <w:ind w:left="425" w:hanging="425"/>
      </w:pPr>
      <w:bookmarkStart w:id="93" w:name="_Toc292382605"/>
      <w:bookmarkStart w:id="94" w:name="_Ref298418075"/>
      <w:bookmarkStart w:id="95" w:name="_Toc298420528"/>
      <w:bookmarkStart w:id="96" w:name="_Toc350454715"/>
      <w:bookmarkStart w:id="97" w:name="_Toc363663794"/>
      <w:r w:rsidRPr="00BD29AE">
        <w:rPr>
          <w:rFonts w:hint="eastAsia"/>
        </w:rPr>
        <w:t>作业管理</w:t>
      </w:r>
      <w:bookmarkEnd w:id="93"/>
      <w:bookmarkEnd w:id="94"/>
      <w:bookmarkEnd w:id="95"/>
      <w:bookmarkEnd w:id="96"/>
      <w:bookmarkEnd w:id="97"/>
    </w:p>
    <w:p w:rsidR="00CF0D4F" w:rsidRPr="00BD29AE" w:rsidRDefault="00CF0D4F" w:rsidP="00CF0D4F">
      <w:pPr>
        <w:pStyle w:val="HPC4"/>
        <w:ind w:left="425" w:hanging="425"/>
        <w:jc w:val="both"/>
      </w:pPr>
      <w:bookmarkStart w:id="98" w:name="_Toc292382606"/>
      <w:bookmarkStart w:id="99" w:name="_Ref298417666"/>
      <w:bookmarkStart w:id="100" w:name="_Toc298420529"/>
      <w:r w:rsidRPr="00BD29AE">
        <w:rPr>
          <w:rFonts w:hint="eastAsia"/>
        </w:rPr>
        <w:t>功能概述</w:t>
      </w:r>
      <w:bookmarkEnd w:id="98"/>
      <w:bookmarkEnd w:id="99"/>
      <w:bookmarkEnd w:id="100"/>
    </w:p>
    <w:p w:rsidR="00CF0D4F" w:rsidRDefault="00CF0D4F" w:rsidP="00CF0D4F">
      <w:pPr>
        <w:pStyle w:val="DCJM"/>
        <w:ind w:left="2184" w:firstLineChars="0" w:firstLine="0"/>
      </w:pPr>
      <w:r>
        <w:t>R</w:t>
      </w:r>
      <w:r>
        <w:rPr>
          <w:rFonts w:hint="eastAsia"/>
        </w:rPr>
        <w:t>oot、Gridview</w:t>
      </w:r>
      <w:r w:rsidRPr="004B0703">
        <w:rPr>
          <w:rFonts w:hint="eastAsia"/>
        </w:rPr>
        <w:t>管理员</w:t>
      </w:r>
      <w:r>
        <w:rPr>
          <w:rFonts w:hint="eastAsia"/>
        </w:rPr>
        <w:t>和</w:t>
      </w:r>
      <w:r w:rsidRPr="004B0703">
        <w:rPr>
          <w:rFonts w:hint="eastAsia"/>
        </w:rPr>
        <w:t>普通用户均可用。</w:t>
      </w:r>
    </w:p>
    <w:p w:rsidR="00CF0D4F" w:rsidRDefault="00CF0D4F" w:rsidP="00CF0D4F">
      <w:pPr>
        <w:pStyle w:val="DCJM"/>
        <w:ind w:left="2184" w:firstLineChars="0" w:firstLine="0"/>
      </w:pPr>
      <w:r>
        <w:rPr>
          <w:rFonts w:hint="eastAsia"/>
        </w:rPr>
        <w:t>“作业管理”页面提供了常用的作业提交、作业查询和作业控制功能。</w:t>
      </w:r>
    </w:p>
    <w:p w:rsidR="00CF0D4F" w:rsidRPr="002104AB" w:rsidRDefault="00CF0D4F" w:rsidP="00CF0D4F">
      <w:pPr>
        <w:pStyle w:val="DCJM"/>
        <w:ind w:left="2184" w:firstLineChars="0" w:firstLine="0"/>
      </w:pPr>
      <w:r>
        <w:rPr>
          <w:rFonts w:hint="eastAsia"/>
        </w:rPr>
        <w:t>本页面</w:t>
      </w:r>
      <w:r w:rsidRPr="002104AB">
        <w:rPr>
          <w:rFonts w:hint="eastAsia"/>
        </w:rPr>
        <w:t>主要分为</w:t>
      </w:r>
      <w:r>
        <w:rPr>
          <w:rFonts w:hint="eastAsia"/>
        </w:rPr>
        <w:t>如下的几</w:t>
      </w:r>
      <w:r w:rsidRPr="002104AB">
        <w:rPr>
          <w:rFonts w:hint="eastAsia"/>
        </w:rPr>
        <w:t>个区域</w:t>
      </w:r>
      <w:r>
        <w:rPr>
          <w:rFonts w:hint="eastAsia"/>
        </w:rPr>
        <w:t>：</w:t>
      </w:r>
    </w:p>
    <w:p w:rsidR="00CF0D4F" w:rsidRPr="00F3483A" w:rsidRDefault="00CF0D4F" w:rsidP="00CF0D4F">
      <w:pPr>
        <w:pStyle w:val="HPC7"/>
        <w:rPr>
          <w:noProof/>
        </w:rPr>
      </w:pPr>
      <w:r>
        <w:rPr>
          <w:noProof/>
        </w:rPr>
        <w:drawing>
          <wp:inline distT="0" distB="0" distL="0" distR="0">
            <wp:extent cx="4860000" cy="224146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860000" cy="2241464"/>
                    </a:xfrm>
                    <a:prstGeom prst="rect">
                      <a:avLst/>
                    </a:prstGeom>
                  </pic:spPr>
                </pic:pic>
              </a:graphicData>
            </a:graphic>
          </wp:inline>
        </w:drawing>
      </w:r>
    </w:p>
    <w:p w:rsidR="00CF0D4F" w:rsidRPr="00CD5C6C" w:rsidRDefault="00CF0D4F" w:rsidP="00CF0D4F">
      <w:pPr>
        <w:pStyle w:val="af3"/>
        <w:ind w:leftChars="1040" w:left="2184"/>
        <w:jc w:val="center"/>
        <w:rPr>
          <w:rFonts w:ascii="方正黑体简体" w:eastAsia="方正黑体简体"/>
          <w:sz w:val="21"/>
          <w:szCs w:val="21"/>
        </w:rPr>
      </w:pPr>
      <w:bookmarkStart w:id="101" w:name="_Toc298420707"/>
      <w:r w:rsidRPr="00CD5C6C">
        <w:rPr>
          <w:rFonts w:ascii="方正黑体简体" w:eastAsia="方正黑体简体" w:hint="eastAsia"/>
          <w:sz w:val="21"/>
          <w:szCs w:val="21"/>
        </w:rPr>
        <w:t>图</w:t>
      </w:r>
      <w:r>
        <w:rPr>
          <w:rFonts w:ascii="方正黑体简体" w:eastAsia="方正黑体简体" w:hint="eastAsia"/>
          <w:sz w:val="21"/>
          <w:szCs w:val="21"/>
        </w:rPr>
        <w:t xml:space="preserve"> </w:t>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STYLEREF 1 \s</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2</w:t>
      </w:r>
      <w:r w:rsidR="00BA1F12" w:rsidRPr="00CD5C6C">
        <w:rPr>
          <w:rFonts w:ascii="方正黑体简体" w:eastAsia="方正黑体简体"/>
          <w:sz w:val="21"/>
          <w:szCs w:val="21"/>
        </w:rPr>
        <w:fldChar w:fldCharType="end"/>
      </w:r>
      <w:r w:rsidRPr="00CD5C6C">
        <w:rPr>
          <w:rFonts w:ascii="方正黑体简体" w:eastAsia="方正黑体简体"/>
          <w:sz w:val="21"/>
          <w:szCs w:val="21"/>
        </w:rPr>
        <w:noBreakHyphen/>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SEQ 图 \* ARABIC \s 1</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12</w:t>
      </w:r>
      <w:r w:rsidR="00BA1F12" w:rsidRPr="00CD5C6C">
        <w:rPr>
          <w:rFonts w:ascii="方正黑体简体" w:eastAsia="方正黑体简体"/>
          <w:sz w:val="21"/>
          <w:szCs w:val="21"/>
        </w:rPr>
        <w:fldChar w:fldCharType="end"/>
      </w:r>
      <w:r w:rsidRPr="00CD5C6C">
        <w:rPr>
          <w:rFonts w:ascii="方正黑体简体" w:eastAsia="方正黑体简体" w:hint="eastAsia"/>
          <w:sz w:val="21"/>
          <w:szCs w:val="21"/>
        </w:rPr>
        <w:t xml:space="preserve"> 作业管理页面</w:t>
      </w:r>
      <w:bookmarkEnd w:id="101"/>
    </w:p>
    <w:p w:rsidR="00CF0D4F" w:rsidRPr="00FB1AED" w:rsidRDefault="00CF0D4F" w:rsidP="00CF0D4F">
      <w:pPr>
        <w:pStyle w:val="DCJM"/>
        <w:numPr>
          <w:ilvl w:val="0"/>
          <w:numId w:val="37"/>
        </w:numPr>
        <w:ind w:leftChars="0" w:firstLineChars="0"/>
      </w:pPr>
      <w:r w:rsidRPr="00FB1AED">
        <w:rPr>
          <w:rFonts w:hint="eastAsia"/>
        </w:rPr>
        <w:t>工具栏</w:t>
      </w:r>
    </w:p>
    <w:p w:rsidR="00CF0D4F" w:rsidRPr="005B6829" w:rsidRDefault="00CF0D4F" w:rsidP="00CF0D4F">
      <w:pPr>
        <w:pStyle w:val="DCJM"/>
        <w:ind w:left="2184" w:firstLineChars="0" w:firstLine="0"/>
      </w:pPr>
      <w:r w:rsidRPr="005B6829">
        <w:rPr>
          <w:rFonts w:hint="eastAsia"/>
        </w:rPr>
        <w:lastRenderedPageBreak/>
        <w:t>位于本页面的最上方，工具栏上有“作业提交”、“作业控制”、“作业删除”、“手动刷新”、“刷新间隔”五个按钮，以及“自动刷新”复选框；</w:t>
      </w:r>
    </w:p>
    <w:p w:rsidR="00CF0D4F" w:rsidRPr="005B6829" w:rsidRDefault="00CF0D4F" w:rsidP="00CF0D4F">
      <w:pPr>
        <w:pStyle w:val="DCJM"/>
        <w:numPr>
          <w:ilvl w:val="0"/>
          <w:numId w:val="37"/>
        </w:numPr>
        <w:ind w:leftChars="0" w:firstLineChars="0"/>
      </w:pPr>
      <w:r w:rsidRPr="005B6829">
        <w:rPr>
          <w:rFonts w:hint="eastAsia"/>
        </w:rPr>
        <w:t>集群列表树</w:t>
      </w:r>
    </w:p>
    <w:p w:rsidR="00CF0D4F" w:rsidRPr="005B6829" w:rsidRDefault="00CF0D4F" w:rsidP="00CF0D4F">
      <w:pPr>
        <w:pStyle w:val="DCJM"/>
        <w:ind w:left="2184" w:firstLineChars="0" w:firstLine="0"/>
      </w:pPr>
      <w:r w:rsidRPr="005B6829">
        <w:rPr>
          <w:rFonts w:hint="eastAsia"/>
        </w:rPr>
        <w:t>位于页面左侧，分为两个部分：上方的按钮是对集群列表树的操作按钮，包括 收缩（</w:t>
      </w:r>
      <w:r w:rsidRPr="005B6829">
        <w:rPr>
          <w:rFonts w:hint="eastAsia"/>
          <w:noProof/>
        </w:rPr>
        <w:drawing>
          <wp:inline distT="0" distB="0" distL="0" distR="0">
            <wp:extent cx="142875" cy="1333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5B6829">
        <w:rPr>
          <w:rFonts w:hint="eastAsia"/>
        </w:rPr>
        <w:t>）、展开（</w:t>
      </w:r>
      <w:r w:rsidRPr="005B6829">
        <w:rPr>
          <w:rFonts w:hint="eastAsia"/>
          <w:noProof/>
        </w:rPr>
        <w:drawing>
          <wp:inline distT="0" distB="0" distL="0" distR="0">
            <wp:extent cx="152400" cy="1524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B6829">
        <w:rPr>
          <w:rFonts w:hint="eastAsia"/>
        </w:rPr>
        <w:t>）、刷新（</w:t>
      </w:r>
      <w:r w:rsidRPr="005B6829">
        <w:rPr>
          <w:rFonts w:hint="eastAsia"/>
          <w:noProof/>
        </w:rPr>
        <w:drawing>
          <wp:inline distT="0" distB="0" distL="0" distR="0">
            <wp:extent cx="152400" cy="1524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B6829">
        <w:rPr>
          <w:rFonts w:hint="eastAsia"/>
        </w:rPr>
        <w:t>）三个按钮；下方的集群列表</w:t>
      </w:r>
      <w:proofErr w:type="gramStart"/>
      <w:r w:rsidRPr="005B6829">
        <w:rPr>
          <w:rFonts w:hint="eastAsia"/>
        </w:rPr>
        <w:t>树显示</w:t>
      </w:r>
      <w:proofErr w:type="gramEnd"/>
      <w:r w:rsidRPr="005B6829">
        <w:rPr>
          <w:rFonts w:hint="eastAsia"/>
        </w:rPr>
        <w:t>当前可用的集群，被禁用的集群不在该树中显示；</w:t>
      </w:r>
    </w:p>
    <w:p w:rsidR="00CF0D4F" w:rsidRPr="005B6829" w:rsidRDefault="00CF0D4F" w:rsidP="00CF0D4F">
      <w:pPr>
        <w:pStyle w:val="DCJM"/>
        <w:numPr>
          <w:ilvl w:val="0"/>
          <w:numId w:val="37"/>
        </w:numPr>
        <w:ind w:leftChars="0" w:firstLineChars="0"/>
      </w:pPr>
      <w:r w:rsidRPr="005B6829">
        <w:rPr>
          <w:rFonts w:hint="eastAsia"/>
        </w:rPr>
        <w:t>查询功能区</w:t>
      </w:r>
    </w:p>
    <w:p w:rsidR="00CF0D4F" w:rsidRPr="005B6829" w:rsidRDefault="00CF0D4F" w:rsidP="00CF0D4F">
      <w:pPr>
        <w:pStyle w:val="DCJM"/>
        <w:ind w:left="2184" w:firstLineChars="0" w:firstLine="0"/>
      </w:pPr>
      <w:r w:rsidRPr="005B6829">
        <w:rPr>
          <w:rFonts w:hint="eastAsia"/>
        </w:rPr>
        <w:t>位于“集群列表树”右侧，“查询结果显示区”上方。用户可以设置查询条件，然后</w:t>
      </w:r>
      <w:r>
        <w:rPr>
          <w:rFonts w:hint="eastAsia"/>
        </w:rPr>
        <w:t>单击</w:t>
      </w:r>
      <w:r w:rsidRPr="005B6829">
        <w:rPr>
          <w:rFonts w:hint="eastAsia"/>
        </w:rPr>
        <w:t>“开始查询”按钮进行查询满足特定条件的作业；</w:t>
      </w:r>
    </w:p>
    <w:p w:rsidR="00CF0D4F" w:rsidRPr="005B6829" w:rsidRDefault="00CF0D4F" w:rsidP="00CF0D4F">
      <w:pPr>
        <w:pStyle w:val="DCJM"/>
        <w:numPr>
          <w:ilvl w:val="0"/>
          <w:numId w:val="37"/>
        </w:numPr>
        <w:ind w:leftChars="0" w:firstLineChars="0"/>
      </w:pPr>
      <w:r w:rsidRPr="005B6829">
        <w:rPr>
          <w:rFonts w:hint="eastAsia"/>
        </w:rPr>
        <w:t>查询结果显示区</w:t>
      </w:r>
    </w:p>
    <w:p w:rsidR="00CF0D4F" w:rsidRDefault="00CF0D4F" w:rsidP="00CF0D4F">
      <w:pPr>
        <w:pStyle w:val="DCJM"/>
        <w:ind w:left="2184" w:firstLineChars="0" w:firstLine="0"/>
      </w:pPr>
      <w:r w:rsidRPr="005B6829">
        <w:rPr>
          <w:rFonts w:hint="eastAsia"/>
        </w:rPr>
        <w:t>位于页面中央的表格区域。显示作业基本信息，包括“作业ID”、“作业名”、“集群名称”、“作业所有者”、“作业状态”和“创建时间”等字段；</w:t>
      </w:r>
    </w:p>
    <w:p w:rsidR="00CF0D4F" w:rsidRPr="00BC55B5" w:rsidRDefault="00CF0D4F" w:rsidP="00CF0D4F">
      <w:pPr>
        <w:pStyle w:val="HPC4"/>
        <w:ind w:left="425" w:hanging="425"/>
        <w:jc w:val="both"/>
      </w:pPr>
      <w:bookmarkStart w:id="102" w:name="_Toc266375776"/>
      <w:bookmarkStart w:id="103" w:name="_Toc292382608"/>
      <w:r w:rsidRPr="00BC55B5">
        <w:rPr>
          <w:rFonts w:hint="eastAsia"/>
        </w:rPr>
        <w:t>自动刷新</w:t>
      </w:r>
      <w:bookmarkEnd w:id="102"/>
      <w:bookmarkEnd w:id="103"/>
    </w:p>
    <w:p w:rsidR="00CF0D4F" w:rsidRPr="00397B97" w:rsidRDefault="00CF0D4F" w:rsidP="00CF0D4F">
      <w:pPr>
        <w:pStyle w:val="DCJM"/>
        <w:ind w:left="2184" w:firstLineChars="0" w:firstLine="0"/>
      </w:pPr>
      <w:r w:rsidRPr="00397B97">
        <w:rPr>
          <w:rFonts w:hint="eastAsia"/>
        </w:rPr>
        <w:t>作业管理页面提供自动刷新的功能，默认每隔20s，页面会自动查询所选择集群的作业信息。若取消工具栏上的</w:t>
      </w:r>
      <w:r w:rsidRPr="00397B97">
        <w:rPr>
          <w:noProof/>
        </w:rPr>
        <w:drawing>
          <wp:inline distT="0" distB="0" distL="0" distR="0">
            <wp:extent cx="542925" cy="1714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925" cy="171450"/>
                    </a:xfrm>
                    <a:prstGeom prst="rect">
                      <a:avLst/>
                    </a:prstGeom>
                    <a:noFill/>
                    <a:ln>
                      <a:noFill/>
                    </a:ln>
                  </pic:spPr>
                </pic:pic>
              </a:graphicData>
            </a:graphic>
          </wp:inline>
        </w:drawing>
      </w:r>
      <w:r w:rsidRPr="00397B97">
        <w:rPr>
          <w:rFonts w:hint="eastAsia"/>
        </w:rPr>
        <w:t>复选框中的“√”，则作业管理页面停止自动查询作业信息。</w:t>
      </w:r>
    </w:p>
    <w:p w:rsidR="00CF0D4F" w:rsidRPr="003D3056" w:rsidRDefault="00CF0D4F" w:rsidP="00CF0D4F">
      <w:pPr>
        <w:pStyle w:val="HPC4"/>
        <w:ind w:left="425" w:hanging="425"/>
        <w:jc w:val="both"/>
      </w:pPr>
      <w:bookmarkStart w:id="104" w:name="_Toc175380017"/>
      <w:bookmarkStart w:id="105" w:name="_Toc266375777"/>
      <w:bookmarkStart w:id="106" w:name="_Toc292382609"/>
      <w:r w:rsidRPr="003D3056">
        <w:rPr>
          <w:rFonts w:hint="eastAsia"/>
        </w:rPr>
        <w:t>刷新</w:t>
      </w:r>
      <w:bookmarkEnd w:id="104"/>
      <w:r w:rsidRPr="003D3056">
        <w:rPr>
          <w:rFonts w:hint="eastAsia"/>
        </w:rPr>
        <w:t>间隔</w:t>
      </w:r>
      <w:bookmarkEnd w:id="105"/>
      <w:bookmarkEnd w:id="106"/>
    </w:p>
    <w:p w:rsidR="00CF0D4F" w:rsidRPr="00397B97" w:rsidRDefault="00CF0D4F" w:rsidP="00CF0D4F">
      <w:pPr>
        <w:pStyle w:val="DCJM"/>
        <w:ind w:left="2184" w:firstLineChars="0" w:firstLine="0"/>
      </w:pPr>
      <w:r w:rsidRPr="00397B97">
        <w:rPr>
          <w:rFonts w:hint="eastAsia"/>
        </w:rPr>
        <w:t>刷新间隔是对该页面的自动刷新间隔时间进行设置。单击工具栏上的刷新间隔按钮，会弹出如</w:t>
      </w:r>
      <w:r w:rsidR="00E75511">
        <w:fldChar w:fldCharType="begin"/>
      </w:r>
      <w:r w:rsidR="00E75511">
        <w:instrText xml:space="preserve"> REF _Ref292382544 \h  \* MERGEFORMAT </w:instrText>
      </w:r>
      <w:r w:rsidR="00E75511">
        <w:fldChar w:fldCharType="separate"/>
      </w:r>
      <w:r w:rsidRPr="00F41601">
        <w:rPr>
          <w:rFonts w:hint="eastAsia"/>
        </w:rPr>
        <w:t xml:space="preserve">图 </w:t>
      </w:r>
      <w:r w:rsidRPr="00F41601">
        <w:t>2</w:t>
      </w:r>
      <w:r w:rsidRPr="00F41601">
        <w:noBreakHyphen/>
        <w:t>13</w:t>
      </w:r>
      <w:r w:rsidR="00E75511">
        <w:fldChar w:fldCharType="end"/>
      </w:r>
      <w:r w:rsidRPr="00397B97">
        <w:rPr>
          <w:rFonts w:hint="eastAsia"/>
        </w:rPr>
        <w:t>所示的对话输入框。在文本框中输入10-300之间的整数，</w:t>
      </w:r>
      <w:r>
        <w:rPr>
          <w:rFonts w:hint="eastAsia"/>
        </w:rPr>
        <w:t>单击</w:t>
      </w:r>
      <w:r w:rsidRPr="00397B97">
        <w:rPr>
          <w:rFonts w:hint="eastAsia"/>
        </w:rPr>
        <w:t>确定按钮，则自动刷新的时间间隔将设置为新输入的值。该值不保存，即当重新打开页面时，刷新时间间隔重新设置为默认值，作业管理页面的默认刷新间隔是20s。</w:t>
      </w:r>
    </w:p>
    <w:p w:rsidR="00CF0D4F" w:rsidRDefault="00CF0D4F" w:rsidP="00CF0D4F">
      <w:pPr>
        <w:pStyle w:val="HPC7"/>
        <w:rPr>
          <w:noProof/>
        </w:rPr>
      </w:pPr>
      <w:r>
        <w:rPr>
          <w:rFonts w:hint="eastAsia"/>
          <w:noProof/>
        </w:rPr>
        <w:drawing>
          <wp:inline distT="0" distB="0" distL="0" distR="0">
            <wp:extent cx="2880000" cy="1291034"/>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291034"/>
                    </a:xfrm>
                    <a:prstGeom prst="rect">
                      <a:avLst/>
                    </a:prstGeom>
                    <a:noFill/>
                    <a:ln>
                      <a:noFill/>
                    </a:ln>
                  </pic:spPr>
                </pic:pic>
              </a:graphicData>
            </a:graphic>
          </wp:inline>
        </w:drawing>
      </w:r>
    </w:p>
    <w:p w:rsidR="00CF0D4F" w:rsidRPr="00CD5C6C" w:rsidRDefault="00CF0D4F" w:rsidP="00CF0D4F">
      <w:pPr>
        <w:pStyle w:val="af3"/>
        <w:ind w:leftChars="1040" w:left="2184" w:firstLineChars="708" w:firstLine="1487"/>
        <w:rPr>
          <w:rFonts w:ascii="方正黑体简体" w:eastAsia="方正黑体简体"/>
          <w:sz w:val="21"/>
          <w:szCs w:val="21"/>
        </w:rPr>
      </w:pPr>
      <w:bookmarkStart w:id="107" w:name="_Ref292382544"/>
      <w:bookmarkStart w:id="108" w:name="_Toc298420708"/>
      <w:r w:rsidRPr="00CD5C6C">
        <w:rPr>
          <w:rFonts w:ascii="方正黑体简体" w:eastAsia="方正黑体简体" w:hint="eastAsia"/>
          <w:sz w:val="21"/>
          <w:szCs w:val="21"/>
        </w:rPr>
        <w:t xml:space="preserve">图 </w:t>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STYLEREF 1 \s</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2</w:t>
      </w:r>
      <w:r w:rsidR="00BA1F12" w:rsidRPr="00CD5C6C">
        <w:rPr>
          <w:rFonts w:ascii="方正黑体简体" w:eastAsia="方正黑体简体"/>
          <w:sz w:val="21"/>
          <w:szCs w:val="21"/>
        </w:rPr>
        <w:fldChar w:fldCharType="end"/>
      </w:r>
      <w:r w:rsidRPr="00CD5C6C">
        <w:rPr>
          <w:rFonts w:ascii="方正黑体简体" w:eastAsia="方正黑体简体"/>
          <w:sz w:val="21"/>
          <w:szCs w:val="21"/>
        </w:rPr>
        <w:noBreakHyphen/>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SEQ 图 \* ARABIC \s 1</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13</w:t>
      </w:r>
      <w:r w:rsidR="00BA1F12" w:rsidRPr="00CD5C6C">
        <w:rPr>
          <w:rFonts w:ascii="方正黑体简体" w:eastAsia="方正黑体简体"/>
          <w:sz w:val="21"/>
          <w:szCs w:val="21"/>
        </w:rPr>
        <w:fldChar w:fldCharType="end"/>
      </w:r>
      <w:bookmarkEnd w:id="107"/>
      <w:r w:rsidRPr="00CD5C6C">
        <w:rPr>
          <w:rFonts w:ascii="方正黑体简体" w:eastAsia="方正黑体简体" w:hint="eastAsia"/>
          <w:sz w:val="21"/>
          <w:szCs w:val="21"/>
        </w:rPr>
        <w:t xml:space="preserve"> 自动刷新间隔设置</w:t>
      </w:r>
      <w:bookmarkEnd w:id="108"/>
    </w:p>
    <w:p w:rsidR="00CF0D4F" w:rsidRPr="003D3056" w:rsidRDefault="00CF0D4F" w:rsidP="00CF0D4F">
      <w:pPr>
        <w:pStyle w:val="HPC4"/>
        <w:ind w:left="425" w:hanging="425"/>
        <w:jc w:val="both"/>
      </w:pPr>
      <w:bookmarkStart w:id="109" w:name="_Toc266375778"/>
      <w:bookmarkStart w:id="110" w:name="_Toc292382610"/>
      <w:r w:rsidRPr="003D3056">
        <w:rPr>
          <w:rFonts w:hint="eastAsia"/>
        </w:rPr>
        <w:t>手动刷新</w:t>
      </w:r>
      <w:bookmarkEnd w:id="109"/>
      <w:bookmarkEnd w:id="110"/>
    </w:p>
    <w:p w:rsidR="00CF0D4F" w:rsidRPr="00397B97" w:rsidRDefault="00CF0D4F" w:rsidP="00CF0D4F">
      <w:pPr>
        <w:pStyle w:val="DCJM"/>
        <w:ind w:left="2184" w:firstLineChars="0" w:firstLine="0"/>
      </w:pPr>
      <w:r w:rsidRPr="00397B97">
        <w:rPr>
          <w:rFonts w:hint="eastAsia"/>
        </w:rPr>
        <w:t>用户</w:t>
      </w:r>
      <w:r>
        <w:rPr>
          <w:rFonts w:hint="eastAsia"/>
        </w:rPr>
        <w:t>单击</w:t>
      </w:r>
      <w:r w:rsidRPr="00397B97">
        <w:rPr>
          <w:rFonts w:hint="eastAsia"/>
        </w:rPr>
        <w:t>“手动刷新”按钮则会发出一次</w:t>
      </w:r>
      <w:r>
        <w:rPr>
          <w:rFonts w:hint="eastAsia"/>
        </w:rPr>
        <w:t>数据</w:t>
      </w:r>
      <w:r w:rsidRPr="00397B97">
        <w:rPr>
          <w:rFonts w:hint="eastAsia"/>
        </w:rPr>
        <w:t>刷新请求。</w:t>
      </w:r>
    </w:p>
    <w:p w:rsidR="00CF0D4F" w:rsidRPr="003D3056" w:rsidRDefault="00CF0D4F" w:rsidP="00CF0D4F">
      <w:pPr>
        <w:pStyle w:val="HPC4"/>
        <w:ind w:left="425" w:hanging="425"/>
        <w:jc w:val="both"/>
      </w:pPr>
      <w:bookmarkStart w:id="111" w:name="_Toc266375779"/>
      <w:bookmarkStart w:id="112" w:name="_Toc292382611"/>
      <w:r w:rsidRPr="003D3056">
        <w:rPr>
          <w:rFonts w:hint="eastAsia"/>
        </w:rPr>
        <w:lastRenderedPageBreak/>
        <w:t>查询作业</w:t>
      </w:r>
      <w:bookmarkEnd w:id="111"/>
      <w:bookmarkEnd w:id="112"/>
    </w:p>
    <w:p w:rsidR="00CF0D4F" w:rsidRPr="00397B97" w:rsidRDefault="00CF0D4F" w:rsidP="00CF0D4F">
      <w:pPr>
        <w:pStyle w:val="DCJM"/>
        <w:ind w:left="2184" w:firstLineChars="0" w:firstLine="0"/>
      </w:pPr>
      <w:r w:rsidRPr="00397B97">
        <w:rPr>
          <w:rFonts w:hint="eastAsia"/>
        </w:rPr>
        <w:t>在作业管理页面的工具栏中提供了作业查询的各种条件（包括作业名、作业状态、作业所有者、作业创建时间），如</w:t>
      </w:r>
      <w:r w:rsidR="00E75511">
        <w:fldChar w:fldCharType="begin"/>
      </w:r>
      <w:r w:rsidR="00E75511">
        <w:instrText xml:space="preserve"> REF _Ref292382533 \h  \* MERGEFORMAT </w:instrText>
      </w:r>
      <w:r w:rsidR="00E75511">
        <w:fldChar w:fldCharType="separate"/>
      </w:r>
      <w:r w:rsidRPr="00F41601">
        <w:rPr>
          <w:rFonts w:hint="eastAsia"/>
        </w:rPr>
        <w:t xml:space="preserve">图 </w:t>
      </w:r>
      <w:r w:rsidRPr="00F41601">
        <w:t>2</w:t>
      </w:r>
      <w:r w:rsidRPr="00F41601">
        <w:noBreakHyphen/>
        <w:t>14</w:t>
      </w:r>
      <w:r w:rsidR="00E75511">
        <w:fldChar w:fldCharType="end"/>
      </w:r>
      <w:r w:rsidRPr="00397B97">
        <w:rPr>
          <w:rFonts w:hint="eastAsia"/>
        </w:rPr>
        <w:t>所示。用户输入单个或者多个相应的查询条件后，</w:t>
      </w:r>
      <w:r>
        <w:rPr>
          <w:rFonts w:hint="eastAsia"/>
        </w:rPr>
        <w:t>单击</w:t>
      </w:r>
      <w:r w:rsidRPr="00397B97">
        <w:rPr>
          <w:rFonts w:hint="eastAsia"/>
        </w:rPr>
        <w:t>查询按钮即可完成对作业的单一或组合查询。</w:t>
      </w:r>
    </w:p>
    <w:p w:rsidR="00CF0D4F" w:rsidRDefault="00CF0D4F" w:rsidP="00CF0D4F">
      <w:pPr>
        <w:pStyle w:val="HPC7"/>
        <w:rPr>
          <w:noProof/>
        </w:rPr>
      </w:pPr>
      <w:r>
        <w:rPr>
          <w:rFonts w:hint="eastAsia"/>
          <w:noProof/>
        </w:rPr>
        <w:drawing>
          <wp:inline distT="0" distB="0" distL="0" distR="0">
            <wp:extent cx="4860000" cy="202005"/>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60000" cy="202005"/>
                    </a:xfrm>
                    <a:prstGeom prst="rect">
                      <a:avLst/>
                    </a:prstGeom>
                    <a:noFill/>
                    <a:ln>
                      <a:noFill/>
                    </a:ln>
                  </pic:spPr>
                </pic:pic>
              </a:graphicData>
            </a:graphic>
          </wp:inline>
        </w:drawing>
      </w:r>
    </w:p>
    <w:p w:rsidR="00CF0D4F" w:rsidRPr="00CD5C6C" w:rsidRDefault="00CF0D4F" w:rsidP="00CF0D4F">
      <w:pPr>
        <w:pStyle w:val="af3"/>
        <w:ind w:leftChars="1040" w:left="2184"/>
        <w:jc w:val="center"/>
        <w:rPr>
          <w:rFonts w:ascii="方正黑体简体" w:eastAsia="方正黑体简体"/>
          <w:sz w:val="21"/>
          <w:szCs w:val="21"/>
        </w:rPr>
      </w:pPr>
      <w:bookmarkStart w:id="113" w:name="_Ref292382533"/>
      <w:bookmarkStart w:id="114" w:name="_Toc298420709"/>
      <w:r w:rsidRPr="00CD5C6C">
        <w:rPr>
          <w:rFonts w:ascii="方正黑体简体" w:eastAsia="方正黑体简体" w:hint="eastAsia"/>
          <w:sz w:val="21"/>
          <w:szCs w:val="21"/>
        </w:rPr>
        <w:t xml:space="preserve">图 </w:t>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STYLEREF 1 \s</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2</w:t>
      </w:r>
      <w:r w:rsidR="00BA1F12" w:rsidRPr="00CD5C6C">
        <w:rPr>
          <w:rFonts w:ascii="方正黑体简体" w:eastAsia="方正黑体简体"/>
          <w:sz w:val="21"/>
          <w:szCs w:val="21"/>
        </w:rPr>
        <w:fldChar w:fldCharType="end"/>
      </w:r>
      <w:r w:rsidRPr="00CD5C6C">
        <w:rPr>
          <w:rFonts w:ascii="方正黑体简体" w:eastAsia="方正黑体简体"/>
          <w:sz w:val="21"/>
          <w:szCs w:val="21"/>
        </w:rPr>
        <w:noBreakHyphen/>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SEQ 图 \* ARABIC \s 1</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14</w:t>
      </w:r>
      <w:r w:rsidR="00BA1F12" w:rsidRPr="00CD5C6C">
        <w:rPr>
          <w:rFonts w:ascii="方正黑体简体" w:eastAsia="方正黑体简体"/>
          <w:sz w:val="21"/>
          <w:szCs w:val="21"/>
        </w:rPr>
        <w:fldChar w:fldCharType="end"/>
      </w:r>
      <w:bookmarkEnd w:id="113"/>
      <w:r w:rsidRPr="00CD5C6C">
        <w:rPr>
          <w:rFonts w:ascii="方正黑体简体" w:eastAsia="方正黑体简体" w:hint="eastAsia"/>
          <w:sz w:val="21"/>
          <w:szCs w:val="21"/>
        </w:rPr>
        <w:t xml:space="preserve">  查询作业工具栏</w:t>
      </w:r>
      <w:bookmarkEnd w:id="114"/>
    </w:p>
    <w:p w:rsidR="00CF0D4F" w:rsidRPr="003C0007" w:rsidRDefault="00CF0D4F" w:rsidP="00CF0D4F">
      <w:pPr>
        <w:pStyle w:val="DCJM"/>
        <w:numPr>
          <w:ilvl w:val="0"/>
          <w:numId w:val="37"/>
        </w:numPr>
        <w:ind w:leftChars="0" w:firstLineChars="0"/>
      </w:pPr>
      <w:r w:rsidRPr="003C0007">
        <w:rPr>
          <w:rFonts w:hint="eastAsia"/>
        </w:rPr>
        <w:t>作业名</w:t>
      </w:r>
    </w:p>
    <w:p w:rsidR="00CF0D4F" w:rsidRPr="00FF3981" w:rsidRDefault="00CF0D4F" w:rsidP="00CF0D4F">
      <w:pPr>
        <w:pStyle w:val="DCJM"/>
        <w:ind w:left="2184" w:firstLineChars="0" w:firstLine="0"/>
      </w:pPr>
      <w:r w:rsidRPr="00FF3981">
        <w:rPr>
          <w:rFonts w:hint="eastAsia"/>
        </w:rPr>
        <w:t>按作业名查询为模糊匹配查询。</w:t>
      </w:r>
    </w:p>
    <w:p w:rsidR="00CF0D4F" w:rsidRPr="00FF3981" w:rsidRDefault="00CF0D4F" w:rsidP="00CF0D4F">
      <w:pPr>
        <w:pStyle w:val="DCJM"/>
        <w:numPr>
          <w:ilvl w:val="0"/>
          <w:numId w:val="37"/>
        </w:numPr>
        <w:ind w:leftChars="0" w:firstLineChars="0"/>
      </w:pPr>
      <w:r w:rsidRPr="00FF3981">
        <w:rPr>
          <w:rFonts w:hint="eastAsia"/>
        </w:rPr>
        <w:t>作业状态</w:t>
      </w:r>
    </w:p>
    <w:p w:rsidR="00CF0D4F" w:rsidRPr="00FF3981" w:rsidRDefault="00CF0D4F" w:rsidP="00CF0D4F">
      <w:pPr>
        <w:pStyle w:val="DCJM"/>
        <w:ind w:left="2184" w:firstLineChars="0" w:firstLine="0"/>
      </w:pPr>
      <w:r w:rsidRPr="00FF3981">
        <w:rPr>
          <w:rFonts w:hint="eastAsia"/>
        </w:rPr>
        <w:t>单击</w:t>
      </w:r>
      <w:proofErr w:type="gramStart"/>
      <w:r w:rsidRPr="00FF3981">
        <w:rPr>
          <w:rFonts w:hint="eastAsia"/>
        </w:rPr>
        <w:t>按状态输入框右</w:t>
      </w:r>
      <w:proofErr w:type="gramEnd"/>
      <w:r w:rsidRPr="00FF3981">
        <w:rPr>
          <w:rFonts w:hint="eastAsia"/>
        </w:rPr>
        <w:t>端的按钮会弹出如</w:t>
      </w:r>
      <w:r w:rsidR="00E75511">
        <w:fldChar w:fldCharType="begin"/>
      </w:r>
      <w:r w:rsidR="00E75511">
        <w:instrText xml:space="preserve"> REF _Ref292382525 \h  \* MERGEFORMAT </w:instrText>
      </w:r>
      <w:r w:rsidR="00E75511">
        <w:fldChar w:fldCharType="separate"/>
      </w:r>
      <w:r w:rsidRPr="00F41601">
        <w:rPr>
          <w:rFonts w:hint="eastAsia"/>
        </w:rPr>
        <w:t xml:space="preserve">图 </w:t>
      </w:r>
      <w:r w:rsidRPr="00F41601">
        <w:t>2</w:t>
      </w:r>
      <w:r w:rsidRPr="00F41601">
        <w:noBreakHyphen/>
        <w:t>15</w:t>
      </w:r>
      <w:r w:rsidR="00E75511">
        <w:fldChar w:fldCharType="end"/>
      </w:r>
      <w:r w:rsidRPr="00FF3981">
        <w:rPr>
          <w:rFonts w:hint="eastAsia"/>
        </w:rPr>
        <w:t>所示的状态选择框。</w:t>
      </w:r>
    </w:p>
    <w:p w:rsidR="00CF0D4F" w:rsidRPr="00FF3981" w:rsidRDefault="00CF0D4F" w:rsidP="00CF0D4F">
      <w:pPr>
        <w:pStyle w:val="DCJM"/>
        <w:ind w:left="2184" w:firstLineChars="0" w:firstLine="0"/>
      </w:pPr>
      <w:proofErr w:type="gramStart"/>
      <w:r w:rsidRPr="00FF3981">
        <w:rPr>
          <w:rFonts w:hint="eastAsia"/>
        </w:rPr>
        <w:t>按状态</w:t>
      </w:r>
      <w:proofErr w:type="gramEnd"/>
      <w:r w:rsidRPr="00FF3981">
        <w:rPr>
          <w:rFonts w:hint="eastAsia"/>
        </w:rPr>
        <w:t>查询为精确匹配查询，其中“不限状态”是一个特俗的选项，表示不对作业状态做限制。</w:t>
      </w:r>
    </w:p>
    <w:p w:rsidR="00CF0D4F" w:rsidRDefault="00CF0D4F" w:rsidP="00CF0D4F">
      <w:pPr>
        <w:pStyle w:val="HPC7"/>
        <w:rPr>
          <w:noProof/>
        </w:rPr>
      </w:pPr>
      <w:r>
        <w:rPr>
          <w:rFonts w:hint="eastAsia"/>
          <w:noProof/>
        </w:rPr>
        <w:drawing>
          <wp:inline distT="0" distB="0" distL="0" distR="0">
            <wp:extent cx="2880000" cy="3784463"/>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784463"/>
                    </a:xfrm>
                    <a:prstGeom prst="rect">
                      <a:avLst/>
                    </a:prstGeom>
                    <a:noFill/>
                    <a:ln>
                      <a:noFill/>
                    </a:ln>
                  </pic:spPr>
                </pic:pic>
              </a:graphicData>
            </a:graphic>
          </wp:inline>
        </w:drawing>
      </w:r>
    </w:p>
    <w:p w:rsidR="00CF0D4F" w:rsidRPr="00CD5C6C" w:rsidRDefault="00CF0D4F" w:rsidP="00CF0D4F">
      <w:pPr>
        <w:pStyle w:val="af3"/>
        <w:ind w:leftChars="1040" w:left="2184" w:firstLineChars="708" w:firstLine="1487"/>
        <w:rPr>
          <w:rFonts w:ascii="方正黑体简体" w:eastAsia="方正黑体简体"/>
          <w:sz w:val="21"/>
          <w:szCs w:val="21"/>
        </w:rPr>
      </w:pPr>
      <w:bookmarkStart w:id="115" w:name="_Ref292382525"/>
      <w:bookmarkStart w:id="116" w:name="_Toc298420710"/>
      <w:r w:rsidRPr="00CD5C6C">
        <w:rPr>
          <w:rFonts w:ascii="方正黑体简体" w:eastAsia="方正黑体简体" w:hint="eastAsia"/>
          <w:sz w:val="21"/>
          <w:szCs w:val="21"/>
        </w:rPr>
        <w:t xml:space="preserve">图 </w:t>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STYLEREF 1 \s</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2</w:t>
      </w:r>
      <w:r w:rsidR="00BA1F12" w:rsidRPr="00CD5C6C">
        <w:rPr>
          <w:rFonts w:ascii="方正黑体简体" w:eastAsia="方正黑体简体"/>
          <w:sz w:val="21"/>
          <w:szCs w:val="21"/>
        </w:rPr>
        <w:fldChar w:fldCharType="end"/>
      </w:r>
      <w:r w:rsidRPr="00CD5C6C">
        <w:rPr>
          <w:rFonts w:ascii="方正黑体简体" w:eastAsia="方正黑体简体"/>
          <w:sz w:val="21"/>
          <w:szCs w:val="21"/>
        </w:rPr>
        <w:noBreakHyphen/>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SEQ 图 \* ARABIC \s 1</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15</w:t>
      </w:r>
      <w:r w:rsidR="00BA1F12" w:rsidRPr="00CD5C6C">
        <w:rPr>
          <w:rFonts w:ascii="方正黑体简体" w:eastAsia="方正黑体简体"/>
          <w:sz w:val="21"/>
          <w:szCs w:val="21"/>
        </w:rPr>
        <w:fldChar w:fldCharType="end"/>
      </w:r>
      <w:bookmarkEnd w:id="115"/>
      <w:r w:rsidRPr="00CD5C6C">
        <w:rPr>
          <w:rFonts w:ascii="方正黑体简体" w:eastAsia="方正黑体简体" w:hint="eastAsia"/>
          <w:sz w:val="21"/>
          <w:szCs w:val="21"/>
        </w:rPr>
        <w:t xml:space="preserve">  作业状态选择框</w:t>
      </w:r>
      <w:bookmarkEnd w:id="116"/>
    </w:p>
    <w:p w:rsidR="00CF0D4F" w:rsidRPr="00FF3981" w:rsidRDefault="00CF0D4F" w:rsidP="00CF0D4F">
      <w:pPr>
        <w:pStyle w:val="DCJM"/>
        <w:numPr>
          <w:ilvl w:val="0"/>
          <w:numId w:val="37"/>
        </w:numPr>
        <w:ind w:leftChars="0" w:firstLineChars="0"/>
      </w:pPr>
      <w:r w:rsidRPr="00FF3981">
        <w:rPr>
          <w:rFonts w:hint="eastAsia"/>
        </w:rPr>
        <w:t>作业所有者</w:t>
      </w:r>
    </w:p>
    <w:p w:rsidR="00CF0D4F" w:rsidRPr="00FF3981" w:rsidRDefault="00CF0D4F" w:rsidP="00CF0D4F">
      <w:pPr>
        <w:pStyle w:val="DCJM"/>
        <w:ind w:left="2184" w:firstLineChars="0" w:firstLine="0"/>
      </w:pPr>
      <w:r w:rsidRPr="00FF3981">
        <w:rPr>
          <w:rFonts w:hint="eastAsia"/>
        </w:rPr>
        <w:t>按作业所有者查询为模糊匹配查询。</w:t>
      </w:r>
    </w:p>
    <w:p w:rsidR="00CF0D4F" w:rsidRPr="00FF3981" w:rsidRDefault="00CF0D4F" w:rsidP="00CF0D4F">
      <w:pPr>
        <w:pStyle w:val="DCJM"/>
        <w:numPr>
          <w:ilvl w:val="0"/>
          <w:numId w:val="37"/>
        </w:numPr>
        <w:ind w:leftChars="0" w:firstLineChars="0"/>
      </w:pPr>
      <w:r w:rsidRPr="00FF3981">
        <w:rPr>
          <w:rFonts w:hint="eastAsia"/>
        </w:rPr>
        <w:t>创建时间</w:t>
      </w:r>
    </w:p>
    <w:p w:rsidR="00CF0D4F" w:rsidRPr="00FF3981" w:rsidRDefault="00CF0D4F" w:rsidP="00CF0D4F">
      <w:pPr>
        <w:pStyle w:val="DCJM"/>
        <w:ind w:left="2184" w:firstLineChars="0" w:firstLine="0"/>
      </w:pPr>
      <w:r w:rsidRPr="00FF3981">
        <w:rPr>
          <w:rFonts w:hint="eastAsia"/>
        </w:rPr>
        <w:t>单击“创建时间晚于”</w:t>
      </w:r>
      <w:proofErr w:type="gramStart"/>
      <w:r w:rsidRPr="00FF3981">
        <w:rPr>
          <w:rFonts w:hint="eastAsia"/>
        </w:rPr>
        <w:t>输入框右端的</w:t>
      </w:r>
      <w:proofErr w:type="gramEnd"/>
      <w:r w:rsidRPr="00FF3981">
        <w:rPr>
          <w:rFonts w:hint="eastAsia"/>
        </w:rPr>
        <w:t>按钮会弹出如</w:t>
      </w:r>
      <w:r w:rsidR="00E75511">
        <w:fldChar w:fldCharType="begin"/>
      </w:r>
      <w:r w:rsidR="00E75511">
        <w:instrText xml:space="preserve"> REF _Ref292382518 \h  \* MERGEFORMAT </w:instrText>
      </w:r>
      <w:r w:rsidR="00E75511">
        <w:fldChar w:fldCharType="separate"/>
      </w:r>
      <w:r w:rsidRPr="00F41601">
        <w:rPr>
          <w:rFonts w:hint="eastAsia"/>
        </w:rPr>
        <w:t xml:space="preserve">图 </w:t>
      </w:r>
      <w:r w:rsidRPr="00F41601">
        <w:t>2</w:t>
      </w:r>
      <w:r w:rsidRPr="00F41601">
        <w:noBreakHyphen/>
        <w:t>16</w:t>
      </w:r>
      <w:r w:rsidR="00E75511">
        <w:fldChar w:fldCharType="end"/>
      </w:r>
      <w:r w:rsidRPr="00FF3981">
        <w:rPr>
          <w:rFonts w:hint="eastAsia"/>
        </w:rPr>
        <w:t>所示的选择输入框。按创建时间查询会查询在</w:t>
      </w:r>
      <w:proofErr w:type="gramStart"/>
      <w:r w:rsidRPr="00FF3981">
        <w:rPr>
          <w:rFonts w:hint="eastAsia"/>
        </w:rPr>
        <w:t>该创建</w:t>
      </w:r>
      <w:proofErr w:type="gramEnd"/>
      <w:r w:rsidRPr="00FF3981">
        <w:rPr>
          <w:rFonts w:hint="eastAsia"/>
        </w:rPr>
        <w:t>时间之后所创建的所</w:t>
      </w:r>
      <w:r w:rsidRPr="00FF3981">
        <w:rPr>
          <w:rFonts w:hint="eastAsia"/>
        </w:rPr>
        <w:lastRenderedPageBreak/>
        <w:t>有作业信息。</w:t>
      </w:r>
    </w:p>
    <w:p w:rsidR="00CF0D4F" w:rsidRPr="005D19B7" w:rsidRDefault="00CF0D4F" w:rsidP="00CF0D4F">
      <w:pPr>
        <w:pStyle w:val="HPC7"/>
        <w:rPr>
          <w:noProof/>
        </w:rPr>
      </w:pPr>
      <w:r>
        <w:rPr>
          <w:rFonts w:hint="eastAsia"/>
          <w:noProof/>
        </w:rPr>
        <w:drawing>
          <wp:inline distT="0" distB="0" distL="0" distR="0">
            <wp:extent cx="2880000" cy="2281348"/>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281348"/>
                    </a:xfrm>
                    <a:prstGeom prst="rect">
                      <a:avLst/>
                    </a:prstGeom>
                    <a:noFill/>
                    <a:ln>
                      <a:noFill/>
                    </a:ln>
                  </pic:spPr>
                </pic:pic>
              </a:graphicData>
            </a:graphic>
          </wp:inline>
        </w:drawing>
      </w:r>
    </w:p>
    <w:p w:rsidR="00CF0D4F" w:rsidRPr="00CD5C6C" w:rsidRDefault="00CF0D4F" w:rsidP="00CF0D4F">
      <w:pPr>
        <w:pStyle w:val="af3"/>
        <w:ind w:leftChars="1040" w:left="2184" w:firstLineChars="708" w:firstLine="1487"/>
        <w:rPr>
          <w:rFonts w:ascii="方正黑体简体" w:eastAsia="方正黑体简体"/>
          <w:sz w:val="21"/>
          <w:szCs w:val="21"/>
        </w:rPr>
      </w:pPr>
      <w:bookmarkStart w:id="117" w:name="_Ref292382518"/>
      <w:bookmarkStart w:id="118" w:name="_Toc298420711"/>
      <w:r w:rsidRPr="00CD5C6C">
        <w:rPr>
          <w:rFonts w:ascii="方正黑体简体" w:eastAsia="方正黑体简体" w:hint="eastAsia"/>
          <w:sz w:val="21"/>
          <w:szCs w:val="21"/>
        </w:rPr>
        <w:t xml:space="preserve">图 </w:t>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STYLEREF 1 \s</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2</w:t>
      </w:r>
      <w:r w:rsidR="00BA1F12" w:rsidRPr="00CD5C6C">
        <w:rPr>
          <w:rFonts w:ascii="方正黑体简体" w:eastAsia="方正黑体简体"/>
          <w:sz w:val="21"/>
          <w:szCs w:val="21"/>
        </w:rPr>
        <w:fldChar w:fldCharType="end"/>
      </w:r>
      <w:r w:rsidRPr="00CD5C6C">
        <w:rPr>
          <w:rFonts w:ascii="方正黑体简体" w:eastAsia="方正黑体简体"/>
          <w:sz w:val="21"/>
          <w:szCs w:val="21"/>
        </w:rPr>
        <w:noBreakHyphen/>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SEQ 图 \* ARABIC \s 1</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16</w:t>
      </w:r>
      <w:r w:rsidR="00BA1F12" w:rsidRPr="00CD5C6C">
        <w:rPr>
          <w:rFonts w:ascii="方正黑体简体" w:eastAsia="方正黑体简体"/>
          <w:sz w:val="21"/>
          <w:szCs w:val="21"/>
        </w:rPr>
        <w:fldChar w:fldCharType="end"/>
      </w:r>
      <w:bookmarkEnd w:id="117"/>
      <w:r>
        <w:rPr>
          <w:rFonts w:ascii="方正黑体简体" w:eastAsia="方正黑体简体" w:hint="eastAsia"/>
          <w:sz w:val="21"/>
          <w:szCs w:val="21"/>
        </w:rPr>
        <w:t xml:space="preserve"> </w:t>
      </w:r>
      <w:r w:rsidRPr="00CD5C6C">
        <w:rPr>
          <w:rFonts w:ascii="方正黑体简体" w:eastAsia="方正黑体简体" w:hint="eastAsia"/>
          <w:sz w:val="21"/>
          <w:szCs w:val="21"/>
        </w:rPr>
        <w:t>创建时间选择输入框</w:t>
      </w:r>
      <w:bookmarkEnd w:id="118"/>
    </w:p>
    <w:p w:rsidR="00CF0D4F" w:rsidRPr="00FF3981" w:rsidRDefault="00CF0D4F" w:rsidP="00CF0D4F">
      <w:pPr>
        <w:pStyle w:val="DCJM"/>
        <w:ind w:left="2184" w:firstLineChars="0" w:firstLine="0"/>
      </w:pPr>
      <w:r w:rsidRPr="00FF3981">
        <w:rPr>
          <w:rFonts w:hint="eastAsia"/>
        </w:rPr>
        <w:t>如果不设置任何查询条件，直接</w:t>
      </w:r>
      <w:r>
        <w:rPr>
          <w:rFonts w:hint="eastAsia"/>
        </w:rPr>
        <w:t>单击</w:t>
      </w:r>
      <w:r w:rsidRPr="00FF3981">
        <w:rPr>
          <w:rFonts w:hint="eastAsia"/>
        </w:rPr>
        <w:t>“开始查询”按钮，则查询出所有的作业。如果输入多个查询条件，则会查询同时满足这些条件的作业。</w:t>
      </w:r>
    </w:p>
    <w:p w:rsidR="00CF0D4F" w:rsidRPr="00FF3981" w:rsidRDefault="00CF0D4F" w:rsidP="00CF0D4F">
      <w:pPr>
        <w:pStyle w:val="DCJM"/>
        <w:ind w:left="2184" w:firstLineChars="0" w:firstLine="0"/>
      </w:pPr>
      <w:r w:rsidRPr="00FF3981">
        <w:rPr>
          <w:rFonts w:hint="eastAsia"/>
        </w:rPr>
        <w:t>查询到的作业以表格形式展现在页面</w:t>
      </w:r>
      <w:proofErr w:type="gramStart"/>
      <w:r w:rsidRPr="00FF3981">
        <w:rPr>
          <w:rFonts w:hint="eastAsia"/>
        </w:rPr>
        <w:t>主区域</w:t>
      </w:r>
      <w:proofErr w:type="gramEnd"/>
      <w:r w:rsidRPr="00FF3981">
        <w:rPr>
          <w:rFonts w:hint="eastAsia"/>
        </w:rPr>
        <w:t>部分，表格的列是作业的属性，默认只显示显示作业的部分属性，可</w:t>
      </w:r>
      <w:r>
        <w:rPr>
          <w:rFonts w:hint="eastAsia"/>
        </w:rPr>
        <w:t>单击</w:t>
      </w:r>
      <w:r w:rsidRPr="00FF3981">
        <w:rPr>
          <w:rFonts w:hint="eastAsia"/>
        </w:rPr>
        <w:t>任何一列的表头对显示进行设置，例如，将鼠标挪动到“作业编号”一列，再</w:t>
      </w:r>
      <w:r>
        <w:rPr>
          <w:rFonts w:hint="eastAsia"/>
        </w:rPr>
        <w:t>单击</w:t>
      </w:r>
      <w:r w:rsidRPr="00FF3981">
        <w:rPr>
          <w:rFonts w:hint="eastAsia"/>
        </w:rPr>
        <w:t>该列上出现的下拉三角形</w:t>
      </w:r>
      <w:r w:rsidRPr="00FF3981">
        <w:rPr>
          <w:rFonts w:hint="eastAsia"/>
          <w:noProof/>
        </w:rPr>
        <w:drawing>
          <wp:inline distT="0" distB="0" distL="0" distR="0">
            <wp:extent cx="609600" cy="180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FF3981">
        <w:rPr>
          <w:rFonts w:hint="eastAsia"/>
        </w:rPr>
        <w:t>，则可看到可设置的属性，鼠标挪动到“列”，则显示列属性：作业编号、作业名、集群名称等等，如</w:t>
      </w:r>
      <w:r w:rsidR="00E75511">
        <w:fldChar w:fldCharType="begin"/>
      </w:r>
      <w:r w:rsidR="00E75511">
        <w:instrText xml:space="preserve"> REF _Ref292382507 \h  \* MERGEFORMAT </w:instrText>
      </w:r>
      <w:r w:rsidR="00E75511">
        <w:fldChar w:fldCharType="separate"/>
      </w:r>
      <w:r w:rsidRPr="00F41601">
        <w:rPr>
          <w:rFonts w:hint="eastAsia"/>
        </w:rPr>
        <w:t xml:space="preserve">图 </w:t>
      </w:r>
      <w:r w:rsidRPr="00F41601">
        <w:t>2</w:t>
      </w:r>
      <w:r w:rsidRPr="00F41601">
        <w:noBreakHyphen/>
        <w:t>17</w:t>
      </w:r>
      <w:r w:rsidR="00E75511">
        <w:fldChar w:fldCharType="end"/>
      </w:r>
      <w:r w:rsidRPr="00FF3981">
        <w:rPr>
          <w:rFonts w:hint="eastAsia"/>
        </w:rPr>
        <w:t>所示。如果将列属性名前的复选框选中，则该列属性会出现在表格的表头中。其它页面中的表格设置也是如此。</w:t>
      </w:r>
    </w:p>
    <w:p w:rsidR="00CF0D4F" w:rsidRDefault="00CF0D4F" w:rsidP="00CF0D4F">
      <w:pPr>
        <w:pStyle w:val="HPC7"/>
        <w:rPr>
          <w:noProof/>
        </w:rPr>
      </w:pPr>
      <w:r>
        <w:rPr>
          <w:rFonts w:hint="eastAsia"/>
          <w:noProof/>
        </w:rPr>
        <w:drawing>
          <wp:inline distT="0" distB="0" distL="0" distR="0">
            <wp:extent cx="2880000" cy="2907170"/>
            <wp:effectExtent l="1905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907170"/>
                    </a:xfrm>
                    <a:prstGeom prst="rect">
                      <a:avLst/>
                    </a:prstGeom>
                    <a:noFill/>
                    <a:ln>
                      <a:noFill/>
                    </a:ln>
                  </pic:spPr>
                </pic:pic>
              </a:graphicData>
            </a:graphic>
          </wp:inline>
        </w:drawing>
      </w:r>
    </w:p>
    <w:p w:rsidR="00CF0D4F" w:rsidRPr="00CD5C6C" w:rsidRDefault="00CF0D4F" w:rsidP="00CF0D4F">
      <w:pPr>
        <w:pStyle w:val="af3"/>
        <w:ind w:leftChars="1600" w:left="3360" w:firstLine="120"/>
        <w:rPr>
          <w:rFonts w:ascii="方正黑体简体" w:eastAsia="方正黑体简体"/>
          <w:sz w:val="21"/>
          <w:szCs w:val="21"/>
        </w:rPr>
      </w:pPr>
      <w:bookmarkStart w:id="119" w:name="_Ref292382507"/>
      <w:bookmarkStart w:id="120" w:name="_Toc298420712"/>
      <w:r w:rsidRPr="00CD5C6C">
        <w:rPr>
          <w:rFonts w:ascii="方正黑体简体" w:eastAsia="方正黑体简体" w:hint="eastAsia"/>
          <w:sz w:val="21"/>
          <w:szCs w:val="21"/>
        </w:rPr>
        <w:t xml:space="preserve">图 </w:t>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STYLEREF 1 \s</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2</w:t>
      </w:r>
      <w:r w:rsidR="00BA1F12" w:rsidRPr="00CD5C6C">
        <w:rPr>
          <w:rFonts w:ascii="方正黑体简体" w:eastAsia="方正黑体简体"/>
          <w:sz w:val="21"/>
          <w:szCs w:val="21"/>
        </w:rPr>
        <w:fldChar w:fldCharType="end"/>
      </w:r>
      <w:r w:rsidRPr="00CD5C6C">
        <w:rPr>
          <w:rFonts w:ascii="方正黑体简体" w:eastAsia="方正黑体简体"/>
          <w:sz w:val="21"/>
          <w:szCs w:val="21"/>
        </w:rPr>
        <w:noBreakHyphen/>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SEQ 图 \* ARABIC \s 1</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17</w:t>
      </w:r>
      <w:r w:rsidR="00BA1F12" w:rsidRPr="00CD5C6C">
        <w:rPr>
          <w:rFonts w:ascii="方正黑体简体" w:eastAsia="方正黑体简体"/>
          <w:sz w:val="21"/>
          <w:szCs w:val="21"/>
        </w:rPr>
        <w:fldChar w:fldCharType="end"/>
      </w:r>
      <w:bookmarkEnd w:id="119"/>
      <w:r w:rsidRPr="00CD5C6C">
        <w:rPr>
          <w:rFonts w:ascii="方正黑体简体" w:eastAsia="方正黑体简体" w:hint="eastAsia"/>
          <w:sz w:val="21"/>
          <w:szCs w:val="21"/>
        </w:rPr>
        <w:t xml:space="preserve"> 表格列属性显示设置</w:t>
      </w:r>
      <w:bookmarkEnd w:id="120"/>
    </w:p>
    <w:p w:rsidR="00CF0D4F" w:rsidRPr="00397A12" w:rsidRDefault="00CF0D4F" w:rsidP="00CF0D4F">
      <w:pPr>
        <w:pStyle w:val="DCJM"/>
        <w:ind w:left="2184" w:firstLineChars="0" w:firstLine="0"/>
        <w:rPr>
          <w:b/>
        </w:rPr>
      </w:pPr>
      <w:r w:rsidRPr="00397A12">
        <w:rPr>
          <w:rFonts w:hint="eastAsia"/>
          <w:b/>
        </w:rPr>
        <w:t>注意：由于系统刷新间隔的影响，“运行时间”字段最多有45s的误</w:t>
      </w:r>
      <w:r w:rsidRPr="00397A12">
        <w:rPr>
          <w:rFonts w:hint="eastAsia"/>
          <w:b/>
        </w:rPr>
        <w:lastRenderedPageBreak/>
        <w:t>差。</w:t>
      </w:r>
    </w:p>
    <w:p w:rsidR="00CF0D4F" w:rsidRPr="00C97274" w:rsidRDefault="00CF0D4F" w:rsidP="00CF0D4F">
      <w:pPr>
        <w:pStyle w:val="HPC4"/>
        <w:ind w:left="425" w:hanging="425"/>
        <w:jc w:val="both"/>
      </w:pPr>
      <w:bookmarkStart w:id="121" w:name="_Toc266375785"/>
      <w:bookmarkStart w:id="122" w:name="_Toc292382613"/>
      <w:r w:rsidRPr="00633381">
        <w:rPr>
          <w:rFonts w:hint="eastAsia"/>
        </w:rPr>
        <w:t>作业控制</w:t>
      </w:r>
      <w:bookmarkEnd w:id="121"/>
      <w:bookmarkEnd w:id="122"/>
    </w:p>
    <w:p w:rsidR="00CF0D4F" w:rsidRPr="001A2AFA" w:rsidRDefault="00CF0D4F" w:rsidP="00CF0D4F">
      <w:pPr>
        <w:pStyle w:val="DCJM"/>
        <w:ind w:left="2184" w:firstLineChars="0" w:firstLine="0"/>
      </w:pPr>
      <w:r>
        <w:rPr>
          <w:rFonts w:hint="eastAsia"/>
        </w:rPr>
        <w:t>作业控制包括保留作业、释放作业、挂起作业、恢复作业、</w:t>
      </w:r>
      <w:r w:rsidRPr="001A2AFA">
        <w:rPr>
          <w:rFonts w:hint="eastAsia"/>
        </w:rPr>
        <w:t>重新运行作业</w:t>
      </w:r>
      <w:r>
        <w:rPr>
          <w:rFonts w:hint="eastAsia"/>
        </w:rPr>
        <w:t>和VNC查看六</w:t>
      </w:r>
      <w:r w:rsidRPr="001A2AFA">
        <w:rPr>
          <w:rFonts w:hint="eastAsia"/>
        </w:rPr>
        <w:t>种操作。首先在作业管理页面中选择要控制的一个或多个作业，然后</w:t>
      </w:r>
      <w:r>
        <w:rPr>
          <w:rFonts w:hint="eastAsia"/>
        </w:rPr>
        <w:t>单击</w:t>
      </w:r>
      <w:r w:rsidRPr="001A2AFA">
        <w:rPr>
          <w:rFonts w:hint="eastAsia"/>
        </w:rPr>
        <w:t>工具栏中的作业控制按钮，弹出如</w:t>
      </w:r>
      <w:r w:rsidR="00E75511">
        <w:fldChar w:fldCharType="begin"/>
      </w:r>
      <w:r w:rsidR="00E75511">
        <w:instrText xml:space="preserve"> REF _Ref292382350 \h  \* MERGEFORMAT </w:instrText>
      </w:r>
      <w:r w:rsidR="00E75511">
        <w:fldChar w:fldCharType="separate"/>
      </w:r>
      <w:r w:rsidRPr="00F41601">
        <w:rPr>
          <w:rFonts w:hint="eastAsia"/>
        </w:rPr>
        <w:t xml:space="preserve">图 </w:t>
      </w:r>
      <w:r w:rsidRPr="00F41601">
        <w:t>2</w:t>
      </w:r>
      <w:r w:rsidRPr="00F41601">
        <w:noBreakHyphen/>
        <w:t>29</w:t>
      </w:r>
      <w:r w:rsidR="00E75511">
        <w:fldChar w:fldCharType="end"/>
      </w:r>
      <w:r w:rsidRPr="001A2AFA">
        <w:rPr>
          <w:rFonts w:hint="eastAsia"/>
        </w:rPr>
        <w:t>所示的下拉菜单，</w:t>
      </w:r>
      <w:r>
        <w:rPr>
          <w:rFonts w:hint="eastAsia"/>
        </w:rPr>
        <w:t>单击</w:t>
      </w:r>
      <w:r w:rsidRPr="001A2AFA">
        <w:rPr>
          <w:rFonts w:hint="eastAsia"/>
        </w:rPr>
        <w:t>相应的控制动作，即可完成对作业指定的操作。</w:t>
      </w:r>
    </w:p>
    <w:p w:rsidR="00CF0D4F" w:rsidRPr="00604EC9" w:rsidRDefault="00CF0D4F" w:rsidP="00CF0D4F">
      <w:pPr>
        <w:pStyle w:val="HPC7"/>
        <w:rPr>
          <w:noProof/>
        </w:rPr>
      </w:pPr>
      <w:r w:rsidRPr="00604EC9">
        <w:rPr>
          <w:noProof/>
        </w:rPr>
        <w:drawing>
          <wp:inline distT="0" distB="0" distL="0" distR="0">
            <wp:extent cx="2880000" cy="2981647"/>
            <wp:effectExtent l="19050" t="0" r="0" b="0"/>
            <wp:docPr id="16" name="图片 0" descr="zyk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kz.jpg"/>
                    <pic:cNvPicPr/>
                  </pic:nvPicPr>
                  <pic:blipFill>
                    <a:blip r:embed="rId30" cstate="print"/>
                    <a:stretch>
                      <a:fillRect/>
                    </a:stretch>
                  </pic:blipFill>
                  <pic:spPr>
                    <a:xfrm>
                      <a:off x="0" y="0"/>
                      <a:ext cx="2880000" cy="2981647"/>
                    </a:xfrm>
                    <a:prstGeom prst="rect">
                      <a:avLst/>
                    </a:prstGeom>
                  </pic:spPr>
                </pic:pic>
              </a:graphicData>
            </a:graphic>
          </wp:inline>
        </w:drawing>
      </w:r>
    </w:p>
    <w:p w:rsidR="00CF0D4F" w:rsidRPr="00D1073D" w:rsidRDefault="00CF0D4F" w:rsidP="00CF0D4F">
      <w:pPr>
        <w:pStyle w:val="af3"/>
        <w:ind w:leftChars="1040" w:left="2184" w:firstLineChars="708" w:firstLine="1487"/>
        <w:rPr>
          <w:rFonts w:ascii="方正黑体简体" w:eastAsia="方正黑体简体"/>
          <w:sz w:val="21"/>
          <w:szCs w:val="21"/>
        </w:rPr>
      </w:pPr>
      <w:bookmarkStart w:id="123" w:name="_Ref292382350"/>
      <w:bookmarkStart w:id="124" w:name="_Toc298420724"/>
      <w:r w:rsidRPr="00D1073D">
        <w:rPr>
          <w:rFonts w:ascii="方正黑体简体" w:eastAsia="方正黑体简体" w:hint="eastAsia"/>
          <w:sz w:val="21"/>
          <w:szCs w:val="21"/>
        </w:rPr>
        <w:t xml:space="preserve">图 </w:t>
      </w:r>
      <w:r w:rsidR="00BA1F12" w:rsidRPr="00D1073D">
        <w:rPr>
          <w:rFonts w:ascii="方正黑体简体" w:eastAsia="方正黑体简体"/>
          <w:sz w:val="21"/>
          <w:szCs w:val="21"/>
        </w:rPr>
        <w:fldChar w:fldCharType="begin"/>
      </w:r>
      <w:r w:rsidRPr="00D1073D">
        <w:rPr>
          <w:rFonts w:ascii="方正黑体简体" w:eastAsia="方正黑体简体"/>
          <w:sz w:val="21"/>
          <w:szCs w:val="21"/>
        </w:rPr>
        <w:instrText xml:space="preserve"> </w:instrText>
      </w:r>
      <w:r w:rsidRPr="00D1073D">
        <w:rPr>
          <w:rFonts w:ascii="方正黑体简体" w:eastAsia="方正黑体简体" w:hint="eastAsia"/>
          <w:sz w:val="21"/>
          <w:szCs w:val="21"/>
        </w:rPr>
        <w:instrText>STYLEREF 1 \s</w:instrText>
      </w:r>
      <w:r w:rsidRPr="00D1073D">
        <w:rPr>
          <w:rFonts w:ascii="方正黑体简体" w:eastAsia="方正黑体简体"/>
          <w:sz w:val="21"/>
          <w:szCs w:val="21"/>
        </w:rPr>
        <w:instrText xml:space="preserve"> </w:instrText>
      </w:r>
      <w:r w:rsidR="00BA1F12" w:rsidRPr="00D1073D">
        <w:rPr>
          <w:rFonts w:ascii="方正黑体简体" w:eastAsia="方正黑体简体"/>
          <w:sz w:val="21"/>
          <w:szCs w:val="21"/>
        </w:rPr>
        <w:fldChar w:fldCharType="separate"/>
      </w:r>
      <w:r w:rsidRPr="00D1073D">
        <w:rPr>
          <w:rFonts w:ascii="方正黑体简体" w:eastAsia="方正黑体简体"/>
          <w:noProof/>
          <w:sz w:val="21"/>
          <w:szCs w:val="21"/>
        </w:rPr>
        <w:t>2</w:t>
      </w:r>
      <w:r w:rsidR="00BA1F12" w:rsidRPr="00D1073D">
        <w:rPr>
          <w:rFonts w:ascii="方正黑体简体" w:eastAsia="方正黑体简体"/>
          <w:sz w:val="21"/>
          <w:szCs w:val="21"/>
        </w:rPr>
        <w:fldChar w:fldCharType="end"/>
      </w:r>
      <w:r w:rsidRPr="00D1073D">
        <w:rPr>
          <w:rFonts w:ascii="方正黑体简体" w:eastAsia="方正黑体简体"/>
          <w:sz w:val="21"/>
          <w:szCs w:val="21"/>
        </w:rPr>
        <w:noBreakHyphen/>
      </w:r>
      <w:r w:rsidR="00BA1F12" w:rsidRPr="00D1073D">
        <w:rPr>
          <w:rFonts w:ascii="方正黑体简体" w:eastAsia="方正黑体简体"/>
          <w:sz w:val="21"/>
          <w:szCs w:val="21"/>
        </w:rPr>
        <w:fldChar w:fldCharType="begin"/>
      </w:r>
      <w:r w:rsidRPr="00D1073D">
        <w:rPr>
          <w:rFonts w:ascii="方正黑体简体" w:eastAsia="方正黑体简体"/>
          <w:sz w:val="21"/>
          <w:szCs w:val="21"/>
        </w:rPr>
        <w:instrText xml:space="preserve"> </w:instrText>
      </w:r>
      <w:r w:rsidRPr="00D1073D">
        <w:rPr>
          <w:rFonts w:ascii="方正黑体简体" w:eastAsia="方正黑体简体" w:hint="eastAsia"/>
          <w:sz w:val="21"/>
          <w:szCs w:val="21"/>
        </w:rPr>
        <w:instrText>SEQ 图 \* ARABIC \s 1</w:instrText>
      </w:r>
      <w:r w:rsidRPr="00D1073D">
        <w:rPr>
          <w:rFonts w:ascii="方正黑体简体" w:eastAsia="方正黑体简体"/>
          <w:sz w:val="21"/>
          <w:szCs w:val="21"/>
        </w:rPr>
        <w:instrText xml:space="preserve"> </w:instrText>
      </w:r>
      <w:r w:rsidR="00BA1F12" w:rsidRPr="00D1073D">
        <w:rPr>
          <w:rFonts w:ascii="方正黑体简体" w:eastAsia="方正黑体简体"/>
          <w:sz w:val="21"/>
          <w:szCs w:val="21"/>
        </w:rPr>
        <w:fldChar w:fldCharType="separate"/>
      </w:r>
      <w:r w:rsidRPr="00D1073D">
        <w:rPr>
          <w:rFonts w:ascii="方正黑体简体" w:eastAsia="方正黑体简体"/>
          <w:noProof/>
          <w:sz w:val="21"/>
          <w:szCs w:val="21"/>
        </w:rPr>
        <w:t>29</w:t>
      </w:r>
      <w:r w:rsidR="00BA1F12" w:rsidRPr="00D1073D">
        <w:rPr>
          <w:rFonts w:ascii="方正黑体简体" w:eastAsia="方正黑体简体"/>
          <w:sz w:val="21"/>
          <w:szCs w:val="21"/>
        </w:rPr>
        <w:fldChar w:fldCharType="end"/>
      </w:r>
      <w:bookmarkEnd w:id="123"/>
      <w:r w:rsidRPr="00D1073D">
        <w:rPr>
          <w:rFonts w:ascii="方正黑体简体" w:eastAsia="方正黑体简体" w:hint="eastAsia"/>
          <w:sz w:val="21"/>
          <w:szCs w:val="21"/>
        </w:rPr>
        <w:t xml:space="preserve"> 作业控制下拉菜单</w:t>
      </w:r>
      <w:bookmarkEnd w:id="124"/>
    </w:p>
    <w:p w:rsidR="00CF0D4F" w:rsidRPr="001C4F65" w:rsidRDefault="00CF0D4F" w:rsidP="00CF0D4F">
      <w:pPr>
        <w:pStyle w:val="DCJM"/>
        <w:ind w:left="2184" w:firstLineChars="0" w:firstLine="0"/>
      </w:pPr>
      <w:r>
        <w:rPr>
          <w:rFonts w:hint="eastAsia"/>
        </w:rPr>
        <w:t>目前支持的控制操作包括：</w:t>
      </w:r>
    </w:p>
    <w:p w:rsidR="00CF0D4F" w:rsidRPr="00353284" w:rsidRDefault="00CF0D4F" w:rsidP="00CF0D4F">
      <w:pPr>
        <w:pStyle w:val="DCJM"/>
        <w:ind w:left="2184" w:firstLineChars="0" w:firstLine="0"/>
      </w:pPr>
      <w:r>
        <w:rPr>
          <w:rFonts w:hint="eastAsia"/>
        </w:rPr>
        <w:t>1．</w:t>
      </w:r>
      <w:r w:rsidRPr="00353284">
        <w:rPr>
          <w:rFonts w:hint="eastAsia"/>
        </w:rPr>
        <w:t>保留作业</w:t>
      </w:r>
    </w:p>
    <w:p w:rsidR="00CF0D4F" w:rsidRPr="001A2AFA" w:rsidRDefault="00CF0D4F" w:rsidP="00CF0D4F">
      <w:pPr>
        <w:pStyle w:val="DCJM"/>
        <w:ind w:left="2184" w:firstLineChars="0" w:firstLine="0"/>
      </w:pPr>
      <w:r w:rsidRPr="001A2AFA">
        <w:rPr>
          <w:rFonts w:hint="eastAsia"/>
        </w:rPr>
        <w:t>只能对排队状态的作业执行保留操作，操作成功后作业会进入保留状态。保留状态的作业不会被调度执行。</w:t>
      </w:r>
    </w:p>
    <w:p w:rsidR="00CF0D4F" w:rsidRPr="001A2AFA" w:rsidRDefault="00CF0D4F" w:rsidP="00CF0D4F">
      <w:pPr>
        <w:pStyle w:val="DCJM"/>
        <w:ind w:left="2184" w:firstLineChars="0" w:firstLine="0"/>
      </w:pPr>
      <w:r>
        <w:rPr>
          <w:rFonts w:hint="eastAsia"/>
        </w:rPr>
        <w:t>2．</w:t>
      </w:r>
      <w:r w:rsidRPr="001A2AFA">
        <w:rPr>
          <w:rFonts w:hint="eastAsia"/>
        </w:rPr>
        <w:t>释放作业</w:t>
      </w:r>
    </w:p>
    <w:p w:rsidR="00CF0D4F" w:rsidRPr="001A2AFA" w:rsidRDefault="00CF0D4F" w:rsidP="00CF0D4F">
      <w:pPr>
        <w:pStyle w:val="DCJM"/>
        <w:ind w:left="2184" w:firstLineChars="0" w:firstLine="0"/>
      </w:pPr>
      <w:r w:rsidRPr="001A2AFA">
        <w:rPr>
          <w:rFonts w:hint="eastAsia"/>
        </w:rPr>
        <w:t>只能对保留状态的作业执行释放操作，释放成功后作业会进入排队状态。排队状态的作业在资源满足后会被调度执行。</w:t>
      </w:r>
    </w:p>
    <w:p w:rsidR="00CF0D4F" w:rsidRPr="001A2AFA" w:rsidRDefault="00CF0D4F" w:rsidP="00CF0D4F">
      <w:pPr>
        <w:pStyle w:val="DCJM"/>
        <w:ind w:left="2184" w:firstLineChars="0" w:firstLine="0"/>
      </w:pPr>
      <w:r>
        <w:rPr>
          <w:rFonts w:hint="eastAsia"/>
        </w:rPr>
        <w:t>3．</w:t>
      </w:r>
      <w:r w:rsidRPr="001A2AFA">
        <w:rPr>
          <w:rFonts w:hint="eastAsia"/>
        </w:rPr>
        <w:t>挂起作业</w:t>
      </w:r>
    </w:p>
    <w:p w:rsidR="00CF0D4F" w:rsidRPr="001A2AFA" w:rsidRDefault="00CF0D4F" w:rsidP="00CF0D4F">
      <w:pPr>
        <w:pStyle w:val="DCJM"/>
        <w:ind w:left="2184" w:firstLineChars="0" w:firstLine="0"/>
      </w:pPr>
      <w:r w:rsidRPr="001A2AFA">
        <w:rPr>
          <w:rFonts w:hint="eastAsia"/>
        </w:rPr>
        <w:t>只能对运行状态的作业执行挂起操作，操作成功后作业会进入挂起状态。挂起状态的作业会暂停执行，只能通过恢复操作来唤醒运行。</w:t>
      </w:r>
    </w:p>
    <w:p w:rsidR="00CF0D4F" w:rsidRPr="001A2AFA" w:rsidRDefault="00CF0D4F" w:rsidP="00CF0D4F">
      <w:pPr>
        <w:pStyle w:val="DCJM"/>
        <w:ind w:left="2184" w:firstLineChars="0" w:firstLine="0"/>
      </w:pPr>
      <w:r>
        <w:rPr>
          <w:rFonts w:hint="eastAsia"/>
        </w:rPr>
        <w:t>4．</w:t>
      </w:r>
      <w:r w:rsidRPr="001A2AFA">
        <w:rPr>
          <w:rFonts w:hint="eastAsia"/>
        </w:rPr>
        <w:t>恢复作业</w:t>
      </w:r>
    </w:p>
    <w:p w:rsidR="00CF0D4F" w:rsidRPr="001A2AFA" w:rsidRDefault="00CF0D4F" w:rsidP="00CF0D4F">
      <w:pPr>
        <w:pStyle w:val="DCJM"/>
        <w:ind w:left="2184" w:firstLineChars="0" w:firstLine="0"/>
      </w:pPr>
      <w:r w:rsidRPr="001A2AFA">
        <w:rPr>
          <w:rFonts w:hint="eastAsia"/>
        </w:rPr>
        <w:t>只能对挂起状态的作业执行恢复操作，操作成功后作业会进入运行状态。</w:t>
      </w:r>
    </w:p>
    <w:p w:rsidR="00CF0D4F" w:rsidRPr="001A2AFA" w:rsidRDefault="00CF0D4F" w:rsidP="00CF0D4F">
      <w:pPr>
        <w:pStyle w:val="DCJM"/>
        <w:ind w:left="2184" w:firstLineChars="0" w:firstLine="0"/>
      </w:pPr>
      <w:r>
        <w:rPr>
          <w:rFonts w:hint="eastAsia"/>
        </w:rPr>
        <w:t>5．</w:t>
      </w:r>
      <w:r w:rsidRPr="001A2AFA">
        <w:rPr>
          <w:rFonts w:hint="eastAsia"/>
        </w:rPr>
        <w:t>重新运行作业</w:t>
      </w:r>
    </w:p>
    <w:p w:rsidR="00CF0D4F" w:rsidRDefault="00CF0D4F" w:rsidP="00CF0D4F">
      <w:pPr>
        <w:pStyle w:val="DCJM"/>
        <w:ind w:left="2184" w:firstLineChars="0" w:firstLine="0"/>
      </w:pPr>
      <w:r w:rsidRPr="001A2AFA">
        <w:rPr>
          <w:rFonts w:hint="eastAsia"/>
        </w:rPr>
        <w:t>只能对运行状态的作业执行重新运行操作，操作成功后作业会重新</w:t>
      </w:r>
      <w:r w:rsidRPr="001A2AFA">
        <w:rPr>
          <w:rFonts w:hint="eastAsia"/>
        </w:rPr>
        <w:lastRenderedPageBreak/>
        <w:t>运行。</w:t>
      </w:r>
    </w:p>
    <w:p w:rsidR="00CF0D4F" w:rsidRDefault="00CF0D4F" w:rsidP="00CF0D4F">
      <w:pPr>
        <w:pStyle w:val="DCJM"/>
        <w:ind w:left="2184" w:firstLineChars="0" w:firstLine="0"/>
      </w:pPr>
      <w:r>
        <w:rPr>
          <w:rFonts w:hint="eastAsia"/>
        </w:rPr>
        <w:t>6．VNC查看</w:t>
      </w:r>
    </w:p>
    <w:p w:rsidR="00CF0D4F" w:rsidRDefault="00CF0D4F" w:rsidP="00CF0D4F">
      <w:pPr>
        <w:pStyle w:val="DCJM"/>
        <w:ind w:left="2184" w:firstLineChars="0" w:firstLine="0"/>
      </w:pPr>
      <w:r>
        <w:rPr>
          <w:rFonts w:hint="eastAsia"/>
        </w:rPr>
        <w:t>当单击VNC查看时将出现如</w:t>
      </w:r>
      <w:r w:rsidR="00E75511">
        <w:fldChar w:fldCharType="begin"/>
      </w:r>
      <w:r w:rsidR="00E75511">
        <w:instrText xml:space="preserve"> REF _Ref292382338 \h  \* MERGEFORMAT </w:instrText>
      </w:r>
      <w:r w:rsidR="00E75511">
        <w:fldChar w:fldCharType="separate"/>
      </w:r>
      <w:r w:rsidRPr="00F41601">
        <w:rPr>
          <w:rFonts w:hint="eastAsia"/>
        </w:rPr>
        <w:t xml:space="preserve">图 </w:t>
      </w:r>
      <w:r w:rsidRPr="00F41601">
        <w:t>2</w:t>
      </w:r>
      <w:r w:rsidRPr="00F41601">
        <w:noBreakHyphen/>
        <w:t>30</w:t>
      </w:r>
      <w:r w:rsidR="00E75511">
        <w:fldChar w:fldCharType="end"/>
      </w:r>
      <w:r>
        <w:rPr>
          <w:rFonts w:hint="eastAsia"/>
        </w:rPr>
        <w:t>的VNC监控界面：</w:t>
      </w:r>
    </w:p>
    <w:p w:rsidR="00CF0D4F" w:rsidRPr="001A2AFA" w:rsidRDefault="00CF0D4F" w:rsidP="00CF0D4F">
      <w:pPr>
        <w:pStyle w:val="HPC7"/>
        <w:rPr>
          <w:noProof/>
        </w:rPr>
      </w:pPr>
      <w:r w:rsidRPr="006B2E30">
        <w:rPr>
          <w:noProof/>
        </w:rPr>
        <w:drawing>
          <wp:inline distT="0" distB="0" distL="0" distR="0">
            <wp:extent cx="4860000" cy="2316347"/>
            <wp:effectExtent l="19050" t="0" r="0"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860000" cy="2316347"/>
                    </a:xfrm>
                    <a:prstGeom prst="rect">
                      <a:avLst/>
                    </a:prstGeom>
                  </pic:spPr>
                </pic:pic>
              </a:graphicData>
            </a:graphic>
          </wp:inline>
        </w:drawing>
      </w:r>
    </w:p>
    <w:p w:rsidR="00CF0D4F" w:rsidRPr="00D1073D" w:rsidRDefault="00CF0D4F" w:rsidP="00CF0D4F">
      <w:pPr>
        <w:pStyle w:val="af3"/>
        <w:ind w:leftChars="1040" w:left="2184"/>
        <w:jc w:val="center"/>
        <w:rPr>
          <w:rFonts w:ascii="方正黑体简体" w:eastAsia="方正黑体简体"/>
          <w:sz w:val="21"/>
          <w:szCs w:val="21"/>
        </w:rPr>
      </w:pPr>
      <w:bookmarkStart w:id="125" w:name="_Ref292382338"/>
      <w:bookmarkStart w:id="126" w:name="_Toc298420725"/>
      <w:r w:rsidRPr="00D1073D">
        <w:rPr>
          <w:rFonts w:ascii="方正黑体简体" w:eastAsia="方正黑体简体" w:hint="eastAsia"/>
          <w:sz w:val="21"/>
          <w:szCs w:val="21"/>
        </w:rPr>
        <w:t xml:space="preserve">图 </w:t>
      </w:r>
      <w:r w:rsidR="00BA1F12" w:rsidRPr="00D1073D">
        <w:rPr>
          <w:rFonts w:ascii="方正黑体简体" w:eastAsia="方正黑体简体"/>
          <w:sz w:val="21"/>
          <w:szCs w:val="21"/>
        </w:rPr>
        <w:fldChar w:fldCharType="begin"/>
      </w:r>
      <w:r w:rsidRPr="00D1073D">
        <w:rPr>
          <w:rFonts w:ascii="方正黑体简体" w:eastAsia="方正黑体简体"/>
          <w:sz w:val="21"/>
          <w:szCs w:val="21"/>
        </w:rPr>
        <w:instrText xml:space="preserve"> </w:instrText>
      </w:r>
      <w:r w:rsidRPr="00D1073D">
        <w:rPr>
          <w:rFonts w:ascii="方正黑体简体" w:eastAsia="方正黑体简体" w:hint="eastAsia"/>
          <w:sz w:val="21"/>
          <w:szCs w:val="21"/>
        </w:rPr>
        <w:instrText>STYLEREF 1 \s</w:instrText>
      </w:r>
      <w:r w:rsidRPr="00D1073D">
        <w:rPr>
          <w:rFonts w:ascii="方正黑体简体" w:eastAsia="方正黑体简体"/>
          <w:sz w:val="21"/>
          <w:szCs w:val="21"/>
        </w:rPr>
        <w:instrText xml:space="preserve"> </w:instrText>
      </w:r>
      <w:r w:rsidR="00BA1F12" w:rsidRPr="00D1073D">
        <w:rPr>
          <w:rFonts w:ascii="方正黑体简体" w:eastAsia="方正黑体简体"/>
          <w:sz w:val="21"/>
          <w:szCs w:val="21"/>
        </w:rPr>
        <w:fldChar w:fldCharType="separate"/>
      </w:r>
      <w:r w:rsidRPr="00D1073D">
        <w:rPr>
          <w:rFonts w:ascii="方正黑体简体" w:eastAsia="方正黑体简体"/>
          <w:noProof/>
          <w:sz w:val="21"/>
          <w:szCs w:val="21"/>
        </w:rPr>
        <w:t>2</w:t>
      </w:r>
      <w:r w:rsidR="00BA1F12" w:rsidRPr="00D1073D">
        <w:rPr>
          <w:rFonts w:ascii="方正黑体简体" w:eastAsia="方正黑体简体"/>
          <w:sz w:val="21"/>
          <w:szCs w:val="21"/>
        </w:rPr>
        <w:fldChar w:fldCharType="end"/>
      </w:r>
      <w:r w:rsidRPr="00D1073D">
        <w:rPr>
          <w:rFonts w:ascii="方正黑体简体" w:eastAsia="方正黑体简体"/>
          <w:sz w:val="21"/>
          <w:szCs w:val="21"/>
        </w:rPr>
        <w:noBreakHyphen/>
      </w:r>
      <w:r w:rsidR="00BA1F12" w:rsidRPr="00D1073D">
        <w:rPr>
          <w:rFonts w:ascii="方正黑体简体" w:eastAsia="方正黑体简体"/>
          <w:sz w:val="21"/>
          <w:szCs w:val="21"/>
        </w:rPr>
        <w:fldChar w:fldCharType="begin"/>
      </w:r>
      <w:r w:rsidRPr="00D1073D">
        <w:rPr>
          <w:rFonts w:ascii="方正黑体简体" w:eastAsia="方正黑体简体"/>
          <w:sz w:val="21"/>
          <w:szCs w:val="21"/>
        </w:rPr>
        <w:instrText xml:space="preserve"> </w:instrText>
      </w:r>
      <w:r w:rsidRPr="00D1073D">
        <w:rPr>
          <w:rFonts w:ascii="方正黑体简体" w:eastAsia="方正黑体简体" w:hint="eastAsia"/>
          <w:sz w:val="21"/>
          <w:szCs w:val="21"/>
        </w:rPr>
        <w:instrText>SEQ 图 \* ARABIC \s 1</w:instrText>
      </w:r>
      <w:r w:rsidRPr="00D1073D">
        <w:rPr>
          <w:rFonts w:ascii="方正黑体简体" w:eastAsia="方正黑体简体"/>
          <w:sz w:val="21"/>
          <w:szCs w:val="21"/>
        </w:rPr>
        <w:instrText xml:space="preserve"> </w:instrText>
      </w:r>
      <w:r w:rsidR="00BA1F12" w:rsidRPr="00D1073D">
        <w:rPr>
          <w:rFonts w:ascii="方正黑体简体" w:eastAsia="方正黑体简体"/>
          <w:sz w:val="21"/>
          <w:szCs w:val="21"/>
        </w:rPr>
        <w:fldChar w:fldCharType="separate"/>
      </w:r>
      <w:r w:rsidRPr="00D1073D">
        <w:rPr>
          <w:rFonts w:ascii="方正黑体简体" w:eastAsia="方正黑体简体"/>
          <w:noProof/>
          <w:sz w:val="21"/>
          <w:szCs w:val="21"/>
        </w:rPr>
        <w:t>30</w:t>
      </w:r>
      <w:r w:rsidR="00BA1F12" w:rsidRPr="00D1073D">
        <w:rPr>
          <w:rFonts w:ascii="方正黑体简体" w:eastAsia="方正黑体简体"/>
          <w:sz w:val="21"/>
          <w:szCs w:val="21"/>
        </w:rPr>
        <w:fldChar w:fldCharType="end"/>
      </w:r>
      <w:bookmarkEnd w:id="125"/>
      <w:r>
        <w:rPr>
          <w:rFonts w:ascii="方正黑体简体" w:eastAsia="方正黑体简体" w:hint="eastAsia"/>
          <w:sz w:val="21"/>
          <w:szCs w:val="21"/>
        </w:rPr>
        <w:t xml:space="preserve"> </w:t>
      </w:r>
      <w:r w:rsidRPr="00D1073D">
        <w:rPr>
          <w:rFonts w:ascii="方正黑体简体" w:eastAsia="方正黑体简体" w:hint="eastAsia"/>
          <w:sz w:val="21"/>
          <w:szCs w:val="21"/>
        </w:rPr>
        <w:t>VNC查看界面</w:t>
      </w:r>
      <w:bookmarkEnd w:id="126"/>
    </w:p>
    <w:p w:rsidR="00CF0D4F" w:rsidRPr="00922875" w:rsidRDefault="00CF0D4F" w:rsidP="00CF0D4F">
      <w:pPr>
        <w:pStyle w:val="DCJM"/>
        <w:ind w:left="2184" w:firstLineChars="0" w:firstLine="0"/>
        <w:rPr>
          <w:b/>
        </w:rPr>
      </w:pPr>
      <w:r w:rsidRPr="00922875">
        <w:rPr>
          <w:rFonts w:hint="eastAsia"/>
          <w:b/>
        </w:rPr>
        <w:t>注意：</w:t>
      </w:r>
    </w:p>
    <w:p w:rsidR="00CF0D4F" w:rsidRPr="00922875" w:rsidRDefault="00CF0D4F" w:rsidP="00CF0D4F">
      <w:pPr>
        <w:pStyle w:val="DCJM"/>
        <w:ind w:left="2184" w:firstLineChars="0" w:firstLine="0"/>
        <w:rPr>
          <w:b/>
        </w:rPr>
      </w:pPr>
      <w:r w:rsidRPr="00922875">
        <w:rPr>
          <w:rFonts w:hint="eastAsia"/>
          <w:b/>
        </w:rPr>
        <w:t>1</w:t>
      </w:r>
      <w:r>
        <w:rPr>
          <w:rFonts w:hint="eastAsia"/>
          <w:b/>
        </w:rPr>
        <w:t>．</w:t>
      </w:r>
      <w:r w:rsidRPr="00922875">
        <w:rPr>
          <w:rFonts w:hint="eastAsia"/>
          <w:b/>
        </w:rPr>
        <w:t>被唤醒的作业不计入作业总数中。</w:t>
      </w:r>
    </w:p>
    <w:p w:rsidR="00CF0D4F" w:rsidRPr="00922875" w:rsidRDefault="00CF0D4F" w:rsidP="00CF0D4F">
      <w:pPr>
        <w:pStyle w:val="DCJM"/>
        <w:ind w:left="2184" w:firstLineChars="0" w:firstLine="0"/>
        <w:rPr>
          <w:b/>
        </w:rPr>
      </w:pPr>
      <w:r w:rsidRPr="00922875">
        <w:rPr>
          <w:rFonts w:hint="eastAsia"/>
          <w:b/>
        </w:rPr>
        <w:t>2</w:t>
      </w:r>
      <w:r>
        <w:rPr>
          <w:rFonts w:hint="eastAsia"/>
          <w:b/>
        </w:rPr>
        <w:t>.</w:t>
      </w:r>
      <w:r w:rsidRPr="00922875">
        <w:rPr>
          <w:rFonts w:hint="eastAsia"/>
          <w:b/>
        </w:rPr>
        <w:t>挂起、恢复和重新运行操作只有管理员才能执行，即使是对属于自己的作业，普通用户也不能进行挂起、恢复和重新运行操作。</w:t>
      </w:r>
    </w:p>
    <w:p w:rsidR="00CF0D4F" w:rsidRPr="00A3135D" w:rsidRDefault="00CF0D4F" w:rsidP="00CF0D4F">
      <w:pPr>
        <w:pStyle w:val="HPC4"/>
        <w:ind w:left="425" w:hanging="425"/>
        <w:jc w:val="both"/>
      </w:pPr>
      <w:bookmarkStart w:id="127" w:name="_Toc266375786"/>
      <w:bookmarkStart w:id="128" w:name="_Toc292382614"/>
      <w:r w:rsidRPr="00633381">
        <w:rPr>
          <w:rFonts w:hint="eastAsia"/>
        </w:rPr>
        <w:t>删除作业</w:t>
      </w:r>
      <w:bookmarkEnd w:id="127"/>
      <w:bookmarkEnd w:id="128"/>
    </w:p>
    <w:p w:rsidR="00CF0D4F" w:rsidRPr="00177E8B" w:rsidRDefault="00CF0D4F" w:rsidP="00CF0D4F">
      <w:pPr>
        <w:pStyle w:val="DCJM"/>
        <w:ind w:left="2184" w:firstLineChars="0" w:firstLine="0"/>
      </w:pPr>
      <w:r w:rsidRPr="00177E8B">
        <w:rPr>
          <w:rFonts w:hint="eastAsia"/>
        </w:rPr>
        <w:t>在作业管理页面的表格中选择要删除的一个或多个作业，</w:t>
      </w:r>
      <w:r>
        <w:rPr>
          <w:rFonts w:hint="eastAsia"/>
        </w:rPr>
        <w:t>单击</w:t>
      </w:r>
      <w:r w:rsidRPr="00177E8B">
        <w:rPr>
          <w:rFonts w:hint="eastAsia"/>
        </w:rPr>
        <w:t>工具栏中的“删除作业”按钮即可实现删除操作。</w:t>
      </w:r>
    </w:p>
    <w:p w:rsidR="00CF0D4F" w:rsidRPr="00922875" w:rsidRDefault="00CF0D4F" w:rsidP="00CF0D4F">
      <w:pPr>
        <w:pStyle w:val="DCJM"/>
        <w:ind w:left="2184" w:firstLineChars="0" w:firstLine="0"/>
        <w:rPr>
          <w:b/>
        </w:rPr>
      </w:pPr>
      <w:r w:rsidRPr="00922875">
        <w:rPr>
          <w:rFonts w:hint="eastAsia"/>
          <w:b/>
        </w:rPr>
        <w:t>注意：如果在某些大型作业的运行过程中发现无法删除该作业,请以root身份登陆到管理节点,进入/opt/gridview/pbs目录，应用命令./pbs_killjob.sh JOBID命令删除作业名称为JOBID的作业。由于该功能是暴力删除作业并且不能恢复，所以不建议用户直接应用该命令。</w:t>
      </w:r>
    </w:p>
    <w:p w:rsidR="00CF0D4F" w:rsidRDefault="00CF0D4F" w:rsidP="00CF0D4F">
      <w:pPr>
        <w:pStyle w:val="HPC30"/>
        <w:ind w:left="425" w:hanging="425"/>
      </w:pPr>
      <w:bookmarkStart w:id="129" w:name="_Toc292382594"/>
      <w:bookmarkStart w:id="130" w:name="_Toc298420525"/>
      <w:bookmarkStart w:id="131" w:name="_Toc350454716"/>
      <w:bookmarkStart w:id="132" w:name="_Toc363663795"/>
      <w:r w:rsidRPr="00BD29AE">
        <w:rPr>
          <w:rFonts w:hint="eastAsia"/>
        </w:rPr>
        <w:t>统计视图</w:t>
      </w:r>
      <w:bookmarkEnd w:id="129"/>
      <w:bookmarkEnd w:id="130"/>
      <w:bookmarkEnd w:id="131"/>
      <w:bookmarkEnd w:id="132"/>
    </w:p>
    <w:p w:rsidR="00CF0D4F" w:rsidRPr="00BD29AE" w:rsidRDefault="00CF0D4F" w:rsidP="00CF0D4F">
      <w:pPr>
        <w:pStyle w:val="HPC4"/>
        <w:ind w:left="425" w:hanging="425"/>
        <w:jc w:val="both"/>
      </w:pPr>
      <w:bookmarkStart w:id="133" w:name="_Toc292382595"/>
      <w:bookmarkStart w:id="134" w:name="_Ref298417924"/>
      <w:bookmarkStart w:id="135" w:name="_Toc298420526"/>
      <w:r w:rsidRPr="00BD29AE">
        <w:rPr>
          <w:rFonts w:hint="eastAsia"/>
        </w:rPr>
        <w:t>功能概述</w:t>
      </w:r>
      <w:bookmarkEnd w:id="133"/>
      <w:bookmarkEnd w:id="134"/>
      <w:bookmarkEnd w:id="135"/>
    </w:p>
    <w:p w:rsidR="00CF0D4F" w:rsidRDefault="00CF0D4F" w:rsidP="00CF0D4F">
      <w:pPr>
        <w:pStyle w:val="DCJM"/>
        <w:ind w:left="2184" w:firstLineChars="0" w:firstLine="0"/>
      </w:pPr>
      <w:r>
        <w:rPr>
          <w:rFonts w:hint="eastAsia"/>
        </w:rPr>
        <w:t>Root、Gridview管理员和普通用户均可用。</w:t>
      </w:r>
    </w:p>
    <w:p w:rsidR="00CF0D4F" w:rsidRDefault="00CF0D4F" w:rsidP="00CF0D4F">
      <w:pPr>
        <w:pStyle w:val="DCJM"/>
        <w:ind w:left="2184" w:firstLineChars="0" w:firstLine="0"/>
        <w:rPr>
          <w:noProof/>
        </w:rPr>
      </w:pPr>
      <w:r>
        <w:rPr>
          <w:rFonts w:hint="eastAsia"/>
        </w:rPr>
        <w:t>“统计视图”以Dashboard的形式呈现作业系统的各种统计信息，让用户对于系统的运行状态一目了然。如</w:t>
      </w:r>
      <w:r w:rsidR="00BA1F12">
        <w:fldChar w:fldCharType="begin"/>
      </w:r>
      <w:r>
        <w:instrText xml:space="preserve"> </w:instrText>
      </w:r>
      <w:r>
        <w:rPr>
          <w:rFonts w:hint="eastAsia"/>
        </w:rPr>
        <w:instrText>REF _Ref298415938 \h</w:instrText>
      </w:r>
      <w:r>
        <w:instrText xml:space="preserve"> </w:instrText>
      </w:r>
      <w:r w:rsidR="00BA1F12">
        <w:fldChar w:fldCharType="separate"/>
      </w:r>
      <w:r w:rsidRPr="00CD5C6C">
        <w:rPr>
          <w:rFonts w:hint="eastAsia"/>
        </w:rPr>
        <w:t xml:space="preserve">图 </w:t>
      </w:r>
      <w:r w:rsidRPr="00CD5C6C">
        <w:rPr>
          <w:noProof/>
        </w:rPr>
        <w:t>2</w:t>
      </w:r>
      <w:r w:rsidRPr="00CD5C6C">
        <w:noBreakHyphen/>
      </w:r>
      <w:r w:rsidRPr="00CD5C6C">
        <w:rPr>
          <w:noProof/>
        </w:rPr>
        <w:t>3</w:t>
      </w:r>
      <w:r w:rsidR="00BA1F12">
        <w:fldChar w:fldCharType="end"/>
      </w:r>
      <w:r>
        <w:rPr>
          <w:rFonts w:hint="eastAsia"/>
        </w:rPr>
        <w:t>所示。</w:t>
      </w:r>
    </w:p>
    <w:p w:rsidR="00CF0D4F" w:rsidRDefault="00CF0D4F" w:rsidP="00CF0D4F">
      <w:pPr>
        <w:keepNext/>
        <w:autoSpaceDE w:val="0"/>
        <w:autoSpaceDN w:val="0"/>
        <w:adjustRightInd w:val="0"/>
        <w:ind w:leftChars="1040" w:left="2184"/>
        <w:rPr>
          <w:noProof/>
        </w:rPr>
      </w:pPr>
      <w:r>
        <w:rPr>
          <w:noProof/>
        </w:rPr>
        <w:lastRenderedPageBreak/>
        <w:drawing>
          <wp:inline distT="0" distB="0" distL="0" distR="0">
            <wp:extent cx="4860000" cy="2152964"/>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860000" cy="2152964"/>
                    </a:xfrm>
                    <a:prstGeom prst="rect">
                      <a:avLst/>
                    </a:prstGeom>
                  </pic:spPr>
                </pic:pic>
              </a:graphicData>
            </a:graphic>
          </wp:inline>
        </w:drawing>
      </w:r>
    </w:p>
    <w:p w:rsidR="00CF0D4F" w:rsidRPr="00CD5C6C" w:rsidRDefault="00CF0D4F" w:rsidP="00CF0D4F">
      <w:pPr>
        <w:pStyle w:val="af3"/>
        <w:ind w:leftChars="1040" w:left="2184"/>
        <w:jc w:val="center"/>
        <w:rPr>
          <w:rFonts w:ascii="方正黑体简体" w:eastAsia="方正黑体简体"/>
          <w:sz w:val="21"/>
          <w:szCs w:val="21"/>
        </w:rPr>
      </w:pPr>
      <w:bookmarkStart w:id="136" w:name="_Ref298415938"/>
      <w:bookmarkStart w:id="137" w:name="_Toc298420698"/>
      <w:r w:rsidRPr="00CD5C6C">
        <w:rPr>
          <w:rFonts w:ascii="方正黑体简体" w:eastAsia="方正黑体简体" w:hint="eastAsia"/>
          <w:sz w:val="21"/>
          <w:szCs w:val="21"/>
        </w:rPr>
        <w:t xml:space="preserve">图 </w:t>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STYLEREF 1 \s</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2</w:t>
      </w:r>
      <w:r w:rsidR="00BA1F12" w:rsidRPr="00CD5C6C">
        <w:rPr>
          <w:rFonts w:ascii="方正黑体简体" w:eastAsia="方正黑体简体"/>
          <w:sz w:val="21"/>
          <w:szCs w:val="21"/>
        </w:rPr>
        <w:fldChar w:fldCharType="end"/>
      </w:r>
      <w:r w:rsidRPr="00CD5C6C">
        <w:rPr>
          <w:rFonts w:ascii="方正黑体简体" w:eastAsia="方正黑体简体"/>
          <w:sz w:val="21"/>
          <w:szCs w:val="21"/>
        </w:rPr>
        <w:noBreakHyphen/>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SEQ 图 \* ARABIC \s 1</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3</w:t>
      </w:r>
      <w:r w:rsidR="00BA1F12" w:rsidRPr="00CD5C6C">
        <w:rPr>
          <w:rFonts w:ascii="方正黑体简体" w:eastAsia="方正黑体简体"/>
          <w:sz w:val="21"/>
          <w:szCs w:val="21"/>
        </w:rPr>
        <w:fldChar w:fldCharType="end"/>
      </w:r>
      <w:bookmarkEnd w:id="136"/>
      <w:r w:rsidRPr="00CD5C6C">
        <w:rPr>
          <w:rFonts w:ascii="方正黑体简体" w:eastAsia="方正黑体简体" w:hint="eastAsia"/>
          <w:sz w:val="21"/>
          <w:szCs w:val="21"/>
        </w:rPr>
        <w:t xml:space="preserve"> 作业调度统计视图</w:t>
      </w:r>
      <w:bookmarkEnd w:id="137"/>
    </w:p>
    <w:p w:rsidR="00CF0D4F" w:rsidRDefault="00CF0D4F" w:rsidP="00CF0D4F">
      <w:pPr>
        <w:pStyle w:val="DCJM"/>
        <w:ind w:left="2184" w:firstLineChars="0" w:firstLine="0"/>
      </w:pPr>
      <w:r>
        <w:rPr>
          <w:rFonts w:hint="eastAsia"/>
        </w:rPr>
        <w:t>本页面主要分为如下的几个区域：</w:t>
      </w:r>
    </w:p>
    <w:p w:rsidR="00CF0D4F" w:rsidRDefault="00CF0D4F" w:rsidP="00CF0D4F">
      <w:pPr>
        <w:pStyle w:val="DCJM"/>
        <w:numPr>
          <w:ilvl w:val="0"/>
          <w:numId w:val="37"/>
        </w:numPr>
        <w:ind w:leftChars="0" w:firstLineChars="0"/>
      </w:pPr>
      <w:r>
        <w:rPr>
          <w:rFonts w:hint="eastAsia"/>
        </w:rPr>
        <w:t>工具栏</w:t>
      </w:r>
    </w:p>
    <w:p w:rsidR="00CF0D4F" w:rsidRPr="00E06B81" w:rsidRDefault="00CF0D4F" w:rsidP="00CF0D4F">
      <w:pPr>
        <w:pStyle w:val="DCJM"/>
        <w:ind w:left="2184" w:firstLineChars="0" w:firstLine="0"/>
      </w:pPr>
      <w:r>
        <w:rPr>
          <w:rFonts w:hint="eastAsia"/>
        </w:rPr>
        <w:t>位于本页面的最上方，工具栏上有“手动刷新”、“刷新设置</w:t>
      </w:r>
      <w:r w:rsidRPr="005B6829">
        <w:rPr>
          <w:rFonts w:hint="eastAsia"/>
        </w:rPr>
        <w:t>”、“</w:t>
      </w:r>
      <w:r>
        <w:rPr>
          <w:rFonts w:hint="eastAsia"/>
        </w:rPr>
        <w:t>自动刷新</w:t>
      </w:r>
      <w:r w:rsidRPr="005B6829">
        <w:rPr>
          <w:rFonts w:hint="eastAsia"/>
        </w:rPr>
        <w:t>”</w:t>
      </w:r>
      <w:r>
        <w:rPr>
          <w:rFonts w:hint="eastAsia"/>
        </w:rPr>
        <w:t>三个控件。其中，“自动刷新”按钮供用户手动更新Dashboard的数据；“刷新设置”用于设置页面自动刷新时的时间间隔；“自动刷新”</w:t>
      </w:r>
      <w:proofErr w:type="gramStart"/>
      <w:r>
        <w:rPr>
          <w:rFonts w:hint="eastAsia"/>
        </w:rPr>
        <w:t>勾选框用于</w:t>
      </w:r>
      <w:proofErr w:type="gramEnd"/>
      <w:r>
        <w:rPr>
          <w:rFonts w:hint="eastAsia"/>
        </w:rPr>
        <w:t>控制是否启用页面的“自动刷新”功能。</w:t>
      </w:r>
    </w:p>
    <w:p w:rsidR="00CF0D4F" w:rsidRDefault="00CF0D4F" w:rsidP="00CF0D4F">
      <w:pPr>
        <w:pStyle w:val="DCJM"/>
        <w:numPr>
          <w:ilvl w:val="0"/>
          <w:numId w:val="37"/>
        </w:numPr>
        <w:ind w:leftChars="0" w:firstLineChars="0"/>
      </w:pPr>
      <w:r>
        <w:rPr>
          <w:rFonts w:hint="eastAsia"/>
        </w:rPr>
        <w:t>视图列表</w:t>
      </w:r>
    </w:p>
    <w:p w:rsidR="00CF0D4F" w:rsidRDefault="00CF0D4F" w:rsidP="00CF0D4F">
      <w:pPr>
        <w:pStyle w:val="DCJM"/>
        <w:ind w:left="2184" w:firstLineChars="0" w:firstLine="0"/>
      </w:pPr>
      <w:r>
        <w:rPr>
          <w:rFonts w:hint="eastAsia"/>
        </w:rPr>
        <w:t>位于“工具栏”下方的左侧部分。通过列表的形式展示当前支持的Dashboard的分类。目前仅有一条记录，即“作业调度统计视图”。</w:t>
      </w:r>
    </w:p>
    <w:p w:rsidR="00CF0D4F" w:rsidRDefault="00CF0D4F" w:rsidP="00CF0D4F">
      <w:pPr>
        <w:pStyle w:val="DCJM"/>
        <w:numPr>
          <w:ilvl w:val="0"/>
          <w:numId w:val="37"/>
        </w:numPr>
        <w:ind w:leftChars="0" w:firstLineChars="0"/>
      </w:pPr>
      <w:r>
        <w:rPr>
          <w:rFonts w:hint="eastAsia"/>
        </w:rPr>
        <w:t>展示区域</w:t>
      </w:r>
    </w:p>
    <w:p w:rsidR="00CF0D4F" w:rsidRDefault="00CF0D4F" w:rsidP="00CF0D4F">
      <w:pPr>
        <w:pStyle w:val="DCJM"/>
        <w:ind w:left="2184" w:firstLineChars="0" w:firstLine="0"/>
      </w:pPr>
      <w:r>
        <w:rPr>
          <w:rFonts w:hint="eastAsia"/>
        </w:rPr>
        <w:t>位于“工具栏”下方的右侧部分，用各种flash控件用于展示不同的作业调度统计信息。</w:t>
      </w:r>
    </w:p>
    <w:p w:rsidR="00CF0D4F" w:rsidRDefault="00CF0D4F" w:rsidP="00CF0D4F">
      <w:pPr>
        <w:pStyle w:val="DCJM"/>
        <w:ind w:left="2184" w:firstLineChars="0" w:firstLine="0"/>
      </w:pPr>
      <w:r>
        <w:rPr>
          <w:rFonts w:hint="eastAsia"/>
        </w:rPr>
        <w:t>目前提供了8个dashboard视图，分别是：“作业状态”、“节点状态”、“当前用户资源限额”、“队列作业”、“用户作业”、“队列运行作业数限额”、“队列核心数限额”、“最近30天历史作业”。</w:t>
      </w:r>
    </w:p>
    <w:p w:rsidR="00CF0D4F" w:rsidRDefault="00CF0D4F" w:rsidP="00CF0D4F">
      <w:pPr>
        <w:pStyle w:val="HPC4"/>
        <w:ind w:left="425" w:hanging="425"/>
        <w:jc w:val="both"/>
      </w:pPr>
      <w:r>
        <w:rPr>
          <w:rFonts w:hint="eastAsia"/>
        </w:rPr>
        <w:t>详细功能</w:t>
      </w:r>
    </w:p>
    <w:p w:rsidR="00CF0D4F" w:rsidRPr="00A426E4" w:rsidRDefault="00CF0D4F" w:rsidP="00CF0D4F">
      <w:pPr>
        <w:pStyle w:val="HPC40"/>
        <w:spacing w:line="240" w:lineRule="auto"/>
        <w:ind w:leftChars="0" w:left="1680" w:firstLineChars="0" w:hanging="420"/>
      </w:pPr>
      <w:bookmarkStart w:id="138" w:name="_Toc292382597"/>
      <w:r w:rsidRPr="00A426E4">
        <w:rPr>
          <w:rFonts w:hint="eastAsia"/>
        </w:rPr>
        <w:t>作业状态</w:t>
      </w:r>
      <w:bookmarkEnd w:id="138"/>
    </w:p>
    <w:p w:rsidR="00CF0D4F" w:rsidRDefault="00CF0D4F" w:rsidP="00CF0D4F">
      <w:pPr>
        <w:pStyle w:val="DCJM"/>
        <w:ind w:left="2184" w:firstLineChars="0" w:firstLine="0"/>
      </w:pPr>
      <w:r>
        <w:rPr>
          <w:rFonts w:hint="eastAsia"/>
        </w:rPr>
        <w:t>本Dashboard对全体作业的</w:t>
      </w:r>
      <w:proofErr w:type="gramStart"/>
      <w:r>
        <w:rPr>
          <w:rFonts w:hint="eastAsia"/>
        </w:rPr>
        <w:t>按状态</w:t>
      </w:r>
      <w:proofErr w:type="gramEnd"/>
      <w:r>
        <w:rPr>
          <w:rFonts w:hint="eastAsia"/>
        </w:rPr>
        <w:t>统计个数。统计的状态包括：“运行”、“排队”、“保留”、“挂起”，除此之外都归入“其它”状态。</w:t>
      </w:r>
    </w:p>
    <w:p w:rsidR="00CF0D4F" w:rsidRDefault="00CF0D4F" w:rsidP="00CF0D4F">
      <w:pPr>
        <w:keepNext/>
        <w:autoSpaceDE w:val="0"/>
        <w:autoSpaceDN w:val="0"/>
        <w:adjustRightInd w:val="0"/>
        <w:ind w:leftChars="1040" w:left="2184"/>
        <w:rPr>
          <w:noProof/>
        </w:rPr>
      </w:pPr>
      <w:r>
        <w:rPr>
          <w:noProof/>
        </w:rPr>
        <w:lastRenderedPageBreak/>
        <w:drawing>
          <wp:inline distT="0" distB="0" distL="0" distR="0">
            <wp:extent cx="2880000" cy="1932632"/>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880000" cy="1932632"/>
                    </a:xfrm>
                    <a:prstGeom prst="rect">
                      <a:avLst/>
                    </a:prstGeom>
                  </pic:spPr>
                </pic:pic>
              </a:graphicData>
            </a:graphic>
          </wp:inline>
        </w:drawing>
      </w:r>
    </w:p>
    <w:p w:rsidR="00CF0D4F" w:rsidRPr="00CD5C6C" w:rsidRDefault="00CF0D4F" w:rsidP="00CF0D4F">
      <w:pPr>
        <w:pStyle w:val="af3"/>
        <w:ind w:leftChars="1040" w:left="2184" w:firstLineChars="708" w:firstLine="1487"/>
        <w:rPr>
          <w:rFonts w:ascii="方正黑体简体" w:eastAsia="方正黑体简体"/>
          <w:sz w:val="21"/>
          <w:szCs w:val="21"/>
        </w:rPr>
      </w:pPr>
      <w:bookmarkStart w:id="139" w:name="_Toc298420699"/>
      <w:r w:rsidRPr="00CD5C6C">
        <w:rPr>
          <w:rFonts w:ascii="方正黑体简体" w:eastAsia="方正黑体简体" w:hint="eastAsia"/>
          <w:sz w:val="21"/>
          <w:szCs w:val="21"/>
        </w:rPr>
        <w:t xml:space="preserve">图 </w:t>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STYLEREF 1 \s</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2</w:t>
      </w:r>
      <w:r w:rsidR="00BA1F12" w:rsidRPr="00CD5C6C">
        <w:rPr>
          <w:rFonts w:ascii="方正黑体简体" w:eastAsia="方正黑体简体"/>
          <w:sz w:val="21"/>
          <w:szCs w:val="21"/>
        </w:rPr>
        <w:fldChar w:fldCharType="end"/>
      </w:r>
      <w:r w:rsidRPr="00CD5C6C">
        <w:rPr>
          <w:rFonts w:ascii="方正黑体简体" w:eastAsia="方正黑体简体"/>
          <w:sz w:val="21"/>
          <w:szCs w:val="21"/>
        </w:rPr>
        <w:noBreakHyphen/>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SEQ 图 \* ARABIC \s 1</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4</w:t>
      </w:r>
      <w:r w:rsidR="00BA1F12" w:rsidRPr="00CD5C6C">
        <w:rPr>
          <w:rFonts w:ascii="方正黑体简体" w:eastAsia="方正黑体简体"/>
          <w:sz w:val="21"/>
          <w:szCs w:val="21"/>
        </w:rPr>
        <w:fldChar w:fldCharType="end"/>
      </w:r>
      <w:r>
        <w:rPr>
          <w:rFonts w:ascii="方正黑体简体" w:eastAsia="方正黑体简体" w:hint="eastAsia"/>
          <w:sz w:val="21"/>
          <w:szCs w:val="21"/>
        </w:rPr>
        <w:t xml:space="preserve"> </w:t>
      </w:r>
      <w:r w:rsidRPr="00CD5C6C">
        <w:rPr>
          <w:rFonts w:ascii="方正黑体简体" w:eastAsia="方正黑体简体" w:hint="eastAsia"/>
          <w:sz w:val="21"/>
          <w:szCs w:val="21"/>
        </w:rPr>
        <w:t>作业状态统计</w:t>
      </w:r>
      <w:bookmarkEnd w:id="139"/>
    </w:p>
    <w:p w:rsidR="00CF0D4F" w:rsidRPr="00A426E4" w:rsidRDefault="00CF0D4F" w:rsidP="00CF0D4F">
      <w:pPr>
        <w:pStyle w:val="HPC40"/>
        <w:spacing w:line="240" w:lineRule="auto"/>
        <w:ind w:leftChars="0" w:left="1680" w:firstLineChars="0" w:hanging="420"/>
      </w:pPr>
      <w:bookmarkStart w:id="140" w:name="_Toc292382598"/>
      <w:r w:rsidRPr="00A426E4">
        <w:rPr>
          <w:rFonts w:hint="eastAsia"/>
        </w:rPr>
        <w:t>节点状态</w:t>
      </w:r>
      <w:bookmarkEnd w:id="140"/>
    </w:p>
    <w:p w:rsidR="00CF0D4F" w:rsidRDefault="00CF0D4F" w:rsidP="00CF0D4F">
      <w:pPr>
        <w:pStyle w:val="DCJM"/>
        <w:ind w:left="2184" w:firstLineChars="0" w:firstLine="0"/>
      </w:pPr>
      <w:r>
        <w:rPr>
          <w:rFonts w:hint="eastAsia"/>
        </w:rPr>
        <w:t>本Dashboard对全体计算节点按照状态统计节点数。节点状态包括：“已占用”、“空闲”、“繁忙”、“停机”、“下线”。状态的含义参考</w:t>
      </w:r>
      <w:r w:rsidR="00BA1F12">
        <w:fldChar w:fldCharType="begin"/>
      </w:r>
      <w:r>
        <w:instrText xml:space="preserve"> </w:instrText>
      </w:r>
      <w:r>
        <w:rPr>
          <w:rFonts w:hint="eastAsia"/>
        </w:rPr>
        <w:instrText>REF _Ref290298874 \r \h</w:instrText>
      </w:r>
      <w:r>
        <w:instrText xml:space="preserve"> </w:instrText>
      </w:r>
      <w:r w:rsidR="00BA1F12">
        <w:fldChar w:fldCharType="separate"/>
      </w:r>
      <w:r>
        <w:t>1.2</w:t>
      </w:r>
      <w:r w:rsidR="00BA1F12">
        <w:fldChar w:fldCharType="end"/>
      </w:r>
      <w:r>
        <w:rPr>
          <w:rFonts w:hint="eastAsia"/>
        </w:rPr>
        <w:t>节的名词解释。</w:t>
      </w:r>
    </w:p>
    <w:p w:rsidR="00CF0D4F" w:rsidRDefault="00CF0D4F" w:rsidP="00CF0D4F">
      <w:pPr>
        <w:keepNext/>
        <w:autoSpaceDE w:val="0"/>
        <w:autoSpaceDN w:val="0"/>
        <w:adjustRightInd w:val="0"/>
        <w:ind w:leftChars="1040" w:left="2184"/>
        <w:rPr>
          <w:noProof/>
        </w:rPr>
      </w:pPr>
      <w:r>
        <w:rPr>
          <w:noProof/>
        </w:rPr>
        <w:drawing>
          <wp:inline distT="0" distB="0" distL="0" distR="0">
            <wp:extent cx="2880000" cy="190989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2880000" cy="1909895"/>
                    </a:xfrm>
                    <a:prstGeom prst="rect">
                      <a:avLst/>
                    </a:prstGeom>
                  </pic:spPr>
                </pic:pic>
              </a:graphicData>
            </a:graphic>
          </wp:inline>
        </w:drawing>
      </w:r>
    </w:p>
    <w:p w:rsidR="00CF0D4F" w:rsidRPr="00CD5C6C" w:rsidRDefault="00CF0D4F" w:rsidP="00CF0D4F">
      <w:pPr>
        <w:pStyle w:val="af3"/>
        <w:ind w:leftChars="1040" w:left="2184" w:firstLineChars="708" w:firstLine="1487"/>
        <w:rPr>
          <w:rFonts w:ascii="方正黑体简体" w:eastAsia="方正黑体简体"/>
          <w:sz w:val="21"/>
          <w:szCs w:val="21"/>
        </w:rPr>
      </w:pPr>
      <w:bookmarkStart w:id="141" w:name="_Toc298420700"/>
      <w:r w:rsidRPr="00CD5C6C">
        <w:rPr>
          <w:rFonts w:ascii="方正黑体简体" w:eastAsia="方正黑体简体" w:hint="eastAsia"/>
          <w:sz w:val="21"/>
          <w:szCs w:val="21"/>
        </w:rPr>
        <w:t xml:space="preserve">图 </w:t>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STYLEREF 1 \s</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2</w:t>
      </w:r>
      <w:r w:rsidR="00BA1F12" w:rsidRPr="00CD5C6C">
        <w:rPr>
          <w:rFonts w:ascii="方正黑体简体" w:eastAsia="方正黑体简体"/>
          <w:sz w:val="21"/>
          <w:szCs w:val="21"/>
        </w:rPr>
        <w:fldChar w:fldCharType="end"/>
      </w:r>
      <w:r w:rsidRPr="00CD5C6C">
        <w:rPr>
          <w:rFonts w:ascii="方正黑体简体" w:eastAsia="方正黑体简体"/>
          <w:sz w:val="21"/>
          <w:szCs w:val="21"/>
        </w:rPr>
        <w:noBreakHyphen/>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SEQ 图 \* ARABIC \s 1</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5</w:t>
      </w:r>
      <w:r w:rsidR="00BA1F12" w:rsidRPr="00CD5C6C">
        <w:rPr>
          <w:rFonts w:ascii="方正黑体简体" w:eastAsia="方正黑体简体"/>
          <w:sz w:val="21"/>
          <w:szCs w:val="21"/>
        </w:rPr>
        <w:fldChar w:fldCharType="end"/>
      </w:r>
      <w:r w:rsidRPr="00CD5C6C">
        <w:rPr>
          <w:rFonts w:ascii="方正黑体简体" w:eastAsia="方正黑体简体" w:hint="eastAsia"/>
          <w:sz w:val="21"/>
          <w:szCs w:val="21"/>
        </w:rPr>
        <w:t xml:space="preserve"> 节点状态统计</w:t>
      </w:r>
      <w:bookmarkEnd w:id="141"/>
    </w:p>
    <w:p w:rsidR="00CF0D4F" w:rsidRDefault="00CF0D4F" w:rsidP="00CF0D4F">
      <w:pPr>
        <w:pStyle w:val="HPC40"/>
        <w:spacing w:line="240" w:lineRule="auto"/>
        <w:ind w:leftChars="0" w:left="1680" w:firstLineChars="0" w:hanging="420"/>
      </w:pPr>
      <w:bookmarkStart w:id="142" w:name="_Toc292382599"/>
      <w:r>
        <w:rPr>
          <w:rFonts w:hint="eastAsia"/>
        </w:rPr>
        <w:t>当前用户资源限额</w:t>
      </w:r>
      <w:bookmarkEnd w:id="142"/>
    </w:p>
    <w:p w:rsidR="00CF0D4F" w:rsidRDefault="00CF0D4F" w:rsidP="00CF0D4F">
      <w:pPr>
        <w:pStyle w:val="DCJM"/>
        <w:ind w:left="2184" w:firstLineChars="0" w:firstLine="0"/>
      </w:pPr>
      <w:bookmarkStart w:id="143" w:name="OLE_LINK1"/>
      <w:bookmarkStart w:id="144" w:name="OLE_LINK2"/>
      <w:r>
        <w:rPr>
          <w:rFonts w:hint="eastAsia"/>
        </w:rPr>
        <w:t>本Dashboard呈现当前登录用户</w:t>
      </w:r>
      <w:bookmarkEnd w:id="143"/>
      <w:bookmarkEnd w:id="144"/>
      <w:r>
        <w:rPr>
          <w:rFonts w:hint="eastAsia"/>
        </w:rPr>
        <w:t>的“运行作业数限额”和“核心数限额”两项指标的限额和当前使用量信息。见</w:t>
      </w:r>
      <w:r w:rsidR="00BA1F12">
        <w:fldChar w:fldCharType="begin"/>
      </w:r>
      <w:r>
        <w:instrText xml:space="preserve"> </w:instrText>
      </w:r>
      <w:r>
        <w:rPr>
          <w:rFonts w:hint="eastAsia"/>
        </w:rPr>
        <w:instrText>REF _Ref298415988 \h</w:instrText>
      </w:r>
      <w:r>
        <w:instrText xml:space="preserve"> </w:instrText>
      </w:r>
      <w:r w:rsidR="00BA1F12">
        <w:fldChar w:fldCharType="separate"/>
      </w:r>
      <w:r w:rsidRPr="00CD5C6C">
        <w:rPr>
          <w:rFonts w:hint="eastAsia"/>
        </w:rPr>
        <w:t xml:space="preserve">图 </w:t>
      </w:r>
      <w:r w:rsidRPr="00CD5C6C">
        <w:rPr>
          <w:noProof/>
        </w:rPr>
        <w:t>2</w:t>
      </w:r>
      <w:r w:rsidRPr="00CD5C6C">
        <w:noBreakHyphen/>
      </w:r>
      <w:r w:rsidRPr="00CD5C6C">
        <w:rPr>
          <w:noProof/>
        </w:rPr>
        <w:t>6</w:t>
      </w:r>
      <w:r w:rsidR="00BA1F12">
        <w:fldChar w:fldCharType="end"/>
      </w:r>
      <w:r>
        <w:rPr>
          <w:rFonts w:hint="eastAsia"/>
        </w:rPr>
        <w:t>所示。</w:t>
      </w:r>
    </w:p>
    <w:p w:rsidR="00CF0D4F" w:rsidRDefault="00CF0D4F" w:rsidP="00CF0D4F">
      <w:pPr>
        <w:keepNext/>
        <w:autoSpaceDE w:val="0"/>
        <w:autoSpaceDN w:val="0"/>
        <w:adjustRightInd w:val="0"/>
        <w:ind w:leftChars="1040" w:left="2184"/>
        <w:rPr>
          <w:noProof/>
        </w:rPr>
      </w:pPr>
      <w:r>
        <w:rPr>
          <w:noProof/>
        </w:rPr>
        <w:drawing>
          <wp:inline distT="0" distB="0" distL="0" distR="0">
            <wp:extent cx="2880000" cy="1930212"/>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2880000" cy="1930212"/>
                    </a:xfrm>
                    <a:prstGeom prst="rect">
                      <a:avLst/>
                    </a:prstGeom>
                  </pic:spPr>
                </pic:pic>
              </a:graphicData>
            </a:graphic>
          </wp:inline>
        </w:drawing>
      </w:r>
    </w:p>
    <w:p w:rsidR="00CF0D4F" w:rsidRPr="00CD5C6C" w:rsidRDefault="00CF0D4F" w:rsidP="00CF0D4F">
      <w:pPr>
        <w:pStyle w:val="af3"/>
        <w:ind w:leftChars="1040" w:left="2184" w:firstLineChars="708" w:firstLine="1487"/>
        <w:rPr>
          <w:rFonts w:ascii="方正黑体简体" w:eastAsia="方正黑体简体"/>
          <w:sz w:val="21"/>
          <w:szCs w:val="21"/>
        </w:rPr>
      </w:pPr>
      <w:bookmarkStart w:id="145" w:name="_Ref298415988"/>
      <w:bookmarkStart w:id="146" w:name="_Toc298420701"/>
      <w:r w:rsidRPr="00CD5C6C">
        <w:rPr>
          <w:rFonts w:ascii="方正黑体简体" w:eastAsia="方正黑体简体" w:hint="eastAsia"/>
          <w:sz w:val="21"/>
          <w:szCs w:val="21"/>
        </w:rPr>
        <w:t xml:space="preserve">图 </w:t>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STYLEREF 1 \s</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2</w:t>
      </w:r>
      <w:r w:rsidR="00BA1F12" w:rsidRPr="00CD5C6C">
        <w:rPr>
          <w:rFonts w:ascii="方正黑体简体" w:eastAsia="方正黑体简体"/>
          <w:sz w:val="21"/>
          <w:szCs w:val="21"/>
        </w:rPr>
        <w:fldChar w:fldCharType="end"/>
      </w:r>
      <w:r w:rsidRPr="00CD5C6C">
        <w:rPr>
          <w:rFonts w:ascii="方正黑体简体" w:eastAsia="方正黑体简体"/>
          <w:sz w:val="21"/>
          <w:szCs w:val="21"/>
        </w:rPr>
        <w:noBreakHyphen/>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SEQ 图 \* ARABIC \s 1</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6</w:t>
      </w:r>
      <w:r w:rsidR="00BA1F12" w:rsidRPr="00CD5C6C">
        <w:rPr>
          <w:rFonts w:ascii="方正黑体简体" w:eastAsia="方正黑体简体"/>
          <w:sz w:val="21"/>
          <w:szCs w:val="21"/>
        </w:rPr>
        <w:fldChar w:fldCharType="end"/>
      </w:r>
      <w:bookmarkEnd w:id="145"/>
      <w:r>
        <w:rPr>
          <w:rFonts w:ascii="方正黑体简体" w:eastAsia="方正黑体简体" w:hint="eastAsia"/>
          <w:sz w:val="21"/>
          <w:szCs w:val="21"/>
        </w:rPr>
        <w:t xml:space="preserve"> </w:t>
      </w:r>
      <w:r w:rsidRPr="00CD5C6C">
        <w:rPr>
          <w:rFonts w:ascii="方正黑体简体" w:eastAsia="方正黑体简体" w:hint="eastAsia"/>
          <w:sz w:val="21"/>
          <w:szCs w:val="21"/>
        </w:rPr>
        <w:t>当前用户资源限额</w:t>
      </w:r>
      <w:bookmarkEnd w:id="146"/>
    </w:p>
    <w:p w:rsidR="00CF0D4F" w:rsidRDefault="00CF0D4F" w:rsidP="00CF0D4F">
      <w:pPr>
        <w:pStyle w:val="HPC40"/>
        <w:spacing w:line="240" w:lineRule="auto"/>
        <w:ind w:leftChars="0" w:left="1680" w:firstLineChars="0" w:hanging="420"/>
      </w:pPr>
      <w:bookmarkStart w:id="147" w:name="_Toc292382600"/>
      <w:r>
        <w:rPr>
          <w:rFonts w:hint="eastAsia"/>
        </w:rPr>
        <w:t>队列作业</w:t>
      </w:r>
      <w:bookmarkEnd w:id="147"/>
    </w:p>
    <w:p w:rsidR="00CF0D4F" w:rsidRDefault="00CF0D4F" w:rsidP="00CF0D4F">
      <w:pPr>
        <w:pStyle w:val="DCJM"/>
        <w:ind w:left="2184" w:firstLineChars="0" w:firstLine="0"/>
      </w:pPr>
      <w:r>
        <w:rPr>
          <w:rFonts w:hint="eastAsia"/>
        </w:rPr>
        <w:t>本Dashboard呈现包含作业的各个队列中的作业的状态统计。如果包含作业的队列数超过5个，则只显示作业数最多的前5个。</w:t>
      </w:r>
    </w:p>
    <w:p w:rsidR="00CF0D4F" w:rsidRDefault="00CF0D4F" w:rsidP="00CF0D4F">
      <w:pPr>
        <w:keepNext/>
        <w:autoSpaceDE w:val="0"/>
        <w:autoSpaceDN w:val="0"/>
        <w:adjustRightInd w:val="0"/>
        <w:ind w:leftChars="1040" w:left="2184"/>
        <w:rPr>
          <w:noProof/>
        </w:rPr>
      </w:pPr>
      <w:r>
        <w:rPr>
          <w:noProof/>
        </w:rPr>
        <w:lastRenderedPageBreak/>
        <w:drawing>
          <wp:inline distT="0" distB="0" distL="0" distR="0">
            <wp:extent cx="2880000" cy="1884538"/>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880000" cy="1884538"/>
                    </a:xfrm>
                    <a:prstGeom prst="rect">
                      <a:avLst/>
                    </a:prstGeom>
                  </pic:spPr>
                </pic:pic>
              </a:graphicData>
            </a:graphic>
          </wp:inline>
        </w:drawing>
      </w:r>
    </w:p>
    <w:p w:rsidR="00CF0D4F" w:rsidRPr="00CD5C6C" w:rsidRDefault="00CF0D4F" w:rsidP="00CF0D4F">
      <w:pPr>
        <w:pStyle w:val="af3"/>
        <w:ind w:leftChars="1040" w:left="2184" w:firstLineChars="708" w:firstLine="1487"/>
        <w:rPr>
          <w:rFonts w:ascii="方正黑体简体" w:eastAsia="方正黑体简体"/>
          <w:sz w:val="21"/>
          <w:szCs w:val="21"/>
        </w:rPr>
      </w:pPr>
      <w:bookmarkStart w:id="148" w:name="_Toc298420702"/>
      <w:r w:rsidRPr="00CD5C6C">
        <w:rPr>
          <w:rFonts w:ascii="方正黑体简体" w:eastAsia="方正黑体简体" w:hint="eastAsia"/>
          <w:sz w:val="21"/>
          <w:szCs w:val="21"/>
        </w:rPr>
        <w:t xml:space="preserve">图 </w:t>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STYLEREF 1 \s</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2</w:t>
      </w:r>
      <w:r w:rsidR="00BA1F12" w:rsidRPr="00CD5C6C">
        <w:rPr>
          <w:rFonts w:ascii="方正黑体简体" w:eastAsia="方正黑体简体"/>
          <w:sz w:val="21"/>
          <w:szCs w:val="21"/>
        </w:rPr>
        <w:fldChar w:fldCharType="end"/>
      </w:r>
      <w:r w:rsidRPr="00CD5C6C">
        <w:rPr>
          <w:rFonts w:ascii="方正黑体简体" w:eastAsia="方正黑体简体"/>
          <w:sz w:val="21"/>
          <w:szCs w:val="21"/>
        </w:rPr>
        <w:noBreakHyphen/>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SEQ 图 \* ARABIC \s 1</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7</w:t>
      </w:r>
      <w:r w:rsidR="00BA1F12" w:rsidRPr="00CD5C6C">
        <w:rPr>
          <w:rFonts w:ascii="方正黑体简体" w:eastAsia="方正黑体简体"/>
          <w:sz w:val="21"/>
          <w:szCs w:val="21"/>
        </w:rPr>
        <w:fldChar w:fldCharType="end"/>
      </w:r>
      <w:r w:rsidRPr="00CD5C6C">
        <w:rPr>
          <w:rFonts w:ascii="方正黑体简体" w:eastAsia="方正黑体简体" w:hint="eastAsia"/>
          <w:sz w:val="21"/>
          <w:szCs w:val="21"/>
        </w:rPr>
        <w:t xml:space="preserve"> 队列作业统计</w:t>
      </w:r>
      <w:bookmarkEnd w:id="148"/>
    </w:p>
    <w:p w:rsidR="00CF0D4F" w:rsidRDefault="00CF0D4F" w:rsidP="00CF0D4F">
      <w:pPr>
        <w:pStyle w:val="HPC40"/>
        <w:spacing w:line="240" w:lineRule="auto"/>
        <w:ind w:leftChars="0" w:left="1680" w:firstLineChars="0" w:hanging="420"/>
      </w:pPr>
      <w:bookmarkStart w:id="149" w:name="_Toc292382601"/>
      <w:r>
        <w:rPr>
          <w:rFonts w:hint="eastAsia"/>
        </w:rPr>
        <w:t>用户作业</w:t>
      </w:r>
      <w:bookmarkEnd w:id="149"/>
    </w:p>
    <w:p w:rsidR="00CF0D4F" w:rsidRDefault="00CF0D4F" w:rsidP="00CF0D4F">
      <w:pPr>
        <w:pStyle w:val="DCJM"/>
        <w:ind w:left="2184" w:firstLineChars="0" w:firstLine="0"/>
      </w:pPr>
      <w:r>
        <w:rPr>
          <w:rFonts w:hint="eastAsia"/>
        </w:rPr>
        <w:t>本Dashboard按照用户呈现其作业状态分布情况。如果包含有作业的用户数超过5个，则只呈现拥有作业数最多的前5个用户，并且不管当前用户有没有作业存在，均呈现其统计数据。如</w:t>
      </w:r>
      <w:r w:rsidR="00BA1F12">
        <w:fldChar w:fldCharType="begin"/>
      </w:r>
      <w:r>
        <w:instrText xml:space="preserve"> </w:instrText>
      </w:r>
      <w:r>
        <w:rPr>
          <w:rFonts w:hint="eastAsia"/>
        </w:rPr>
        <w:instrText>REF _Ref298416008 \h</w:instrText>
      </w:r>
      <w:r>
        <w:instrText xml:space="preserve"> </w:instrText>
      </w:r>
      <w:r w:rsidR="00BA1F12">
        <w:fldChar w:fldCharType="separate"/>
      </w:r>
      <w:r w:rsidRPr="00CD5C6C">
        <w:rPr>
          <w:rFonts w:hint="eastAsia"/>
        </w:rPr>
        <w:t xml:space="preserve">图 </w:t>
      </w:r>
      <w:r w:rsidRPr="00CD5C6C">
        <w:rPr>
          <w:noProof/>
        </w:rPr>
        <w:t>2</w:t>
      </w:r>
      <w:r w:rsidRPr="00CD5C6C">
        <w:noBreakHyphen/>
      </w:r>
      <w:r w:rsidRPr="00CD5C6C">
        <w:rPr>
          <w:noProof/>
        </w:rPr>
        <w:t>8</w:t>
      </w:r>
      <w:r w:rsidR="00BA1F12">
        <w:fldChar w:fldCharType="end"/>
      </w:r>
      <w:r>
        <w:rPr>
          <w:rFonts w:hint="eastAsia"/>
        </w:rPr>
        <w:t>所示。</w:t>
      </w:r>
    </w:p>
    <w:p w:rsidR="00CF0D4F" w:rsidRDefault="00CF0D4F" w:rsidP="00CF0D4F">
      <w:pPr>
        <w:keepNext/>
        <w:autoSpaceDE w:val="0"/>
        <w:autoSpaceDN w:val="0"/>
        <w:adjustRightInd w:val="0"/>
        <w:ind w:leftChars="1040" w:left="2184"/>
        <w:rPr>
          <w:noProof/>
        </w:rPr>
      </w:pPr>
      <w:r>
        <w:rPr>
          <w:noProof/>
        </w:rPr>
        <w:drawing>
          <wp:inline distT="0" distB="0" distL="0" distR="0">
            <wp:extent cx="2880000" cy="190981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2880000" cy="1909815"/>
                    </a:xfrm>
                    <a:prstGeom prst="rect">
                      <a:avLst/>
                    </a:prstGeom>
                  </pic:spPr>
                </pic:pic>
              </a:graphicData>
            </a:graphic>
          </wp:inline>
        </w:drawing>
      </w:r>
    </w:p>
    <w:p w:rsidR="00CF0D4F" w:rsidRPr="00CD5C6C" w:rsidRDefault="00CF0D4F" w:rsidP="00CF0D4F">
      <w:pPr>
        <w:pStyle w:val="af3"/>
        <w:ind w:leftChars="1040" w:left="2184" w:firstLineChars="708" w:firstLine="1487"/>
        <w:rPr>
          <w:rFonts w:ascii="方正黑体简体" w:eastAsia="方正黑体简体"/>
          <w:sz w:val="21"/>
          <w:szCs w:val="21"/>
        </w:rPr>
      </w:pPr>
      <w:bookmarkStart w:id="150" w:name="_Ref298416008"/>
      <w:bookmarkStart w:id="151" w:name="_Toc298420703"/>
      <w:r w:rsidRPr="00CD5C6C">
        <w:rPr>
          <w:rFonts w:ascii="方正黑体简体" w:eastAsia="方正黑体简体" w:hint="eastAsia"/>
          <w:sz w:val="21"/>
          <w:szCs w:val="21"/>
        </w:rPr>
        <w:t xml:space="preserve">图 </w:t>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STYLEREF 1 \s</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2</w:t>
      </w:r>
      <w:r w:rsidR="00BA1F12" w:rsidRPr="00CD5C6C">
        <w:rPr>
          <w:rFonts w:ascii="方正黑体简体" w:eastAsia="方正黑体简体"/>
          <w:sz w:val="21"/>
          <w:szCs w:val="21"/>
        </w:rPr>
        <w:fldChar w:fldCharType="end"/>
      </w:r>
      <w:r w:rsidRPr="00CD5C6C">
        <w:rPr>
          <w:rFonts w:ascii="方正黑体简体" w:eastAsia="方正黑体简体"/>
          <w:sz w:val="21"/>
          <w:szCs w:val="21"/>
        </w:rPr>
        <w:noBreakHyphen/>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SEQ 图 \* ARABIC \s 1</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8</w:t>
      </w:r>
      <w:r w:rsidR="00BA1F12" w:rsidRPr="00CD5C6C">
        <w:rPr>
          <w:rFonts w:ascii="方正黑体简体" w:eastAsia="方正黑体简体"/>
          <w:sz w:val="21"/>
          <w:szCs w:val="21"/>
        </w:rPr>
        <w:fldChar w:fldCharType="end"/>
      </w:r>
      <w:bookmarkEnd w:id="150"/>
      <w:r w:rsidRPr="00CD5C6C">
        <w:rPr>
          <w:rFonts w:ascii="方正黑体简体" w:eastAsia="方正黑体简体" w:hint="eastAsia"/>
          <w:sz w:val="21"/>
          <w:szCs w:val="21"/>
        </w:rPr>
        <w:t xml:space="preserve"> 用户作业统计</w:t>
      </w:r>
      <w:bookmarkEnd w:id="151"/>
    </w:p>
    <w:p w:rsidR="00CF0D4F" w:rsidRDefault="00CF0D4F" w:rsidP="00CF0D4F">
      <w:pPr>
        <w:pStyle w:val="HPC40"/>
        <w:spacing w:line="240" w:lineRule="auto"/>
        <w:ind w:leftChars="0" w:left="1680" w:firstLineChars="0" w:hanging="420"/>
      </w:pPr>
      <w:bookmarkStart w:id="152" w:name="_Toc292382602"/>
      <w:r>
        <w:rPr>
          <w:rFonts w:hint="eastAsia"/>
        </w:rPr>
        <w:t>队列运行作业数限额</w:t>
      </w:r>
      <w:bookmarkEnd w:id="152"/>
    </w:p>
    <w:p w:rsidR="00CF0D4F" w:rsidRDefault="00CF0D4F" w:rsidP="00CF0D4F">
      <w:pPr>
        <w:pStyle w:val="DCJM"/>
        <w:ind w:left="2184" w:firstLineChars="0" w:firstLine="0"/>
      </w:pPr>
      <w:bookmarkStart w:id="153" w:name="OLE_LINK3"/>
      <w:bookmarkStart w:id="154" w:name="OLE_LINK4"/>
      <w:r>
        <w:rPr>
          <w:rFonts w:hint="eastAsia"/>
        </w:rPr>
        <w:t>本Dashboard呈现各个队列的运行作业数限额和队列的运行作业统计。如果按照队列的作业限额排序。</w:t>
      </w:r>
      <w:bookmarkEnd w:id="153"/>
      <w:bookmarkEnd w:id="154"/>
    </w:p>
    <w:p w:rsidR="00CF0D4F" w:rsidRDefault="00CF0D4F" w:rsidP="00CF0D4F">
      <w:pPr>
        <w:keepNext/>
        <w:autoSpaceDE w:val="0"/>
        <w:autoSpaceDN w:val="0"/>
        <w:adjustRightInd w:val="0"/>
        <w:ind w:leftChars="1040" w:left="2184"/>
        <w:rPr>
          <w:noProof/>
        </w:rPr>
      </w:pPr>
      <w:r>
        <w:rPr>
          <w:noProof/>
        </w:rPr>
        <w:drawing>
          <wp:inline distT="0" distB="0" distL="0" distR="0">
            <wp:extent cx="2880000" cy="1914894"/>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2880000" cy="1914894"/>
                    </a:xfrm>
                    <a:prstGeom prst="rect">
                      <a:avLst/>
                    </a:prstGeom>
                  </pic:spPr>
                </pic:pic>
              </a:graphicData>
            </a:graphic>
          </wp:inline>
        </w:drawing>
      </w:r>
    </w:p>
    <w:p w:rsidR="00CF0D4F" w:rsidRPr="00CD5C6C" w:rsidRDefault="00CF0D4F" w:rsidP="00CF0D4F">
      <w:pPr>
        <w:pStyle w:val="af3"/>
        <w:ind w:leftChars="1040" w:left="2184" w:firstLineChars="708" w:firstLine="1487"/>
        <w:rPr>
          <w:rFonts w:ascii="方正黑体简体" w:eastAsia="方正黑体简体"/>
          <w:sz w:val="21"/>
          <w:szCs w:val="21"/>
        </w:rPr>
      </w:pPr>
      <w:bookmarkStart w:id="155" w:name="_Toc298420704"/>
      <w:r w:rsidRPr="00CD5C6C">
        <w:rPr>
          <w:rFonts w:ascii="方正黑体简体" w:eastAsia="方正黑体简体" w:hint="eastAsia"/>
          <w:sz w:val="21"/>
          <w:szCs w:val="21"/>
        </w:rPr>
        <w:t xml:space="preserve">图 </w:t>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STYLEREF 1 \s</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2</w:t>
      </w:r>
      <w:r w:rsidR="00BA1F12" w:rsidRPr="00CD5C6C">
        <w:rPr>
          <w:rFonts w:ascii="方正黑体简体" w:eastAsia="方正黑体简体"/>
          <w:sz w:val="21"/>
          <w:szCs w:val="21"/>
        </w:rPr>
        <w:fldChar w:fldCharType="end"/>
      </w:r>
      <w:r w:rsidRPr="00CD5C6C">
        <w:rPr>
          <w:rFonts w:ascii="方正黑体简体" w:eastAsia="方正黑体简体"/>
          <w:sz w:val="21"/>
          <w:szCs w:val="21"/>
        </w:rPr>
        <w:noBreakHyphen/>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SEQ 图 \* ARABIC \s 1</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9</w:t>
      </w:r>
      <w:r w:rsidR="00BA1F12" w:rsidRPr="00CD5C6C">
        <w:rPr>
          <w:rFonts w:ascii="方正黑体简体" w:eastAsia="方正黑体简体"/>
          <w:sz w:val="21"/>
          <w:szCs w:val="21"/>
        </w:rPr>
        <w:fldChar w:fldCharType="end"/>
      </w:r>
      <w:r w:rsidRPr="00CD5C6C">
        <w:rPr>
          <w:rFonts w:ascii="方正黑体简体" w:eastAsia="方正黑体简体" w:hint="eastAsia"/>
          <w:sz w:val="21"/>
          <w:szCs w:val="21"/>
        </w:rPr>
        <w:t xml:space="preserve"> </w:t>
      </w:r>
      <w:bookmarkStart w:id="156" w:name="OLE_LINK5"/>
      <w:bookmarkStart w:id="157" w:name="OLE_LINK6"/>
      <w:r w:rsidRPr="00CD5C6C">
        <w:rPr>
          <w:rFonts w:ascii="方正黑体简体" w:eastAsia="方正黑体简体" w:hint="eastAsia"/>
          <w:sz w:val="21"/>
          <w:szCs w:val="21"/>
        </w:rPr>
        <w:t>队列运行作业数限额</w:t>
      </w:r>
      <w:bookmarkEnd w:id="155"/>
      <w:bookmarkEnd w:id="156"/>
      <w:bookmarkEnd w:id="157"/>
    </w:p>
    <w:p w:rsidR="00CF0D4F" w:rsidRDefault="00CF0D4F" w:rsidP="00CF0D4F">
      <w:pPr>
        <w:pStyle w:val="HPC40"/>
        <w:spacing w:line="240" w:lineRule="auto"/>
        <w:ind w:leftChars="0" w:left="1680" w:firstLineChars="0" w:hanging="420"/>
      </w:pPr>
      <w:bookmarkStart w:id="158" w:name="_Toc292382603"/>
      <w:r>
        <w:rPr>
          <w:rFonts w:hint="eastAsia"/>
        </w:rPr>
        <w:t>作业核心数限额</w:t>
      </w:r>
      <w:bookmarkEnd w:id="158"/>
    </w:p>
    <w:p w:rsidR="00CF0D4F" w:rsidRDefault="00CF0D4F" w:rsidP="00CF0D4F">
      <w:pPr>
        <w:pStyle w:val="DCJM"/>
        <w:ind w:left="2184" w:firstLineChars="0" w:firstLine="0"/>
      </w:pPr>
      <w:r>
        <w:rPr>
          <w:rFonts w:hint="eastAsia"/>
        </w:rPr>
        <w:t>本Dashboard呈现各个队列的核心数限额和队列的统计。如果按照队列的核心数限额排序。</w:t>
      </w:r>
    </w:p>
    <w:p w:rsidR="00CF0D4F" w:rsidRDefault="00CF0D4F" w:rsidP="00CF0D4F">
      <w:pPr>
        <w:keepNext/>
        <w:autoSpaceDE w:val="0"/>
        <w:autoSpaceDN w:val="0"/>
        <w:adjustRightInd w:val="0"/>
        <w:ind w:leftChars="1040" w:left="2184"/>
        <w:rPr>
          <w:noProof/>
        </w:rPr>
      </w:pPr>
      <w:r>
        <w:rPr>
          <w:noProof/>
        </w:rPr>
        <w:lastRenderedPageBreak/>
        <w:drawing>
          <wp:inline distT="0" distB="0" distL="0" distR="0">
            <wp:extent cx="2880000" cy="1925053"/>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2880000" cy="1925053"/>
                    </a:xfrm>
                    <a:prstGeom prst="rect">
                      <a:avLst/>
                    </a:prstGeom>
                  </pic:spPr>
                </pic:pic>
              </a:graphicData>
            </a:graphic>
          </wp:inline>
        </w:drawing>
      </w:r>
    </w:p>
    <w:p w:rsidR="00CF0D4F" w:rsidRPr="00CD5C6C" w:rsidRDefault="00CF0D4F" w:rsidP="00CF0D4F">
      <w:pPr>
        <w:pStyle w:val="af3"/>
        <w:ind w:leftChars="1040" w:left="2184" w:firstLineChars="708" w:firstLine="1487"/>
        <w:rPr>
          <w:rFonts w:ascii="方正黑体简体" w:eastAsia="方正黑体简体"/>
          <w:sz w:val="21"/>
          <w:szCs w:val="21"/>
        </w:rPr>
      </w:pPr>
      <w:bookmarkStart w:id="159" w:name="_Toc298420705"/>
      <w:r w:rsidRPr="00CD5C6C">
        <w:rPr>
          <w:rFonts w:ascii="方正黑体简体" w:eastAsia="方正黑体简体" w:hint="eastAsia"/>
          <w:sz w:val="21"/>
          <w:szCs w:val="21"/>
        </w:rPr>
        <w:t xml:space="preserve">图 </w:t>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STYLEREF 1 \s</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2</w:t>
      </w:r>
      <w:r w:rsidR="00BA1F12" w:rsidRPr="00CD5C6C">
        <w:rPr>
          <w:rFonts w:ascii="方正黑体简体" w:eastAsia="方正黑体简体"/>
          <w:sz w:val="21"/>
          <w:szCs w:val="21"/>
        </w:rPr>
        <w:fldChar w:fldCharType="end"/>
      </w:r>
      <w:r w:rsidRPr="00CD5C6C">
        <w:rPr>
          <w:rFonts w:ascii="方正黑体简体" w:eastAsia="方正黑体简体"/>
          <w:sz w:val="21"/>
          <w:szCs w:val="21"/>
        </w:rPr>
        <w:noBreakHyphen/>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SEQ 图 \* ARABIC \s 1</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10</w:t>
      </w:r>
      <w:r w:rsidR="00BA1F12" w:rsidRPr="00CD5C6C">
        <w:rPr>
          <w:rFonts w:ascii="方正黑体简体" w:eastAsia="方正黑体简体"/>
          <w:sz w:val="21"/>
          <w:szCs w:val="21"/>
        </w:rPr>
        <w:fldChar w:fldCharType="end"/>
      </w:r>
      <w:r w:rsidRPr="00CD5C6C">
        <w:rPr>
          <w:rFonts w:ascii="方正黑体简体" w:eastAsia="方正黑体简体" w:hint="eastAsia"/>
          <w:sz w:val="21"/>
          <w:szCs w:val="21"/>
        </w:rPr>
        <w:t xml:space="preserve"> 队列核心数限额</w:t>
      </w:r>
      <w:bookmarkEnd w:id="159"/>
    </w:p>
    <w:p w:rsidR="00CF0D4F" w:rsidRDefault="00CF0D4F" w:rsidP="00CF0D4F">
      <w:pPr>
        <w:pStyle w:val="HPC40"/>
        <w:spacing w:line="240" w:lineRule="auto"/>
        <w:ind w:leftChars="0" w:left="1680" w:firstLineChars="0" w:hanging="420"/>
      </w:pPr>
      <w:bookmarkStart w:id="160" w:name="_Toc292382604"/>
      <w:r>
        <w:rPr>
          <w:rFonts w:hint="eastAsia"/>
        </w:rPr>
        <w:t>最近</w:t>
      </w:r>
      <w:r>
        <w:rPr>
          <w:rFonts w:hint="eastAsia"/>
        </w:rPr>
        <w:t>30</w:t>
      </w:r>
      <w:r>
        <w:rPr>
          <w:rFonts w:hint="eastAsia"/>
        </w:rPr>
        <w:t>天历史作业</w:t>
      </w:r>
      <w:bookmarkEnd w:id="160"/>
    </w:p>
    <w:p w:rsidR="00CF0D4F" w:rsidRDefault="00CF0D4F" w:rsidP="00CF0D4F">
      <w:pPr>
        <w:pStyle w:val="DCJM"/>
        <w:ind w:left="2184" w:firstLineChars="0" w:firstLine="0"/>
      </w:pPr>
      <w:r>
        <w:rPr>
          <w:rFonts w:hint="eastAsia"/>
        </w:rPr>
        <w:t>本Dashboard呈现截止至昨天的前30天每天完成的作业数以及这些作业占用的CPU时间的统计曲线。</w:t>
      </w:r>
    </w:p>
    <w:p w:rsidR="00CF0D4F" w:rsidRDefault="00CF0D4F" w:rsidP="00CF0D4F">
      <w:pPr>
        <w:keepNext/>
        <w:autoSpaceDE w:val="0"/>
        <w:autoSpaceDN w:val="0"/>
        <w:adjustRightInd w:val="0"/>
        <w:ind w:leftChars="1040" w:left="2184"/>
        <w:rPr>
          <w:noProof/>
        </w:rPr>
      </w:pPr>
      <w:r>
        <w:rPr>
          <w:noProof/>
        </w:rPr>
        <w:drawing>
          <wp:inline distT="0" distB="0" distL="0" distR="0">
            <wp:extent cx="4860000" cy="2393911"/>
            <wp:effectExtent l="0" t="0" r="0" b="0"/>
            <wp:docPr id="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4860000" cy="2393911"/>
                    </a:xfrm>
                    <a:prstGeom prst="rect">
                      <a:avLst/>
                    </a:prstGeom>
                  </pic:spPr>
                </pic:pic>
              </a:graphicData>
            </a:graphic>
          </wp:inline>
        </w:drawing>
      </w:r>
    </w:p>
    <w:p w:rsidR="00CF0D4F" w:rsidRPr="00CD5C6C" w:rsidRDefault="00CF0D4F" w:rsidP="00CF0D4F">
      <w:pPr>
        <w:pStyle w:val="af3"/>
        <w:ind w:leftChars="1040" w:left="2184"/>
        <w:jc w:val="center"/>
        <w:rPr>
          <w:rFonts w:ascii="方正黑体简体" w:eastAsia="方正黑体简体"/>
          <w:sz w:val="21"/>
          <w:szCs w:val="21"/>
        </w:rPr>
      </w:pPr>
      <w:bookmarkStart w:id="161" w:name="_Toc298420706"/>
      <w:r w:rsidRPr="00CD5C6C">
        <w:rPr>
          <w:rFonts w:ascii="方正黑体简体" w:eastAsia="方正黑体简体" w:hint="eastAsia"/>
          <w:sz w:val="21"/>
          <w:szCs w:val="21"/>
        </w:rPr>
        <w:t xml:space="preserve">图 </w:t>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STYLEREF 1 \s</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2</w:t>
      </w:r>
      <w:r w:rsidR="00BA1F12" w:rsidRPr="00CD5C6C">
        <w:rPr>
          <w:rFonts w:ascii="方正黑体简体" w:eastAsia="方正黑体简体"/>
          <w:sz w:val="21"/>
          <w:szCs w:val="21"/>
        </w:rPr>
        <w:fldChar w:fldCharType="end"/>
      </w:r>
      <w:r w:rsidRPr="00CD5C6C">
        <w:rPr>
          <w:rFonts w:ascii="方正黑体简体" w:eastAsia="方正黑体简体"/>
          <w:sz w:val="21"/>
          <w:szCs w:val="21"/>
        </w:rPr>
        <w:noBreakHyphen/>
      </w:r>
      <w:r w:rsidR="00BA1F12" w:rsidRPr="00CD5C6C">
        <w:rPr>
          <w:rFonts w:ascii="方正黑体简体" w:eastAsia="方正黑体简体"/>
          <w:sz w:val="21"/>
          <w:szCs w:val="21"/>
        </w:rPr>
        <w:fldChar w:fldCharType="begin"/>
      </w:r>
      <w:r w:rsidRPr="00CD5C6C">
        <w:rPr>
          <w:rFonts w:ascii="方正黑体简体" w:eastAsia="方正黑体简体"/>
          <w:sz w:val="21"/>
          <w:szCs w:val="21"/>
        </w:rPr>
        <w:instrText xml:space="preserve"> </w:instrText>
      </w:r>
      <w:r w:rsidRPr="00CD5C6C">
        <w:rPr>
          <w:rFonts w:ascii="方正黑体简体" w:eastAsia="方正黑体简体" w:hint="eastAsia"/>
          <w:sz w:val="21"/>
          <w:szCs w:val="21"/>
        </w:rPr>
        <w:instrText>SEQ 图 \* ARABIC \s 1</w:instrText>
      </w:r>
      <w:r w:rsidRPr="00CD5C6C">
        <w:rPr>
          <w:rFonts w:ascii="方正黑体简体" w:eastAsia="方正黑体简体"/>
          <w:sz w:val="21"/>
          <w:szCs w:val="21"/>
        </w:rPr>
        <w:instrText xml:space="preserve"> </w:instrText>
      </w:r>
      <w:r w:rsidR="00BA1F12" w:rsidRPr="00CD5C6C">
        <w:rPr>
          <w:rFonts w:ascii="方正黑体简体" w:eastAsia="方正黑体简体"/>
          <w:sz w:val="21"/>
          <w:szCs w:val="21"/>
        </w:rPr>
        <w:fldChar w:fldCharType="separate"/>
      </w:r>
      <w:r w:rsidRPr="00CD5C6C">
        <w:rPr>
          <w:rFonts w:ascii="方正黑体简体" w:eastAsia="方正黑体简体"/>
          <w:noProof/>
          <w:sz w:val="21"/>
          <w:szCs w:val="21"/>
        </w:rPr>
        <w:t>11</w:t>
      </w:r>
      <w:r w:rsidR="00BA1F12" w:rsidRPr="00CD5C6C">
        <w:rPr>
          <w:rFonts w:ascii="方正黑体简体" w:eastAsia="方正黑体简体"/>
          <w:sz w:val="21"/>
          <w:szCs w:val="21"/>
        </w:rPr>
        <w:fldChar w:fldCharType="end"/>
      </w:r>
      <w:r w:rsidRPr="00CD5C6C">
        <w:rPr>
          <w:rFonts w:ascii="方正黑体简体" w:eastAsia="方正黑体简体" w:hint="eastAsia"/>
          <w:sz w:val="21"/>
          <w:szCs w:val="21"/>
        </w:rPr>
        <w:t xml:space="preserve"> 最近30天历史作业统计</w:t>
      </w:r>
      <w:bookmarkEnd w:id="161"/>
    </w:p>
    <w:p w:rsidR="00CF0D4F" w:rsidRPr="00425AB2" w:rsidRDefault="00CF0D4F" w:rsidP="00CF0D4F">
      <w:pPr>
        <w:pStyle w:val="HPC30"/>
        <w:ind w:left="425" w:hanging="425"/>
      </w:pPr>
      <w:bookmarkStart w:id="162" w:name="_Toc292382620"/>
      <w:bookmarkStart w:id="163" w:name="_Toc298420534"/>
      <w:bookmarkStart w:id="164" w:name="_Toc350454717"/>
      <w:bookmarkStart w:id="165" w:name="_Toc363663796"/>
      <w:r w:rsidRPr="00425AB2">
        <w:rPr>
          <w:rFonts w:hint="eastAsia"/>
        </w:rPr>
        <w:t>VNC管理</w:t>
      </w:r>
      <w:bookmarkEnd w:id="162"/>
      <w:bookmarkEnd w:id="163"/>
      <w:bookmarkEnd w:id="164"/>
      <w:bookmarkEnd w:id="165"/>
    </w:p>
    <w:p w:rsidR="00CF0D4F" w:rsidRPr="00425AB2" w:rsidRDefault="00CF0D4F" w:rsidP="00CF0D4F">
      <w:pPr>
        <w:pStyle w:val="HPC4"/>
        <w:ind w:left="425" w:hanging="425"/>
        <w:jc w:val="both"/>
      </w:pPr>
      <w:bookmarkStart w:id="166" w:name="_Toc292382621"/>
      <w:bookmarkStart w:id="167" w:name="_Toc298420535"/>
      <w:r w:rsidRPr="00425AB2">
        <w:rPr>
          <w:rFonts w:hint="eastAsia"/>
        </w:rPr>
        <w:t>功能概述</w:t>
      </w:r>
      <w:bookmarkEnd w:id="166"/>
      <w:bookmarkEnd w:id="167"/>
    </w:p>
    <w:p w:rsidR="00CF0D4F" w:rsidRDefault="00CF0D4F" w:rsidP="00CF0D4F">
      <w:pPr>
        <w:pStyle w:val="DCJM"/>
        <w:ind w:left="2184" w:firstLineChars="0" w:firstLine="0"/>
      </w:pPr>
      <w:r w:rsidRPr="002E227E">
        <w:t>R</w:t>
      </w:r>
      <w:r w:rsidRPr="002E227E">
        <w:rPr>
          <w:rFonts w:hint="eastAsia"/>
        </w:rPr>
        <w:t>oot</w:t>
      </w:r>
      <w:r>
        <w:rPr>
          <w:rFonts w:hint="eastAsia"/>
        </w:rPr>
        <w:t>、</w:t>
      </w:r>
      <w:r w:rsidRPr="002E227E">
        <w:rPr>
          <w:rFonts w:hint="eastAsia"/>
        </w:rPr>
        <w:t>Gridview</w:t>
      </w:r>
      <w:r>
        <w:rPr>
          <w:rFonts w:hint="eastAsia"/>
        </w:rPr>
        <w:t>管理员可用、普通用户均</w:t>
      </w:r>
      <w:r w:rsidRPr="002E227E">
        <w:rPr>
          <w:rFonts w:hint="eastAsia"/>
        </w:rPr>
        <w:t>可用。</w:t>
      </w:r>
      <w:r>
        <w:rPr>
          <w:rFonts w:hint="eastAsia"/>
        </w:rPr>
        <w:t>不同的是，root和Gridview管理员可以查询和打开所有用户的VNC会话，而普通用户仅能查看和打开自身VNC会话。</w:t>
      </w:r>
    </w:p>
    <w:p w:rsidR="00CF0D4F" w:rsidRDefault="00CF0D4F" w:rsidP="00CF0D4F">
      <w:pPr>
        <w:pStyle w:val="DCJM"/>
        <w:ind w:left="2184" w:firstLineChars="0" w:firstLine="0"/>
      </w:pPr>
      <w:r>
        <w:t>“</w:t>
      </w:r>
      <w:r>
        <w:rPr>
          <w:rFonts w:hint="eastAsia"/>
        </w:rPr>
        <w:t>VNC管理</w:t>
      </w:r>
      <w:r>
        <w:t>”</w:t>
      </w:r>
      <w:r>
        <w:rPr>
          <w:rFonts w:hint="eastAsia"/>
        </w:rPr>
        <w:t>提供了查询、打开和删除等管理操作的功能。</w:t>
      </w:r>
    </w:p>
    <w:p w:rsidR="00CF0D4F" w:rsidRDefault="00CF0D4F" w:rsidP="00CF0D4F">
      <w:pPr>
        <w:pStyle w:val="DCJM"/>
        <w:ind w:left="2184" w:firstLineChars="0" w:firstLine="0"/>
      </w:pPr>
      <w:r>
        <w:rPr>
          <w:rFonts w:hint="eastAsia"/>
        </w:rPr>
        <w:t>单击“作业调度”-&gt;</w:t>
      </w:r>
      <w:proofErr w:type="gramStart"/>
      <w:r>
        <w:t>”</w:t>
      </w:r>
      <w:proofErr w:type="gramEnd"/>
      <w:r>
        <w:rPr>
          <w:rFonts w:hint="eastAsia"/>
        </w:rPr>
        <w:t>VNC管理</w:t>
      </w:r>
      <w:proofErr w:type="gramStart"/>
      <w:r>
        <w:t>”</w:t>
      </w:r>
      <w:proofErr w:type="gramEnd"/>
      <w:r>
        <w:rPr>
          <w:rFonts w:hint="eastAsia"/>
        </w:rPr>
        <w:t>菜单项，即可打开“VNC管理”页面，如</w:t>
      </w:r>
      <w:r w:rsidR="00BA1F12">
        <w:fldChar w:fldCharType="begin"/>
      </w:r>
      <w:r>
        <w:instrText xml:space="preserve"> </w:instrText>
      </w:r>
      <w:r>
        <w:rPr>
          <w:rFonts w:hint="eastAsia"/>
        </w:rPr>
        <w:instrText>REF _Ref292382362 \h</w:instrText>
      </w:r>
      <w:r>
        <w:instrText xml:space="preserve"> </w:instrText>
      </w:r>
      <w:r w:rsidR="00BA1F12">
        <w:fldChar w:fldCharType="separate"/>
      </w:r>
      <w:r w:rsidRPr="00D1073D">
        <w:rPr>
          <w:rFonts w:hint="eastAsia"/>
        </w:rPr>
        <w:t xml:space="preserve">图 </w:t>
      </w:r>
      <w:r w:rsidRPr="00D1073D">
        <w:rPr>
          <w:noProof/>
        </w:rPr>
        <w:t>2</w:t>
      </w:r>
      <w:r w:rsidRPr="00D1073D">
        <w:noBreakHyphen/>
      </w:r>
      <w:r w:rsidRPr="00D1073D">
        <w:rPr>
          <w:noProof/>
        </w:rPr>
        <w:t>33</w:t>
      </w:r>
      <w:r w:rsidR="00BA1F12">
        <w:fldChar w:fldCharType="end"/>
      </w:r>
      <w:r>
        <w:rPr>
          <w:rFonts w:hint="eastAsia"/>
        </w:rPr>
        <w:t>所示：</w:t>
      </w:r>
    </w:p>
    <w:p w:rsidR="00CF0D4F" w:rsidRDefault="00CF0D4F" w:rsidP="00CF0D4F">
      <w:pPr>
        <w:keepNext/>
        <w:autoSpaceDE w:val="0"/>
        <w:autoSpaceDN w:val="0"/>
        <w:adjustRightInd w:val="0"/>
        <w:ind w:leftChars="1040" w:left="2184"/>
        <w:rPr>
          <w:noProof/>
        </w:rPr>
      </w:pPr>
      <w:r>
        <w:rPr>
          <w:noProof/>
        </w:rPr>
        <w:lastRenderedPageBreak/>
        <w:drawing>
          <wp:inline distT="0" distB="0" distL="0" distR="0">
            <wp:extent cx="4860000" cy="2150442"/>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4860000" cy="2150442"/>
                    </a:xfrm>
                    <a:prstGeom prst="rect">
                      <a:avLst/>
                    </a:prstGeom>
                  </pic:spPr>
                </pic:pic>
              </a:graphicData>
            </a:graphic>
          </wp:inline>
        </w:drawing>
      </w:r>
    </w:p>
    <w:p w:rsidR="00CF0D4F" w:rsidRPr="00D1073D" w:rsidRDefault="00CF0D4F" w:rsidP="00CF0D4F">
      <w:pPr>
        <w:pStyle w:val="af3"/>
        <w:ind w:leftChars="1040" w:left="2184"/>
        <w:jc w:val="center"/>
        <w:rPr>
          <w:rFonts w:ascii="方正黑体简体" w:eastAsia="方正黑体简体"/>
          <w:sz w:val="21"/>
          <w:szCs w:val="21"/>
        </w:rPr>
      </w:pPr>
      <w:bookmarkStart w:id="168" w:name="_Ref292382362"/>
      <w:bookmarkStart w:id="169" w:name="_Toc298420728"/>
      <w:r w:rsidRPr="00D1073D">
        <w:rPr>
          <w:rFonts w:ascii="方正黑体简体" w:eastAsia="方正黑体简体" w:hint="eastAsia"/>
          <w:sz w:val="21"/>
          <w:szCs w:val="21"/>
        </w:rPr>
        <w:t xml:space="preserve">图 </w:t>
      </w:r>
      <w:r w:rsidR="00BA1F12" w:rsidRPr="00D1073D">
        <w:rPr>
          <w:rFonts w:ascii="方正黑体简体" w:eastAsia="方正黑体简体"/>
          <w:sz w:val="21"/>
          <w:szCs w:val="21"/>
        </w:rPr>
        <w:fldChar w:fldCharType="begin"/>
      </w:r>
      <w:r w:rsidRPr="00D1073D">
        <w:rPr>
          <w:rFonts w:ascii="方正黑体简体" w:eastAsia="方正黑体简体"/>
          <w:sz w:val="21"/>
          <w:szCs w:val="21"/>
        </w:rPr>
        <w:instrText xml:space="preserve"> </w:instrText>
      </w:r>
      <w:r w:rsidRPr="00D1073D">
        <w:rPr>
          <w:rFonts w:ascii="方正黑体简体" w:eastAsia="方正黑体简体" w:hint="eastAsia"/>
          <w:sz w:val="21"/>
          <w:szCs w:val="21"/>
        </w:rPr>
        <w:instrText>STYLEREF 1 \s</w:instrText>
      </w:r>
      <w:r w:rsidRPr="00D1073D">
        <w:rPr>
          <w:rFonts w:ascii="方正黑体简体" w:eastAsia="方正黑体简体"/>
          <w:sz w:val="21"/>
          <w:szCs w:val="21"/>
        </w:rPr>
        <w:instrText xml:space="preserve"> </w:instrText>
      </w:r>
      <w:r w:rsidR="00BA1F12" w:rsidRPr="00D1073D">
        <w:rPr>
          <w:rFonts w:ascii="方正黑体简体" w:eastAsia="方正黑体简体"/>
          <w:sz w:val="21"/>
          <w:szCs w:val="21"/>
        </w:rPr>
        <w:fldChar w:fldCharType="separate"/>
      </w:r>
      <w:r w:rsidRPr="00D1073D">
        <w:rPr>
          <w:rFonts w:ascii="方正黑体简体" w:eastAsia="方正黑体简体"/>
          <w:noProof/>
          <w:sz w:val="21"/>
          <w:szCs w:val="21"/>
        </w:rPr>
        <w:t>2</w:t>
      </w:r>
      <w:r w:rsidR="00BA1F12" w:rsidRPr="00D1073D">
        <w:rPr>
          <w:rFonts w:ascii="方正黑体简体" w:eastAsia="方正黑体简体"/>
          <w:sz w:val="21"/>
          <w:szCs w:val="21"/>
        </w:rPr>
        <w:fldChar w:fldCharType="end"/>
      </w:r>
      <w:r w:rsidRPr="00D1073D">
        <w:rPr>
          <w:rFonts w:ascii="方正黑体简体" w:eastAsia="方正黑体简体"/>
          <w:sz w:val="21"/>
          <w:szCs w:val="21"/>
        </w:rPr>
        <w:noBreakHyphen/>
      </w:r>
      <w:r w:rsidR="00BA1F12" w:rsidRPr="00D1073D">
        <w:rPr>
          <w:rFonts w:ascii="方正黑体简体" w:eastAsia="方正黑体简体"/>
          <w:sz w:val="21"/>
          <w:szCs w:val="21"/>
        </w:rPr>
        <w:fldChar w:fldCharType="begin"/>
      </w:r>
      <w:r w:rsidRPr="00D1073D">
        <w:rPr>
          <w:rFonts w:ascii="方正黑体简体" w:eastAsia="方正黑体简体"/>
          <w:sz w:val="21"/>
          <w:szCs w:val="21"/>
        </w:rPr>
        <w:instrText xml:space="preserve"> </w:instrText>
      </w:r>
      <w:r w:rsidRPr="00D1073D">
        <w:rPr>
          <w:rFonts w:ascii="方正黑体简体" w:eastAsia="方正黑体简体" w:hint="eastAsia"/>
          <w:sz w:val="21"/>
          <w:szCs w:val="21"/>
        </w:rPr>
        <w:instrText>SEQ 图 \* ARABIC \s 1</w:instrText>
      </w:r>
      <w:r w:rsidRPr="00D1073D">
        <w:rPr>
          <w:rFonts w:ascii="方正黑体简体" w:eastAsia="方正黑体简体"/>
          <w:sz w:val="21"/>
          <w:szCs w:val="21"/>
        </w:rPr>
        <w:instrText xml:space="preserve"> </w:instrText>
      </w:r>
      <w:r w:rsidR="00BA1F12" w:rsidRPr="00D1073D">
        <w:rPr>
          <w:rFonts w:ascii="方正黑体简体" w:eastAsia="方正黑体简体"/>
          <w:sz w:val="21"/>
          <w:szCs w:val="21"/>
        </w:rPr>
        <w:fldChar w:fldCharType="separate"/>
      </w:r>
      <w:r w:rsidRPr="00D1073D">
        <w:rPr>
          <w:rFonts w:ascii="方正黑体简体" w:eastAsia="方正黑体简体"/>
          <w:noProof/>
          <w:sz w:val="21"/>
          <w:szCs w:val="21"/>
        </w:rPr>
        <w:t>33</w:t>
      </w:r>
      <w:r w:rsidR="00BA1F12" w:rsidRPr="00D1073D">
        <w:rPr>
          <w:rFonts w:ascii="方正黑体简体" w:eastAsia="方正黑体简体"/>
          <w:sz w:val="21"/>
          <w:szCs w:val="21"/>
        </w:rPr>
        <w:fldChar w:fldCharType="end"/>
      </w:r>
      <w:bookmarkEnd w:id="168"/>
      <w:r w:rsidRPr="00D1073D">
        <w:rPr>
          <w:rFonts w:ascii="方正黑体简体" w:eastAsia="方正黑体简体" w:hint="eastAsia"/>
          <w:sz w:val="21"/>
          <w:szCs w:val="21"/>
        </w:rPr>
        <w:t xml:space="preserve"> VNC管理页面</w:t>
      </w:r>
      <w:bookmarkEnd w:id="169"/>
    </w:p>
    <w:p w:rsidR="00CF0D4F" w:rsidRDefault="00CF0D4F" w:rsidP="00CF0D4F">
      <w:pPr>
        <w:pStyle w:val="DCJM"/>
        <w:ind w:left="2184" w:firstLineChars="0" w:firstLine="0"/>
      </w:pPr>
      <w:r>
        <w:rPr>
          <w:rFonts w:hint="eastAsia"/>
        </w:rPr>
        <w:t>VNC管理页面可以分为如下的几个部分：</w:t>
      </w:r>
    </w:p>
    <w:p w:rsidR="00CF0D4F" w:rsidRDefault="00CF0D4F" w:rsidP="00CF0D4F">
      <w:pPr>
        <w:pStyle w:val="DCJM"/>
        <w:ind w:left="2184" w:firstLineChars="0" w:firstLine="0"/>
      </w:pPr>
      <w:r>
        <w:rPr>
          <w:rFonts w:hint="eastAsia"/>
        </w:rPr>
        <w:t>1.工具栏</w:t>
      </w:r>
    </w:p>
    <w:p w:rsidR="00CF0D4F" w:rsidRPr="00D70FAE" w:rsidRDefault="00CF0D4F" w:rsidP="00CF0D4F">
      <w:pPr>
        <w:pStyle w:val="DCJM"/>
        <w:ind w:left="2184" w:firstLineChars="0" w:firstLine="0"/>
      </w:pPr>
      <w:r>
        <w:rPr>
          <w:rFonts w:hint="eastAsia"/>
        </w:rPr>
        <w:t>位于页面最上方，工具栏上有“打开会话</w:t>
      </w:r>
      <w:r w:rsidRPr="0035563C">
        <w:rPr>
          <w:rFonts w:hint="eastAsia"/>
        </w:rPr>
        <w:t>”、“</w:t>
      </w:r>
      <w:r>
        <w:rPr>
          <w:rFonts w:hint="eastAsia"/>
        </w:rPr>
        <w:t>删除会话</w:t>
      </w:r>
      <w:r w:rsidRPr="0035563C">
        <w:rPr>
          <w:rFonts w:hint="eastAsia"/>
        </w:rPr>
        <w:t>”、“修改队列”和“删除队列”四种操作</w:t>
      </w:r>
      <w:r>
        <w:rPr>
          <w:rFonts w:hint="eastAsia"/>
        </w:rPr>
        <w:t>。</w:t>
      </w:r>
    </w:p>
    <w:p w:rsidR="00CF0D4F" w:rsidRDefault="00CF0D4F" w:rsidP="00CF0D4F">
      <w:pPr>
        <w:pStyle w:val="DCJM"/>
        <w:ind w:left="2184" w:firstLineChars="0" w:firstLine="0"/>
      </w:pPr>
      <w:r>
        <w:rPr>
          <w:rFonts w:hint="eastAsia"/>
        </w:rPr>
        <w:t>2.集群列表树</w:t>
      </w:r>
    </w:p>
    <w:p w:rsidR="00CF0D4F" w:rsidRPr="00215124" w:rsidRDefault="00CF0D4F" w:rsidP="00CF0D4F">
      <w:pPr>
        <w:pStyle w:val="DCJM"/>
        <w:ind w:left="2184" w:firstLineChars="0" w:firstLine="0"/>
      </w:pPr>
      <w:r w:rsidRPr="0035563C">
        <w:rPr>
          <w:rFonts w:hint="eastAsia"/>
        </w:rPr>
        <w:t>请参考</w:t>
      </w:r>
      <w:r w:rsidR="00BA1F12">
        <w:fldChar w:fldCharType="begin"/>
      </w:r>
      <w:r>
        <w:instrText xml:space="preserve"> </w:instrText>
      </w:r>
      <w:r>
        <w:rPr>
          <w:rFonts w:hint="eastAsia"/>
        </w:rPr>
        <w:instrText>REF _Ref298417666 \r \h</w:instrText>
      </w:r>
      <w:r>
        <w:instrText xml:space="preserve"> </w:instrText>
      </w:r>
      <w:r w:rsidR="00BA1F12">
        <w:fldChar w:fldCharType="separate"/>
      </w:r>
      <w:r>
        <w:t>2.3.1</w:t>
      </w:r>
      <w:r w:rsidR="00BA1F12">
        <w:fldChar w:fldCharType="end"/>
      </w:r>
      <w:r w:rsidRPr="0035563C">
        <w:rPr>
          <w:rFonts w:hint="eastAsia"/>
        </w:rPr>
        <w:t xml:space="preserve"> “作业管理”中相同部分的说明</w:t>
      </w:r>
      <w:r>
        <w:rPr>
          <w:rFonts w:hint="eastAsia"/>
        </w:rPr>
        <w:t>。</w:t>
      </w:r>
    </w:p>
    <w:p w:rsidR="00CF0D4F" w:rsidRDefault="00CF0D4F" w:rsidP="00CF0D4F">
      <w:pPr>
        <w:pStyle w:val="DCJM"/>
        <w:ind w:left="2184" w:firstLineChars="0" w:firstLine="0"/>
      </w:pPr>
      <w:r>
        <w:rPr>
          <w:rFonts w:hint="eastAsia"/>
        </w:rPr>
        <w:t>3.查询结果显示区</w:t>
      </w:r>
    </w:p>
    <w:p w:rsidR="00CF0D4F" w:rsidRPr="00FB61F2" w:rsidRDefault="00CF0D4F" w:rsidP="00CF0D4F">
      <w:pPr>
        <w:pStyle w:val="DCJM"/>
        <w:ind w:left="2184" w:firstLineChars="0" w:firstLine="0"/>
      </w:pPr>
      <w:r>
        <w:rPr>
          <w:rFonts w:hint="eastAsia"/>
        </w:rPr>
        <w:t>位于页面右侧的表格区域，显示VNC会话</w:t>
      </w:r>
      <w:r w:rsidRPr="0035563C">
        <w:rPr>
          <w:rFonts w:hint="eastAsia"/>
        </w:rPr>
        <w:t>信息，包括“</w:t>
      </w:r>
      <w:r>
        <w:rPr>
          <w:rFonts w:hint="eastAsia"/>
        </w:rPr>
        <w:t>会话编号</w:t>
      </w:r>
      <w:r w:rsidRPr="0035563C">
        <w:rPr>
          <w:rFonts w:hint="eastAsia"/>
        </w:rPr>
        <w:t>”、“集群名称”、 “</w:t>
      </w:r>
      <w:r>
        <w:rPr>
          <w:rFonts w:hint="eastAsia"/>
        </w:rPr>
        <w:t>所有者</w:t>
      </w:r>
      <w:r w:rsidRPr="0035563C">
        <w:rPr>
          <w:rFonts w:hint="eastAsia"/>
        </w:rPr>
        <w:t>”、“</w:t>
      </w:r>
      <w:r>
        <w:rPr>
          <w:rFonts w:hint="eastAsia"/>
        </w:rPr>
        <w:t>会话大小</w:t>
      </w:r>
      <w:r w:rsidRPr="0035563C">
        <w:rPr>
          <w:rFonts w:hint="eastAsia"/>
        </w:rPr>
        <w:t>”</w:t>
      </w:r>
      <w:r>
        <w:rPr>
          <w:rFonts w:hint="eastAsia"/>
        </w:rPr>
        <w:t>、“关联作业号”</w:t>
      </w:r>
      <w:r w:rsidRPr="0035563C">
        <w:rPr>
          <w:rFonts w:hint="eastAsia"/>
        </w:rPr>
        <w:t>和“</w:t>
      </w:r>
      <w:r>
        <w:rPr>
          <w:rFonts w:hint="eastAsia"/>
        </w:rPr>
        <w:t>创建时间</w:t>
      </w:r>
      <w:r w:rsidRPr="0035563C">
        <w:rPr>
          <w:rFonts w:hint="eastAsia"/>
        </w:rPr>
        <w:t>”</w:t>
      </w:r>
      <w:r>
        <w:rPr>
          <w:rFonts w:hint="eastAsia"/>
        </w:rPr>
        <w:t>等字段。</w:t>
      </w:r>
    </w:p>
    <w:p w:rsidR="00CF0D4F" w:rsidRPr="00425AB2" w:rsidRDefault="00CF0D4F" w:rsidP="00CF0D4F">
      <w:pPr>
        <w:pStyle w:val="HPC4"/>
        <w:ind w:left="425" w:hanging="425"/>
        <w:jc w:val="both"/>
      </w:pPr>
      <w:bookmarkStart w:id="170" w:name="_Toc292382622"/>
      <w:bookmarkStart w:id="171" w:name="_Toc298420536"/>
      <w:r w:rsidRPr="00425AB2">
        <w:rPr>
          <w:rFonts w:hint="eastAsia"/>
        </w:rPr>
        <w:t>使用说明</w:t>
      </w:r>
      <w:bookmarkEnd w:id="170"/>
      <w:bookmarkEnd w:id="171"/>
    </w:p>
    <w:p w:rsidR="00CF0D4F" w:rsidRDefault="00CF0D4F" w:rsidP="00CF0D4F">
      <w:pPr>
        <w:pStyle w:val="HPC40"/>
        <w:spacing w:line="240" w:lineRule="auto"/>
        <w:ind w:leftChars="0" w:left="1680" w:firstLineChars="0" w:hanging="420"/>
      </w:pPr>
      <w:bookmarkStart w:id="172" w:name="_Toc292382623"/>
      <w:r>
        <w:rPr>
          <w:rFonts w:hint="eastAsia"/>
        </w:rPr>
        <w:t>打开会话</w:t>
      </w:r>
      <w:bookmarkEnd w:id="172"/>
    </w:p>
    <w:p w:rsidR="00CF0D4F" w:rsidRDefault="00CF0D4F" w:rsidP="00CF0D4F">
      <w:pPr>
        <w:pStyle w:val="DCJM"/>
        <w:ind w:left="2184" w:firstLineChars="0" w:firstLine="0"/>
      </w:pPr>
      <w:r w:rsidRPr="00CC16E5">
        <w:rPr>
          <w:rFonts w:hint="eastAsia"/>
        </w:rPr>
        <w:t>选中树</w:t>
      </w:r>
      <w:r>
        <w:rPr>
          <w:rFonts w:hint="eastAsia"/>
        </w:rPr>
        <w:t>中想要查看的一个或多个集群，然后单击页面上方工具栏上的“手动刷新”按钮，页面中右侧的表格区域则会显示最新的所选集群中的VNC会话列表</w:t>
      </w:r>
      <w:r w:rsidRPr="00CC16E5">
        <w:rPr>
          <w:rFonts w:hint="eastAsia"/>
        </w:rPr>
        <w:t>。</w:t>
      </w:r>
    </w:p>
    <w:p w:rsidR="00CF0D4F" w:rsidRDefault="00CF0D4F" w:rsidP="00CF0D4F">
      <w:pPr>
        <w:pStyle w:val="DCJM"/>
        <w:ind w:left="2184" w:firstLineChars="0" w:firstLine="0"/>
      </w:pPr>
      <w:r>
        <w:t>R</w:t>
      </w:r>
      <w:r>
        <w:rPr>
          <w:rFonts w:hint="eastAsia"/>
        </w:rPr>
        <w:t>oot和Gridview管理员可以查询或者打开所有的VNC会话，而普通用户仅能查询和打开自身的VNC会话。</w:t>
      </w:r>
    </w:p>
    <w:p w:rsidR="00CF0D4F" w:rsidRDefault="00CF0D4F" w:rsidP="00CF0D4F">
      <w:pPr>
        <w:pStyle w:val="DCJM"/>
        <w:ind w:left="2184" w:firstLineChars="0" w:firstLine="0"/>
      </w:pPr>
      <w:r w:rsidRPr="00CC16E5">
        <w:rPr>
          <w:rFonts w:hint="eastAsia"/>
        </w:rPr>
        <w:t>如</w:t>
      </w:r>
      <w:r>
        <w:rPr>
          <w:rFonts w:hint="eastAsia"/>
        </w:rPr>
        <w:t>图所示</w:t>
      </w:r>
      <w:r w:rsidRPr="00CC16E5">
        <w:rPr>
          <w:rFonts w:hint="eastAsia"/>
        </w:rPr>
        <w:t>，</w:t>
      </w:r>
      <w:r>
        <w:rPr>
          <w:rFonts w:hint="eastAsia"/>
        </w:rPr>
        <w:t>选中某一个VNC会话，然后单击“打开会话”按钮，这时系统会打开一个新的“VNC打开”Tab页来呈现当前选中的VNC会话的窗口内容。如</w:t>
      </w:r>
      <w:r w:rsidR="00BA1F12">
        <w:fldChar w:fldCharType="begin"/>
      </w:r>
      <w:r>
        <w:instrText xml:space="preserve"> REF _Ref298417698 \h </w:instrText>
      </w:r>
      <w:r w:rsidR="00BA1F12">
        <w:fldChar w:fldCharType="separate"/>
      </w:r>
      <w:r w:rsidRPr="00D1073D">
        <w:rPr>
          <w:rFonts w:hint="eastAsia"/>
        </w:rPr>
        <w:t xml:space="preserve">图 </w:t>
      </w:r>
      <w:r w:rsidRPr="00D1073D">
        <w:rPr>
          <w:noProof/>
        </w:rPr>
        <w:t>2</w:t>
      </w:r>
      <w:r w:rsidRPr="00D1073D">
        <w:noBreakHyphen/>
      </w:r>
      <w:r w:rsidRPr="00D1073D">
        <w:rPr>
          <w:noProof/>
        </w:rPr>
        <w:t>34</w:t>
      </w:r>
      <w:r w:rsidR="00BA1F12">
        <w:fldChar w:fldCharType="end"/>
      </w:r>
      <w:r>
        <w:rPr>
          <w:rFonts w:hint="eastAsia"/>
        </w:rPr>
        <w:t>所示。</w:t>
      </w:r>
    </w:p>
    <w:p w:rsidR="00CF0D4F" w:rsidRDefault="00CF0D4F" w:rsidP="00CF0D4F">
      <w:pPr>
        <w:keepNext/>
        <w:autoSpaceDE w:val="0"/>
        <w:autoSpaceDN w:val="0"/>
        <w:adjustRightInd w:val="0"/>
        <w:ind w:leftChars="1040" w:left="2184"/>
        <w:rPr>
          <w:noProof/>
        </w:rPr>
      </w:pPr>
      <w:r w:rsidRPr="006B2E30">
        <w:rPr>
          <w:noProof/>
        </w:rPr>
        <w:lastRenderedPageBreak/>
        <w:drawing>
          <wp:inline distT="0" distB="0" distL="0" distR="0">
            <wp:extent cx="4860000" cy="2316347"/>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860000" cy="2316347"/>
                    </a:xfrm>
                    <a:prstGeom prst="rect">
                      <a:avLst/>
                    </a:prstGeom>
                  </pic:spPr>
                </pic:pic>
              </a:graphicData>
            </a:graphic>
          </wp:inline>
        </w:drawing>
      </w:r>
    </w:p>
    <w:p w:rsidR="00CF0D4F" w:rsidRPr="00D1073D" w:rsidRDefault="00CF0D4F" w:rsidP="00CF0D4F">
      <w:pPr>
        <w:pStyle w:val="af3"/>
        <w:ind w:leftChars="1040" w:left="2184"/>
        <w:jc w:val="center"/>
        <w:rPr>
          <w:rFonts w:ascii="方正黑体简体" w:eastAsia="方正黑体简体"/>
          <w:sz w:val="21"/>
          <w:szCs w:val="21"/>
        </w:rPr>
      </w:pPr>
      <w:bookmarkStart w:id="173" w:name="_Ref298417698"/>
      <w:bookmarkStart w:id="174" w:name="_Ref298417694"/>
      <w:bookmarkStart w:id="175" w:name="_Toc298420729"/>
      <w:r w:rsidRPr="00D1073D">
        <w:rPr>
          <w:rFonts w:ascii="方正黑体简体" w:eastAsia="方正黑体简体" w:hint="eastAsia"/>
          <w:sz w:val="21"/>
          <w:szCs w:val="21"/>
        </w:rPr>
        <w:t xml:space="preserve">图 </w:t>
      </w:r>
      <w:r w:rsidR="00BA1F12" w:rsidRPr="00D1073D">
        <w:rPr>
          <w:rFonts w:ascii="方正黑体简体" w:eastAsia="方正黑体简体"/>
          <w:sz w:val="21"/>
          <w:szCs w:val="21"/>
        </w:rPr>
        <w:fldChar w:fldCharType="begin"/>
      </w:r>
      <w:r w:rsidRPr="00D1073D">
        <w:rPr>
          <w:rFonts w:ascii="方正黑体简体" w:eastAsia="方正黑体简体"/>
          <w:sz w:val="21"/>
          <w:szCs w:val="21"/>
        </w:rPr>
        <w:instrText xml:space="preserve"> </w:instrText>
      </w:r>
      <w:r w:rsidRPr="00D1073D">
        <w:rPr>
          <w:rFonts w:ascii="方正黑体简体" w:eastAsia="方正黑体简体" w:hint="eastAsia"/>
          <w:sz w:val="21"/>
          <w:szCs w:val="21"/>
        </w:rPr>
        <w:instrText>STYLEREF 1 \s</w:instrText>
      </w:r>
      <w:r w:rsidRPr="00D1073D">
        <w:rPr>
          <w:rFonts w:ascii="方正黑体简体" w:eastAsia="方正黑体简体"/>
          <w:sz w:val="21"/>
          <w:szCs w:val="21"/>
        </w:rPr>
        <w:instrText xml:space="preserve"> </w:instrText>
      </w:r>
      <w:r w:rsidR="00BA1F12" w:rsidRPr="00D1073D">
        <w:rPr>
          <w:rFonts w:ascii="方正黑体简体" w:eastAsia="方正黑体简体"/>
          <w:sz w:val="21"/>
          <w:szCs w:val="21"/>
        </w:rPr>
        <w:fldChar w:fldCharType="separate"/>
      </w:r>
      <w:r w:rsidRPr="00D1073D">
        <w:rPr>
          <w:rFonts w:ascii="方正黑体简体" w:eastAsia="方正黑体简体"/>
          <w:noProof/>
          <w:sz w:val="21"/>
          <w:szCs w:val="21"/>
        </w:rPr>
        <w:t>2</w:t>
      </w:r>
      <w:r w:rsidR="00BA1F12" w:rsidRPr="00D1073D">
        <w:rPr>
          <w:rFonts w:ascii="方正黑体简体" w:eastAsia="方正黑体简体"/>
          <w:sz w:val="21"/>
          <w:szCs w:val="21"/>
        </w:rPr>
        <w:fldChar w:fldCharType="end"/>
      </w:r>
      <w:r w:rsidRPr="00D1073D">
        <w:rPr>
          <w:rFonts w:ascii="方正黑体简体" w:eastAsia="方正黑体简体"/>
          <w:sz w:val="21"/>
          <w:szCs w:val="21"/>
        </w:rPr>
        <w:noBreakHyphen/>
      </w:r>
      <w:r w:rsidR="00BA1F12" w:rsidRPr="00D1073D">
        <w:rPr>
          <w:rFonts w:ascii="方正黑体简体" w:eastAsia="方正黑体简体"/>
          <w:sz w:val="21"/>
          <w:szCs w:val="21"/>
        </w:rPr>
        <w:fldChar w:fldCharType="begin"/>
      </w:r>
      <w:r w:rsidRPr="00D1073D">
        <w:rPr>
          <w:rFonts w:ascii="方正黑体简体" w:eastAsia="方正黑体简体"/>
          <w:sz w:val="21"/>
          <w:szCs w:val="21"/>
        </w:rPr>
        <w:instrText xml:space="preserve"> </w:instrText>
      </w:r>
      <w:r w:rsidRPr="00D1073D">
        <w:rPr>
          <w:rFonts w:ascii="方正黑体简体" w:eastAsia="方正黑体简体" w:hint="eastAsia"/>
          <w:sz w:val="21"/>
          <w:szCs w:val="21"/>
        </w:rPr>
        <w:instrText>SEQ 图 \* ARABIC \s 1</w:instrText>
      </w:r>
      <w:r w:rsidRPr="00D1073D">
        <w:rPr>
          <w:rFonts w:ascii="方正黑体简体" w:eastAsia="方正黑体简体"/>
          <w:sz w:val="21"/>
          <w:szCs w:val="21"/>
        </w:rPr>
        <w:instrText xml:space="preserve"> </w:instrText>
      </w:r>
      <w:r w:rsidR="00BA1F12" w:rsidRPr="00D1073D">
        <w:rPr>
          <w:rFonts w:ascii="方正黑体简体" w:eastAsia="方正黑体简体"/>
          <w:sz w:val="21"/>
          <w:szCs w:val="21"/>
        </w:rPr>
        <w:fldChar w:fldCharType="separate"/>
      </w:r>
      <w:r w:rsidRPr="00D1073D">
        <w:rPr>
          <w:rFonts w:ascii="方正黑体简体" w:eastAsia="方正黑体简体"/>
          <w:noProof/>
          <w:sz w:val="21"/>
          <w:szCs w:val="21"/>
        </w:rPr>
        <w:t>34</w:t>
      </w:r>
      <w:r w:rsidR="00BA1F12" w:rsidRPr="00D1073D">
        <w:rPr>
          <w:rFonts w:ascii="方正黑体简体" w:eastAsia="方正黑体简体"/>
          <w:sz w:val="21"/>
          <w:szCs w:val="21"/>
        </w:rPr>
        <w:fldChar w:fldCharType="end"/>
      </w:r>
      <w:bookmarkEnd w:id="173"/>
      <w:r w:rsidRPr="00D1073D">
        <w:rPr>
          <w:rFonts w:ascii="方正黑体简体" w:eastAsia="方正黑体简体" w:hint="eastAsia"/>
          <w:sz w:val="21"/>
          <w:szCs w:val="21"/>
        </w:rPr>
        <w:t xml:space="preserve"> VNC打开窗口</w:t>
      </w:r>
      <w:bookmarkEnd w:id="174"/>
      <w:bookmarkEnd w:id="175"/>
    </w:p>
    <w:p w:rsidR="00CF0D4F" w:rsidRPr="00922875" w:rsidRDefault="00CF0D4F" w:rsidP="00CF0D4F">
      <w:pPr>
        <w:pStyle w:val="DCJM"/>
        <w:ind w:left="2184" w:firstLineChars="0" w:firstLine="0"/>
        <w:rPr>
          <w:b/>
        </w:rPr>
      </w:pPr>
      <w:r w:rsidRPr="00922875">
        <w:rPr>
          <w:rFonts w:hint="eastAsia"/>
          <w:b/>
        </w:rPr>
        <w:t>注意：</w:t>
      </w:r>
    </w:p>
    <w:p w:rsidR="00CF0D4F" w:rsidRPr="00922875" w:rsidRDefault="00CF0D4F" w:rsidP="00CF0D4F">
      <w:pPr>
        <w:pStyle w:val="DCJM"/>
        <w:ind w:left="2184" w:firstLineChars="0" w:firstLine="0"/>
        <w:rPr>
          <w:b/>
        </w:rPr>
      </w:pPr>
      <w:r w:rsidRPr="00922875">
        <w:rPr>
          <w:rFonts w:hint="eastAsia"/>
          <w:b/>
        </w:rPr>
        <w:t>1</w:t>
      </w:r>
      <w:r>
        <w:rPr>
          <w:rFonts w:hint="eastAsia"/>
          <w:b/>
        </w:rPr>
        <w:t>．</w:t>
      </w:r>
      <w:r w:rsidRPr="00922875">
        <w:rPr>
          <w:rFonts w:hint="eastAsia"/>
          <w:b/>
        </w:rPr>
        <w:t>每次只能选择并打开一个VNC会话。如果选择多个打开，则界面会提示错误。</w:t>
      </w:r>
    </w:p>
    <w:p w:rsidR="00CF0D4F" w:rsidRPr="00922875" w:rsidRDefault="00CF0D4F" w:rsidP="00CF0D4F">
      <w:pPr>
        <w:pStyle w:val="DCJM"/>
        <w:ind w:left="2184" w:firstLineChars="0" w:firstLine="0"/>
        <w:rPr>
          <w:b/>
        </w:rPr>
      </w:pPr>
      <w:r w:rsidRPr="00922875">
        <w:rPr>
          <w:rFonts w:hint="eastAsia"/>
          <w:b/>
        </w:rPr>
        <w:t>2</w:t>
      </w:r>
      <w:r>
        <w:rPr>
          <w:rFonts w:hint="eastAsia"/>
          <w:b/>
        </w:rPr>
        <w:t>．</w:t>
      </w:r>
      <w:r w:rsidRPr="00922875">
        <w:rPr>
          <w:rFonts w:hint="eastAsia"/>
          <w:b/>
        </w:rPr>
        <w:t>同一时刻只允许打开一个VNC会话。如果在已经有一个会话在“VNC打开”Tab页中显示，则再在“VNC管理”中选择一个会话打开的话，原有Tab页中只会显示最新的会话窗口。</w:t>
      </w:r>
    </w:p>
    <w:p w:rsidR="00CF0D4F" w:rsidRDefault="00CF0D4F" w:rsidP="00CF0D4F">
      <w:pPr>
        <w:pStyle w:val="HPC40"/>
        <w:spacing w:line="240" w:lineRule="auto"/>
        <w:ind w:leftChars="0" w:left="1680" w:firstLineChars="0" w:hanging="420"/>
      </w:pPr>
      <w:bookmarkStart w:id="176" w:name="_Toc292382624"/>
      <w:r>
        <w:rPr>
          <w:rFonts w:hint="eastAsia"/>
        </w:rPr>
        <w:t>删除会话</w:t>
      </w:r>
      <w:bookmarkEnd w:id="176"/>
    </w:p>
    <w:p w:rsidR="00CF0D4F" w:rsidRDefault="00CF0D4F" w:rsidP="00CF0D4F">
      <w:pPr>
        <w:pStyle w:val="DCJM"/>
        <w:ind w:left="2184" w:firstLineChars="0" w:firstLine="0"/>
      </w:pPr>
      <w:r>
        <w:rPr>
          <w:rFonts w:hint="eastAsia"/>
        </w:rPr>
        <w:t>用户可以选中一个或者多个会话，然后点“删除会话”按钮。这时，界面弹出如</w:t>
      </w:r>
      <w:r w:rsidR="00BA1F12">
        <w:fldChar w:fldCharType="begin"/>
      </w:r>
      <w:r>
        <w:instrText xml:space="preserve"> </w:instrText>
      </w:r>
      <w:r>
        <w:rPr>
          <w:rFonts w:hint="eastAsia"/>
        </w:rPr>
        <w:instrText>REF _Ref298417762 \h</w:instrText>
      </w:r>
      <w:r>
        <w:instrText xml:space="preserve"> </w:instrText>
      </w:r>
      <w:r w:rsidR="00BA1F12">
        <w:fldChar w:fldCharType="separate"/>
      </w:r>
      <w:r w:rsidRPr="00D1073D">
        <w:rPr>
          <w:rFonts w:hint="eastAsia"/>
        </w:rPr>
        <w:t xml:space="preserve">图 </w:t>
      </w:r>
      <w:r w:rsidRPr="00D1073D">
        <w:rPr>
          <w:noProof/>
        </w:rPr>
        <w:t>2</w:t>
      </w:r>
      <w:r w:rsidRPr="00D1073D">
        <w:noBreakHyphen/>
      </w:r>
      <w:r w:rsidRPr="00D1073D">
        <w:rPr>
          <w:noProof/>
        </w:rPr>
        <w:t>35</w:t>
      </w:r>
      <w:r w:rsidR="00BA1F12">
        <w:fldChar w:fldCharType="end"/>
      </w:r>
      <w:r>
        <w:rPr>
          <w:rFonts w:hint="eastAsia"/>
        </w:rPr>
        <w:t>所示的提示窗口，请求用户确认。</w:t>
      </w:r>
    </w:p>
    <w:p w:rsidR="00CF0D4F" w:rsidRDefault="00CF0D4F" w:rsidP="00CF0D4F">
      <w:pPr>
        <w:keepNext/>
        <w:autoSpaceDE w:val="0"/>
        <w:autoSpaceDN w:val="0"/>
        <w:adjustRightInd w:val="0"/>
        <w:ind w:leftChars="1040" w:left="2184"/>
        <w:rPr>
          <w:noProof/>
        </w:rPr>
      </w:pPr>
      <w:r>
        <w:rPr>
          <w:noProof/>
        </w:rPr>
        <w:drawing>
          <wp:inline distT="0" distB="0" distL="0" distR="0">
            <wp:extent cx="2880000" cy="1362571"/>
            <wp:effectExtent l="1905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880000" cy="1362571"/>
                    </a:xfrm>
                    <a:prstGeom prst="rect">
                      <a:avLst/>
                    </a:prstGeom>
                  </pic:spPr>
                </pic:pic>
              </a:graphicData>
            </a:graphic>
          </wp:inline>
        </w:drawing>
      </w:r>
    </w:p>
    <w:p w:rsidR="00CF0D4F" w:rsidRPr="00D1073D" w:rsidRDefault="00CF0D4F" w:rsidP="00CF0D4F">
      <w:pPr>
        <w:pStyle w:val="af3"/>
        <w:ind w:leftChars="1040" w:left="2184" w:firstLineChars="708" w:firstLine="1487"/>
        <w:rPr>
          <w:rFonts w:ascii="方正黑体简体" w:eastAsia="方正黑体简体"/>
          <w:sz w:val="21"/>
          <w:szCs w:val="21"/>
        </w:rPr>
      </w:pPr>
      <w:bookmarkStart w:id="177" w:name="_Ref298417762"/>
      <w:bookmarkStart w:id="178" w:name="_Toc298420730"/>
      <w:r w:rsidRPr="00D1073D">
        <w:rPr>
          <w:rFonts w:ascii="方正黑体简体" w:eastAsia="方正黑体简体" w:hint="eastAsia"/>
          <w:sz w:val="21"/>
          <w:szCs w:val="21"/>
        </w:rPr>
        <w:t xml:space="preserve">图 </w:t>
      </w:r>
      <w:r w:rsidR="00BA1F12" w:rsidRPr="00D1073D">
        <w:rPr>
          <w:rFonts w:ascii="方正黑体简体" w:eastAsia="方正黑体简体"/>
          <w:sz w:val="21"/>
          <w:szCs w:val="21"/>
        </w:rPr>
        <w:fldChar w:fldCharType="begin"/>
      </w:r>
      <w:r w:rsidRPr="00D1073D">
        <w:rPr>
          <w:rFonts w:ascii="方正黑体简体" w:eastAsia="方正黑体简体"/>
          <w:sz w:val="21"/>
          <w:szCs w:val="21"/>
        </w:rPr>
        <w:instrText xml:space="preserve"> </w:instrText>
      </w:r>
      <w:r w:rsidRPr="00D1073D">
        <w:rPr>
          <w:rFonts w:ascii="方正黑体简体" w:eastAsia="方正黑体简体" w:hint="eastAsia"/>
          <w:sz w:val="21"/>
          <w:szCs w:val="21"/>
        </w:rPr>
        <w:instrText>STYLEREF 1 \s</w:instrText>
      </w:r>
      <w:r w:rsidRPr="00D1073D">
        <w:rPr>
          <w:rFonts w:ascii="方正黑体简体" w:eastAsia="方正黑体简体"/>
          <w:sz w:val="21"/>
          <w:szCs w:val="21"/>
        </w:rPr>
        <w:instrText xml:space="preserve"> </w:instrText>
      </w:r>
      <w:r w:rsidR="00BA1F12" w:rsidRPr="00D1073D">
        <w:rPr>
          <w:rFonts w:ascii="方正黑体简体" w:eastAsia="方正黑体简体"/>
          <w:sz w:val="21"/>
          <w:szCs w:val="21"/>
        </w:rPr>
        <w:fldChar w:fldCharType="separate"/>
      </w:r>
      <w:r w:rsidRPr="00D1073D">
        <w:rPr>
          <w:rFonts w:ascii="方正黑体简体" w:eastAsia="方正黑体简体"/>
          <w:noProof/>
          <w:sz w:val="21"/>
          <w:szCs w:val="21"/>
        </w:rPr>
        <w:t>2</w:t>
      </w:r>
      <w:r w:rsidR="00BA1F12" w:rsidRPr="00D1073D">
        <w:rPr>
          <w:rFonts w:ascii="方正黑体简体" w:eastAsia="方正黑体简体"/>
          <w:sz w:val="21"/>
          <w:szCs w:val="21"/>
        </w:rPr>
        <w:fldChar w:fldCharType="end"/>
      </w:r>
      <w:r w:rsidRPr="00D1073D">
        <w:rPr>
          <w:rFonts w:ascii="方正黑体简体" w:eastAsia="方正黑体简体"/>
          <w:sz w:val="21"/>
          <w:szCs w:val="21"/>
        </w:rPr>
        <w:noBreakHyphen/>
      </w:r>
      <w:r w:rsidR="00BA1F12" w:rsidRPr="00D1073D">
        <w:rPr>
          <w:rFonts w:ascii="方正黑体简体" w:eastAsia="方正黑体简体"/>
          <w:sz w:val="21"/>
          <w:szCs w:val="21"/>
        </w:rPr>
        <w:fldChar w:fldCharType="begin"/>
      </w:r>
      <w:r w:rsidRPr="00D1073D">
        <w:rPr>
          <w:rFonts w:ascii="方正黑体简体" w:eastAsia="方正黑体简体"/>
          <w:sz w:val="21"/>
          <w:szCs w:val="21"/>
        </w:rPr>
        <w:instrText xml:space="preserve"> </w:instrText>
      </w:r>
      <w:r w:rsidRPr="00D1073D">
        <w:rPr>
          <w:rFonts w:ascii="方正黑体简体" w:eastAsia="方正黑体简体" w:hint="eastAsia"/>
          <w:sz w:val="21"/>
          <w:szCs w:val="21"/>
        </w:rPr>
        <w:instrText>SEQ 图 \* ARABIC \s 1</w:instrText>
      </w:r>
      <w:r w:rsidRPr="00D1073D">
        <w:rPr>
          <w:rFonts w:ascii="方正黑体简体" w:eastAsia="方正黑体简体"/>
          <w:sz w:val="21"/>
          <w:szCs w:val="21"/>
        </w:rPr>
        <w:instrText xml:space="preserve"> </w:instrText>
      </w:r>
      <w:r w:rsidR="00BA1F12" w:rsidRPr="00D1073D">
        <w:rPr>
          <w:rFonts w:ascii="方正黑体简体" w:eastAsia="方正黑体简体"/>
          <w:sz w:val="21"/>
          <w:szCs w:val="21"/>
        </w:rPr>
        <w:fldChar w:fldCharType="separate"/>
      </w:r>
      <w:r w:rsidRPr="00D1073D">
        <w:rPr>
          <w:rFonts w:ascii="方正黑体简体" w:eastAsia="方正黑体简体"/>
          <w:noProof/>
          <w:sz w:val="21"/>
          <w:szCs w:val="21"/>
        </w:rPr>
        <w:t>35</w:t>
      </w:r>
      <w:r w:rsidR="00BA1F12" w:rsidRPr="00D1073D">
        <w:rPr>
          <w:rFonts w:ascii="方正黑体简体" w:eastAsia="方正黑体简体"/>
          <w:sz w:val="21"/>
          <w:szCs w:val="21"/>
        </w:rPr>
        <w:fldChar w:fldCharType="end"/>
      </w:r>
      <w:bookmarkEnd w:id="177"/>
      <w:r w:rsidRPr="00D1073D">
        <w:rPr>
          <w:rFonts w:ascii="方正黑体简体" w:eastAsia="方正黑体简体" w:hint="eastAsia"/>
          <w:sz w:val="21"/>
          <w:szCs w:val="21"/>
        </w:rPr>
        <w:t xml:space="preserve"> 会话删除提示窗口</w:t>
      </w:r>
      <w:bookmarkEnd w:id="178"/>
    </w:p>
    <w:p w:rsidR="00CF0D4F" w:rsidRDefault="00CF0D4F" w:rsidP="00CF0D4F">
      <w:pPr>
        <w:pStyle w:val="DCJM"/>
        <w:ind w:left="2184" w:firstLineChars="0" w:firstLine="0"/>
      </w:pPr>
      <w:r>
        <w:rPr>
          <w:rFonts w:hint="eastAsia"/>
        </w:rPr>
        <w:t>如果用户选择“是”，则所选会话会被删除；否则，取消删除操作。</w:t>
      </w:r>
    </w:p>
    <w:p w:rsidR="00CF0D4F" w:rsidRPr="00922875" w:rsidRDefault="00CF0D4F" w:rsidP="00CF0D4F">
      <w:pPr>
        <w:pStyle w:val="DCJM"/>
        <w:ind w:left="2184" w:firstLineChars="0" w:firstLine="0"/>
        <w:rPr>
          <w:b/>
        </w:rPr>
      </w:pPr>
      <w:r w:rsidRPr="00922875">
        <w:rPr>
          <w:rFonts w:hint="eastAsia"/>
          <w:b/>
        </w:rPr>
        <w:t>注意：如果被删除的会话正在被用户打开使用，删除之后那些打开的VNC窗口会被关闭，并且提示网络错误。</w:t>
      </w:r>
    </w:p>
    <w:p w:rsidR="00CF0D4F" w:rsidRPr="000A1567" w:rsidRDefault="00CF0D4F" w:rsidP="00CF0D4F">
      <w:pPr>
        <w:pStyle w:val="HPC30"/>
        <w:ind w:left="425" w:hanging="425"/>
      </w:pPr>
      <w:bookmarkStart w:id="179" w:name="_Toc292382625"/>
      <w:bookmarkStart w:id="180" w:name="_Toc298420537"/>
      <w:bookmarkStart w:id="181" w:name="_Toc350454718"/>
      <w:bookmarkStart w:id="182" w:name="_Toc363663797"/>
      <w:r w:rsidRPr="000A1567">
        <w:rPr>
          <w:rFonts w:hint="eastAsia"/>
        </w:rPr>
        <w:t>VNC登录</w:t>
      </w:r>
      <w:bookmarkEnd w:id="179"/>
      <w:bookmarkEnd w:id="180"/>
      <w:bookmarkEnd w:id="181"/>
      <w:bookmarkEnd w:id="182"/>
    </w:p>
    <w:p w:rsidR="00CF0D4F" w:rsidRPr="000A1567" w:rsidRDefault="00CF0D4F" w:rsidP="00CF0D4F">
      <w:pPr>
        <w:pStyle w:val="HPC4"/>
        <w:ind w:left="425" w:hanging="425"/>
        <w:jc w:val="both"/>
      </w:pPr>
      <w:bookmarkStart w:id="183" w:name="_Toc292382626"/>
      <w:bookmarkStart w:id="184" w:name="_Toc298420538"/>
      <w:r w:rsidRPr="000A1567">
        <w:rPr>
          <w:rFonts w:hint="eastAsia"/>
        </w:rPr>
        <w:t>功能概述</w:t>
      </w:r>
      <w:bookmarkEnd w:id="183"/>
      <w:bookmarkEnd w:id="184"/>
    </w:p>
    <w:p w:rsidR="00CF0D4F" w:rsidRPr="00617EDE" w:rsidRDefault="00CF0D4F" w:rsidP="00CF0D4F">
      <w:pPr>
        <w:pStyle w:val="DCJM"/>
        <w:ind w:left="2184" w:firstLineChars="0" w:firstLine="0"/>
      </w:pPr>
      <w:r w:rsidRPr="00617EDE">
        <w:t>R</w:t>
      </w:r>
      <w:r w:rsidRPr="00617EDE">
        <w:rPr>
          <w:rFonts w:hint="eastAsia"/>
        </w:rPr>
        <w:t>oot、Gridview管理员和普通用户均可用。</w:t>
      </w:r>
    </w:p>
    <w:p w:rsidR="00CF0D4F" w:rsidRPr="00617EDE" w:rsidRDefault="00CF0D4F" w:rsidP="00CF0D4F">
      <w:pPr>
        <w:pStyle w:val="DCJM"/>
        <w:ind w:left="2184" w:firstLineChars="0" w:firstLine="0"/>
      </w:pPr>
      <w:r w:rsidRPr="00617EDE">
        <w:rPr>
          <w:rFonts w:hint="eastAsia"/>
        </w:rPr>
        <w:t>“VNC登录”包含的功能主要是打开一个到某个集群管理节点的VNC会话。</w:t>
      </w:r>
      <w:r>
        <w:rPr>
          <w:rFonts w:hint="eastAsia"/>
        </w:rPr>
        <w:t>初始界面打开界面</w:t>
      </w:r>
      <w:r w:rsidRPr="00617EDE">
        <w:rPr>
          <w:rFonts w:hint="eastAsia"/>
        </w:rPr>
        <w:t>如</w:t>
      </w:r>
      <w:r w:rsidR="00BA1F12">
        <w:fldChar w:fldCharType="begin"/>
      </w:r>
      <w:r>
        <w:instrText xml:space="preserve"> </w:instrText>
      </w:r>
      <w:r>
        <w:rPr>
          <w:rFonts w:hint="eastAsia"/>
        </w:rPr>
        <w:instrText>REF _Ref298417795 \h</w:instrText>
      </w:r>
      <w:r>
        <w:instrText xml:space="preserve"> </w:instrText>
      </w:r>
      <w:r w:rsidR="00BA1F12">
        <w:fldChar w:fldCharType="separate"/>
      </w:r>
      <w:r w:rsidRPr="00D1073D">
        <w:rPr>
          <w:rFonts w:hint="eastAsia"/>
        </w:rPr>
        <w:t xml:space="preserve">图 </w:t>
      </w:r>
      <w:r w:rsidRPr="00D1073D">
        <w:rPr>
          <w:noProof/>
        </w:rPr>
        <w:t>2</w:t>
      </w:r>
      <w:r w:rsidRPr="00D1073D">
        <w:noBreakHyphen/>
      </w:r>
      <w:r w:rsidRPr="00D1073D">
        <w:rPr>
          <w:noProof/>
        </w:rPr>
        <w:t>36</w:t>
      </w:r>
      <w:r w:rsidR="00BA1F12">
        <w:fldChar w:fldCharType="end"/>
      </w:r>
      <w:r w:rsidRPr="00617EDE">
        <w:rPr>
          <w:rFonts w:hint="eastAsia"/>
        </w:rPr>
        <w:t>所示</w:t>
      </w:r>
      <w:r>
        <w:rPr>
          <w:rFonts w:hint="eastAsia"/>
        </w:rPr>
        <w:t>。</w:t>
      </w:r>
    </w:p>
    <w:p w:rsidR="00CF0D4F" w:rsidRDefault="00CF0D4F" w:rsidP="00CF0D4F">
      <w:pPr>
        <w:keepNext/>
        <w:autoSpaceDE w:val="0"/>
        <w:autoSpaceDN w:val="0"/>
        <w:adjustRightInd w:val="0"/>
        <w:ind w:leftChars="1040" w:left="2184"/>
        <w:rPr>
          <w:noProof/>
        </w:rPr>
      </w:pPr>
      <w:r>
        <w:rPr>
          <w:noProof/>
        </w:rPr>
        <w:lastRenderedPageBreak/>
        <w:drawing>
          <wp:inline distT="0" distB="0" distL="0" distR="0">
            <wp:extent cx="4860000" cy="2154433"/>
            <wp:effectExtent l="1905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4860000" cy="2154433"/>
                    </a:xfrm>
                    <a:prstGeom prst="rect">
                      <a:avLst/>
                    </a:prstGeom>
                  </pic:spPr>
                </pic:pic>
              </a:graphicData>
            </a:graphic>
          </wp:inline>
        </w:drawing>
      </w:r>
    </w:p>
    <w:p w:rsidR="00CF0D4F" w:rsidRPr="00D1073D" w:rsidRDefault="00CF0D4F" w:rsidP="00CF0D4F">
      <w:pPr>
        <w:pStyle w:val="af3"/>
        <w:ind w:leftChars="1040" w:left="2184"/>
        <w:jc w:val="center"/>
        <w:rPr>
          <w:rFonts w:ascii="方正黑体简体" w:eastAsia="方正黑体简体"/>
          <w:sz w:val="21"/>
          <w:szCs w:val="21"/>
        </w:rPr>
      </w:pPr>
      <w:bookmarkStart w:id="185" w:name="_Ref298417795"/>
      <w:bookmarkStart w:id="186" w:name="_Toc298420731"/>
      <w:r w:rsidRPr="00D1073D">
        <w:rPr>
          <w:rFonts w:ascii="方正黑体简体" w:eastAsia="方正黑体简体" w:hint="eastAsia"/>
          <w:sz w:val="21"/>
          <w:szCs w:val="21"/>
        </w:rPr>
        <w:t xml:space="preserve">图 </w:t>
      </w:r>
      <w:r w:rsidR="00BA1F12" w:rsidRPr="00D1073D">
        <w:rPr>
          <w:rFonts w:ascii="方正黑体简体" w:eastAsia="方正黑体简体"/>
          <w:sz w:val="21"/>
          <w:szCs w:val="21"/>
        </w:rPr>
        <w:fldChar w:fldCharType="begin"/>
      </w:r>
      <w:r w:rsidRPr="00D1073D">
        <w:rPr>
          <w:rFonts w:ascii="方正黑体简体" w:eastAsia="方正黑体简体"/>
          <w:sz w:val="21"/>
          <w:szCs w:val="21"/>
        </w:rPr>
        <w:instrText xml:space="preserve"> </w:instrText>
      </w:r>
      <w:r w:rsidRPr="00D1073D">
        <w:rPr>
          <w:rFonts w:ascii="方正黑体简体" w:eastAsia="方正黑体简体" w:hint="eastAsia"/>
          <w:sz w:val="21"/>
          <w:szCs w:val="21"/>
        </w:rPr>
        <w:instrText>STYLEREF 1 \s</w:instrText>
      </w:r>
      <w:r w:rsidRPr="00D1073D">
        <w:rPr>
          <w:rFonts w:ascii="方正黑体简体" w:eastAsia="方正黑体简体"/>
          <w:sz w:val="21"/>
          <w:szCs w:val="21"/>
        </w:rPr>
        <w:instrText xml:space="preserve"> </w:instrText>
      </w:r>
      <w:r w:rsidR="00BA1F12" w:rsidRPr="00D1073D">
        <w:rPr>
          <w:rFonts w:ascii="方正黑体简体" w:eastAsia="方正黑体简体"/>
          <w:sz w:val="21"/>
          <w:szCs w:val="21"/>
        </w:rPr>
        <w:fldChar w:fldCharType="separate"/>
      </w:r>
      <w:r w:rsidRPr="00D1073D">
        <w:rPr>
          <w:rFonts w:ascii="方正黑体简体" w:eastAsia="方正黑体简体"/>
          <w:noProof/>
          <w:sz w:val="21"/>
          <w:szCs w:val="21"/>
        </w:rPr>
        <w:t>2</w:t>
      </w:r>
      <w:r w:rsidR="00BA1F12" w:rsidRPr="00D1073D">
        <w:rPr>
          <w:rFonts w:ascii="方正黑体简体" w:eastAsia="方正黑体简体"/>
          <w:sz w:val="21"/>
          <w:szCs w:val="21"/>
        </w:rPr>
        <w:fldChar w:fldCharType="end"/>
      </w:r>
      <w:r w:rsidRPr="00D1073D">
        <w:rPr>
          <w:rFonts w:ascii="方正黑体简体" w:eastAsia="方正黑体简体"/>
          <w:sz w:val="21"/>
          <w:szCs w:val="21"/>
        </w:rPr>
        <w:noBreakHyphen/>
      </w:r>
      <w:r w:rsidR="00BA1F12" w:rsidRPr="00D1073D">
        <w:rPr>
          <w:rFonts w:ascii="方正黑体简体" w:eastAsia="方正黑体简体"/>
          <w:sz w:val="21"/>
          <w:szCs w:val="21"/>
        </w:rPr>
        <w:fldChar w:fldCharType="begin"/>
      </w:r>
      <w:r w:rsidRPr="00D1073D">
        <w:rPr>
          <w:rFonts w:ascii="方正黑体简体" w:eastAsia="方正黑体简体"/>
          <w:sz w:val="21"/>
          <w:szCs w:val="21"/>
        </w:rPr>
        <w:instrText xml:space="preserve"> </w:instrText>
      </w:r>
      <w:r w:rsidRPr="00D1073D">
        <w:rPr>
          <w:rFonts w:ascii="方正黑体简体" w:eastAsia="方正黑体简体" w:hint="eastAsia"/>
          <w:sz w:val="21"/>
          <w:szCs w:val="21"/>
        </w:rPr>
        <w:instrText>SEQ 图 \* ARABIC \s 1</w:instrText>
      </w:r>
      <w:r w:rsidRPr="00D1073D">
        <w:rPr>
          <w:rFonts w:ascii="方正黑体简体" w:eastAsia="方正黑体简体"/>
          <w:sz w:val="21"/>
          <w:szCs w:val="21"/>
        </w:rPr>
        <w:instrText xml:space="preserve"> </w:instrText>
      </w:r>
      <w:r w:rsidR="00BA1F12" w:rsidRPr="00D1073D">
        <w:rPr>
          <w:rFonts w:ascii="方正黑体简体" w:eastAsia="方正黑体简体"/>
          <w:sz w:val="21"/>
          <w:szCs w:val="21"/>
        </w:rPr>
        <w:fldChar w:fldCharType="separate"/>
      </w:r>
      <w:r w:rsidRPr="00D1073D">
        <w:rPr>
          <w:rFonts w:ascii="方正黑体简体" w:eastAsia="方正黑体简体"/>
          <w:noProof/>
          <w:sz w:val="21"/>
          <w:szCs w:val="21"/>
        </w:rPr>
        <w:t>36</w:t>
      </w:r>
      <w:r w:rsidR="00BA1F12" w:rsidRPr="00D1073D">
        <w:rPr>
          <w:rFonts w:ascii="方正黑体简体" w:eastAsia="方正黑体简体"/>
          <w:sz w:val="21"/>
          <w:szCs w:val="21"/>
        </w:rPr>
        <w:fldChar w:fldCharType="end"/>
      </w:r>
      <w:bookmarkEnd w:id="185"/>
      <w:r w:rsidRPr="00D1073D">
        <w:rPr>
          <w:rFonts w:ascii="方正黑体简体" w:eastAsia="方正黑体简体" w:hint="eastAsia"/>
          <w:sz w:val="21"/>
          <w:szCs w:val="21"/>
        </w:rPr>
        <w:t xml:space="preserve"> VNC登录初始页面</w:t>
      </w:r>
      <w:bookmarkEnd w:id="186"/>
    </w:p>
    <w:p w:rsidR="00CF0D4F" w:rsidRDefault="00CF0D4F" w:rsidP="00CF0D4F">
      <w:pPr>
        <w:pStyle w:val="DCJM"/>
        <w:ind w:left="2184" w:firstLineChars="0" w:firstLine="0"/>
      </w:pPr>
      <w:r>
        <w:rPr>
          <w:rFonts w:hint="eastAsia"/>
        </w:rPr>
        <w:t>分为两部分：</w:t>
      </w:r>
    </w:p>
    <w:p w:rsidR="00CF0D4F" w:rsidRDefault="00CF0D4F" w:rsidP="00CF0D4F">
      <w:pPr>
        <w:pStyle w:val="DCJM"/>
        <w:ind w:left="2184" w:firstLineChars="0" w:firstLine="0"/>
      </w:pPr>
      <w:r>
        <w:rPr>
          <w:rFonts w:hint="eastAsia"/>
        </w:rPr>
        <w:t>1．集群列表树</w:t>
      </w:r>
    </w:p>
    <w:p w:rsidR="00CF0D4F" w:rsidRPr="00EC3E0D" w:rsidRDefault="00CF0D4F" w:rsidP="00CF0D4F">
      <w:pPr>
        <w:pStyle w:val="DCJM"/>
        <w:ind w:left="2184" w:firstLineChars="0" w:firstLine="0"/>
      </w:pPr>
      <w:r>
        <w:rPr>
          <w:rFonts w:hint="eastAsia"/>
        </w:rPr>
        <w:t>位于页面的左侧，每一个叶子节点代表一个集群。</w:t>
      </w:r>
    </w:p>
    <w:p w:rsidR="00CF0D4F" w:rsidRDefault="00CF0D4F" w:rsidP="00CF0D4F">
      <w:pPr>
        <w:pStyle w:val="DCJM"/>
        <w:ind w:left="2184" w:firstLineChars="0" w:firstLine="0"/>
      </w:pPr>
      <w:r>
        <w:rPr>
          <w:rFonts w:hint="eastAsia"/>
        </w:rPr>
        <w:t>2．VNC会话显示</w:t>
      </w:r>
    </w:p>
    <w:p w:rsidR="00CF0D4F" w:rsidRDefault="00CF0D4F" w:rsidP="00CF0D4F">
      <w:pPr>
        <w:pStyle w:val="DCJM"/>
        <w:ind w:left="2184" w:firstLineChars="0" w:firstLine="0"/>
      </w:pPr>
      <w:r>
        <w:rPr>
          <w:rFonts w:hint="eastAsia"/>
        </w:rPr>
        <w:t>右侧Tab页窗口，用于显示已经打开的VNC会话窗口。右侧窗口允许同时打开多个VNC会话的Tab页。</w:t>
      </w:r>
    </w:p>
    <w:p w:rsidR="00CF0D4F" w:rsidRPr="000A1567" w:rsidRDefault="00CF0D4F" w:rsidP="00CF0D4F">
      <w:pPr>
        <w:pStyle w:val="HPC4"/>
        <w:ind w:left="425" w:hanging="425"/>
        <w:jc w:val="both"/>
      </w:pPr>
      <w:bookmarkStart w:id="187" w:name="_Toc292382627"/>
      <w:bookmarkStart w:id="188" w:name="_Toc298420539"/>
      <w:r w:rsidRPr="000A1567">
        <w:rPr>
          <w:rFonts w:hint="eastAsia"/>
        </w:rPr>
        <w:t>使用说明</w:t>
      </w:r>
      <w:bookmarkEnd w:id="187"/>
      <w:bookmarkEnd w:id="188"/>
    </w:p>
    <w:p w:rsidR="00CF0D4F" w:rsidRDefault="00CF0D4F" w:rsidP="00CF0D4F">
      <w:pPr>
        <w:pStyle w:val="HPC40"/>
        <w:spacing w:line="240" w:lineRule="auto"/>
        <w:ind w:leftChars="0" w:left="1680" w:firstLineChars="0" w:hanging="420"/>
      </w:pPr>
      <w:bookmarkStart w:id="189" w:name="_Toc292382628"/>
      <w:r>
        <w:rPr>
          <w:rFonts w:hint="eastAsia"/>
        </w:rPr>
        <w:t>登录会话</w:t>
      </w:r>
      <w:bookmarkEnd w:id="189"/>
    </w:p>
    <w:p w:rsidR="00CF0D4F" w:rsidRDefault="00CF0D4F" w:rsidP="00CF0D4F">
      <w:pPr>
        <w:pStyle w:val="DCJM"/>
        <w:ind w:left="2184" w:firstLineChars="0" w:firstLine="0"/>
      </w:pPr>
      <w:r>
        <w:rPr>
          <w:rFonts w:hint="eastAsia"/>
        </w:rPr>
        <w:t>在初始打开页面中，双击左侧的集群名称便可以新建并打开一个到该集群管理节点的VNC会话。如</w:t>
      </w:r>
      <w:r w:rsidR="00BA1F12">
        <w:fldChar w:fldCharType="begin"/>
      </w:r>
      <w:r>
        <w:instrText xml:space="preserve"> </w:instrText>
      </w:r>
      <w:r>
        <w:rPr>
          <w:rFonts w:hint="eastAsia"/>
        </w:rPr>
        <w:instrText>REF _Ref298417840 \h</w:instrText>
      </w:r>
      <w:r>
        <w:instrText xml:space="preserve"> </w:instrText>
      </w:r>
      <w:r w:rsidR="00BA1F12">
        <w:fldChar w:fldCharType="separate"/>
      </w:r>
      <w:r w:rsidRPr="00D1073D">
        <w:rPr>
          <w:rFonts w:hint="eastAsia"/>
        </w:rPr>
        <w:t xml:space="preserve">图 </w:t>
      </w:r>
      <w:r w:rsidRPr="00D1073D">
        <w:rPr>
          <w:noProof/>
        </w:rPr>
        <w:t>2</w:t>
      </w:r>
      <w:r w:rsidRPr="00D1073D">
        <w:noBreakHyphen/>
      </w:r>
      <w:r w:rsidRPr="00D1073D">
        <w:rPr>
          <w:noProof/>
        </w:rPr>
        <w:t>37</w:t>
      </w:r>
      <w:r w:rsidR="00BA1F12">
        <w:fldChar w:fldCharType="end"/>
      </w:r>
      <w:r>
        <w:rPr>
          <w:rFonts w:hint="eastAsia"/>
        </w:rPr>
        <w:t>所示。</w:t>
      </w:r>
    </w:p>
    <w:p w:rsidR="00CF0D4F" w:rsidRDefault="00CF0D4F" w:rsidP="00CF0D4F">
      <w:pPr>
        <w:keepNext/>
        <w:autoSpaceDE w:val="0"/>
        <w:autoSpaceDN w:val="0"/>
        <w:adjustRightInd w:val="0"/>
        <w:ind w:leftChars="1040" w:left="2184"/>
        <w:rPr>
          <w:noProof/>
        </w:rPr>
      </w:pPr>
      <w:r>
        <w:rPr>
          <w:noProof/>
        </w:rPr>
        <w:drawing>
          <wp:inline distT="0" distB="0" distL="0" distR="0">
            <wp:extent cx="4860000" cy="2847898"/>
            <wp:effectExtent l="19050" t="0" r="0" b="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860000" cy="2847898"/>
                    </a:xfrm>
                    <a:prstGeom prst="rect">
                      <a:avLst/>
                    </a:prstGeom>
                  </pic:spPr>
                </pic:pic>
              </a:graphicData>
            </a:graphic>
          </wp:inline>
        </w:drawing>
      </w:r>
    </w:p>
    <w:p w:rsidR="00CF0D4F" w:rsidRPr="00D1073D" w:rsidRDefault="00CF0D4F" w:rsidP="00CF0D4F">
      <w:pPr>
        <w:pStyle w:val="af3"/>
        <w:ind w:leftChars="1040" w:left="2184"/>
        <w:jc w:val="center"/>
        <w:rPr>
          <w:rFonts w:ascii="方正黑体简体" w:eastAsia="方正黑体简体"/>
          <w:sz w:val="21"/>
          <w:szCs w:val="21"/>
        </w:rPr>
      </w:pPr>
      <w:bookmarkStart w:id="190" w:name="_Ref298417840"/>
      <w:bookmarkStart w:id="191" w:name="_Toc298420732"/>
      <w:r w:rsidRPr="00D1073D">
        <w:rPr>
          <w:rFonts w:ascii="方正黑体简体" w:eastAsia="方正黑体简体" w:hint="eastAsia"/>
          <w:sz w:val="21"/>
          <w:szCs w:val="21"/>
        </w:rPr>
        <w:t xml:space="preserve">图 </w:t>
      </w:r>
      <w:r w:rsidR="00BA1F12" w:rsidRPr="00D1073D">
        <w:rPr>
          <w:rFonts w:ascii="方正黑体简体" w:eastAsia="方正黑体简体"/>
          <w:sz w:val="21"/>
          <w:szCs w:val="21"/>
        </w:rPr>
        <w:fldChar w:fldCharType="begin"/>
      </w:r>
      <w:r w:rsidRPr="00D1073D">
        <w:rPr>
          <w:rFonts w:ascii="方正黑体简体" w:eastAsia="方正黑体简体"/>
          <w:sz w:val="21"/>
          <w:szCs w:val="21"/>
        </w:rPr>
        <w:instrText xml:space="preserve"> </w:instrText>
      </w:r>
      <w:r w:rsidRPr="00D1073D">
        <w:rPr>
          <w:rFonts w:ascii="方正黑体简体" w:eastAsia="方正黑体简体" w:hint="eastAsia"/>
          <w:sz w:val="21"/>
          <w:szCs w:val="21"/>
        </w:rPr>
        <w:instrText>STYLEREF 1 \s</w:instrText>
      </w:r>
      <w:r w:rsidRPr="00D1073D">
        <w:rPr>
          <w:rFonts w:ascii="方正黑体简体" w:eastAsia="方正黑体简体"/>
          <w:sz w:val="21"/>
          <w:szCs w:val="21"/>
        </w:rPr>
        <w:instrText xml:space="preserve"> </w:instrText>
      </w:r>
      <w:r w:rsidR="00BA1F12" w:rsidRPr="00D1073D">
        <w:rPr>
          <w:rFonts w:ascii="方正黑体简体" w:eastAsia="方正黑体简体"/>
          <w:sz w:val="21"/>
          <w:szCs w:val="21"/>
        </w:rPr>
        <w:fldChar w:fldCharType="separate"/>
      </w:r>
      <w:r w:rsidRPr="00D1073D">
        <w:rPr>
          <w:rFonts w:ascii="方正黑体简体" w:eastAsia="方正黑体简体"/>
          <w:noProof/>
          <w:sz w:val="21"/>
          <w:szCs w:val="21"/>
        </w:rPr>
        <w:t>2</w:t>
      </w:r>
      <w:r w:rsidR="00BA1F12" w:rsidRPr="00D1073D">
        <w:rPr>
          <w:rFonts w:ascii="方正黑体简体" w:eastAsia="方正黑体简体"/>
          <w:sz w:val="21"/>
          <w:szCs w:val="21"/>
        </w:rPr>
        <w:fldChar w:fldCharType="end"/>
      </w:r>
      <w:r w:rsidRPr="00D1073D">
        <w:rPr>
          <w:rFonts w:ascii="方正黑体简体" w:eastAsia="方正黑体简体"/>
          <w:sz w:val="21"/>
          <w:szCs w:val="21"/>
        </w:rPr>
        <w:noBreakHyphen/>
      </w:r>
      <w:r w:rsidR="00BA1F12" w:rsidRPr="00D1073D">
        <w:rPr>
          <w:rFonts w:ascii="方正黑体简体" w:eastAsia="方正黑体简体"/>
          <w:sz w:val="21"/>
          <w:szCs w:val="21"/>
        </w:rPr>
        <w:fldChar w:fldCharType="begin"/>
      </w:r>
      <w:r w:rsidRPr="00D1073D">
        <w:rPr>
          <w:rFonts w:ascii="方正黑体简体" w:eastAsia="方正黑体简体"/>
          <w:sz w:val="21"/>
          <w:szCs w:val="21"/>
        </w:rPr>
        <w:instrText xml:space="preserve"> </w:instrText>
      </w:r>
      <w:r w:rsidRPr="00D1073D">
        <w:rPr>
          <w:rFonts w:ascii="方正黑体简体" w:eastAsia="方正黑体简体" w:hint="eastAsia"/>
          <w:sz w:val="21"/>
          <w:szCs w:val="21"/>
        </w:rPr>
        <w:instrText>SEQ 图 \* ARABIC \s 1</w:instrText>
      </w:r>
      <w:r w:rsidRPr="00D1073D">
        <w:rPr>
          <w:rFonts w:ascii="方正黑体简体" w:eastAsia="方正黑体简体"/>
          <w:sz w:val="21"/>
          <w:szCs w:val="21"/>
        </w:rPr>
        <w:instrText xml:space="preserve"> </w:instrText>
      </w:r>
      <w:r w:rsidR="00BA1F12" w:rsidRPr="00D1073D">
        <w:rPr>
          <w:rFonts w:ascii="方正黑体简体" w:eastAsia="方正黑体简体"/>
          <w:sz w:val="21"/>
          <w:szCs w:val="21"/>
        </w:rPr>
        <w:fldChar w:fldCharType="separate"/>
      </w:r>
      <w:r w:rsidRPr="00D1073D">
        <w:rPr>
          <w:rFonts w:ascii="方正黑体简体" w:eastAsia="方正黑体简体"/>
          <w:noProof/>
          <w:sz w:val="21"/>
          <w:szCs w:val="21"/>
        </w:rPr>
        <w:t>37</w:t>
      </w:r>
      <w:r w:rsidR="00BA1F12" w:rsidRPr="00D1073D">
        <w:rPr>
          <w:rFonts w:ascii="方正黑体简体" w:eastAsia="方正黑体简体"/>
          <w:sz w:val="21"/>
          <w:szCs w:val="21"/>
        </w:rPr>
        <w:fldChar w:fldCharType="end"/>
      </w:r>
      <w:bookmarkEnd w:id="190"/>
      <w:r w:rsidRPr="00D1073D">
        <w:rPr>
          <w:rFonts w:ascii="方正黑体简体" w:eastAsia="方正黑体简体" w:hint="eastAsia"/>
          <w:sz w:val="21"/>
          <w:szCs w:val="21"/>
        </w:rPr>
        <w:t xml:space="preserve"> VNC登录会话窗口</w:t>
      </w:r>
      <w:bookmarkEnd w:id="191"/>
    </w:p>
    <w:p w:rsidR="00CF0D4F" w:rsidRPr="00922875" w:rsidRDefault="00CF0D4F" w:rsidP="00CF0D4F">
      <w:pPr>
        <w:pStyle w:val="DCJM"/>
        <w:ind w:left="2184" w:firstLineChars="0" w:firstLine="0"/>
        <w:rPr>
          <w:b/>
        </w:rPr>
      </w:pPr>
      <w:r w:rsidRPr="00922875">
        <w:rPr>
          <w:rFonts w:hint="eastAsia"/>
          <w:b/>
        </w:rPr>
        <w:t>注意：</w:t>
      </w:r>
    </w:p>
    <w:p w:rsidR="00CF0D4F" w:rsidRPr="00922875" w:rsidRDefault="00CF0D4F" w:rsidP="00CF0D4F">
      <w:pPr>
        <w:pStyle w:val="DCJM"/>
        <w:ind w:left="2184" w:firstLineChars="0" w:firstLine="0"/>
        <w:rPr>
          <w:b/>
        </w:rPr>
      </w:pPr>
      <w:r>
        <w:rPr>
          <w:rFonts w:hint="eastAsia"/>
          <w:b/>
        </w:rPr>
        <w:t>1．</w:t>
      </w:r>
      <w:r w:rsidRPr="00922875">
        <w:rPr>
          <w:rFonts w:hint="eastAsia"/>
          <w:b/>
        </w:rPr>
        <w:t>每个VNC会话窗口都是在一个Tab页中打开</w:t>
      </w:r>
      <w:r>
        <w:rPr>
          <w:rFonts w:hint="eastAsia"/>
          <w:b/>
        </w:rPr>
        <w:t>。</w:t>
      </w:r>
    </w:p>
    <w:p w:rsidR="00CF0D4F" w:rsidRPr="00922875" w:rsidRDefault="00CF0D4F" w:rsidP="00CF0D4F">
      <w:pPr>
        <w:pStyle w:val="DCJM"/>
        <w:ind w:left="2184" w:firstLineChars="0" w:firstLine="0"/>
        <w:rPr>
          <w:b/>
        </w:rPr>
      </w:pPr>
      <w:r>
        <w:rPr>
          <w:rFonts w:hint="eastAsia"/>
          <w:b/>
        </w:rPr>
        <w:t>2．</w:t>
      </w:r>
      <w:r w:rsidRPr="00922875">
        <w:rPr>
          <w:rFonts w:hint="eastAsia"/>
          <w:b/>
        </w:rPr>
        <w:t>每个集群只能打开一个VNC会话</w:t>
      </w:r>
      <w:r>
        <w:rPr>
          <w:rFonts w:hint="eastAsia"/>
          <w:b/>
        </w:rPr>
        <w:t>。</w:t>
      </w:r>
    </w:p>
    <w:p w:rsidR="00CF0D4F" w:rsidRPr="00922875" w:rsidRDefault="00CF0D4F" w:rsidP="00CF0D4F">
      <w:pPr>
        <w:pStyle w:val="DCJM"/>
        <w:ind w:left="2184" w:firstLineChars="0" w:firstLine="0"/>
        <w:rPr>
          <w:b/>
        </w:rPr>
      </w:pPr>
      <w:r>
        <w:rPr>
          <w:rFonts w:hint="eastAsia"/>
          <w:b/>
        </w:rPr>
        <w:lastRenderedPageBreak/>
        <w:t>3．</w:t>
      </w:r>
      <w:r w:rsidRPr="00922875">
        <w:rPr>
          <w:rFonts w:hint="eastAsia"/>
          <w:b/>
        </w:rPr>
        <w:t>关闭Tab</w:t>
      </w:r>
      <w:proofErr w:type="gramStart"/>
      <w:r w:rsidRPr="00922875">
        <w:rPr>
          <w:rFonts w:hint="eastAsia"/>
          <w:b/>
        </w:rPr>
        <w:t>页或者</w:t>
      </w:r>
      <w:proofErr w:type="gramEnd"/>
      <w:r w:rsidRPr="00922875">
        <w:rPr>
          <w:rFonts w:hint="eastAsia"/>
          <w:b/>
        </w:rPr>
        <w:t>关闭“VNC登录”页面时均会关闭的VNC会话。</w:t>
      </w:r>
    </w:p>
    <w:p w:rsidR="00CF0D4F" w:rsidRPr="00692183" w:rsidRDefault="00CF0D4F" w:rsidP="00CF0D4F">
      <w:pPr>
        <w:pStyle w:val="HPC7"/>
      </w:pPr>
    </w:p>
    <w:p w:rsidR="00CF0D4F" w:rsidRPr="00E24602" w:rsidRDefault="00CF0D4F" w:rsidP="0044457B">
      <w:pPr>
        <w:pStyle w:val="HPC10"/>
      </w:pPr>
      <w:r w:rsidRPr="00E24602">
        <w:rPr>
          <w:rFonts w:hint="eastAsia"/>
        </w:rPr>
        <w:t xml:space="preserve"> </w:t>
      </w:r>
      <w:bookmarkStart w:id="192" w:name="_Toc349128645"/>
      <w:bookmarkStart w:id="193" w:name="_Toc350454719"/>
      <w:bookmarkStart w:id="194" w:name="_Toc363663798"/>
      <w:r w:rsidRPr="00E24602">
        <w:rPr>
          <w:rFonts w:hint="eastAsia"/>
        </w:rPr>
        <w:t>附录</w:t>
      </w:r>
      <w:proofErr w:type="gramStart"/>
      <w:r>
        <w:rPr>
          <w:rFonts w:hint="eastAsia"/>
        </w:rPr>
        <w:t>一</w:t>
      </w:r>
      <w:proofErr w:type="gramEnd"/>
      <w:r w:rsidRPr="00E24602">
        <w:rPr>
          <w:rFonts w:hint="eastAsia"/>
        </w:rPr>
        <w:t>——Linux常用命令</w:t>
      </w:r>
      <w:bookmarkEnd w:id="192"/>
      <w:bookmarkEnd w:id="193"/>
      <w:bookmarkEnd w:id="194"/>
    </w:p>
    <w:p w:rsidR="00CF0D4F" w:rsidRPr="00E24602" w:rsidRDefault="00CF0D4F" w:rsidP="00CF0D4F">
      <w:pPr>
        <w:pStyle w:val="2"/>
        <w:numPr>
          <w:ilvl w:val="1"/>
          <w:numId w:val="25"/>
        </w:numPr>
        <w:spacing w:before="120" w:after="120" w:line="360" w:lineRule="auto"/>
        <w:ind w:left="0"/>
      </w:pPr>
      <w:r w:rsidRPr="00E24602">
        <w:rPr>
          <w:rFonts w:hint="eastAsia"/>
        </w:rPr>
        <w:t xml:space="preserve"> </w:t>
      </w:r>
      <w:bookmarkStart w:id="195" w:name="_Toc349128646"/>
      <w:bookmarkStart w:id="196" w:name="_Toc350454720"/>
      <w:bookmarkStart w:id="197" w:name="_Toc363663799"/>
      <w:r w:rsidRPr="00E24602">
        <w:rPr>
          <w:rFonts w:hint="eastAsia"/>
        </w:rPr>
        <w:t>浏览目录命令</w:t>
      </w:r>
      <w:bookmarkEnd w:id="195"/>
      <w:bookmarkEnd w:id="196"/>
      <w:bookmarkEnd w:id="197"/>
    </w:p>
    <w:p w:rsidR="00CF0D4F" w:rsidRPr="00E24602" w:rsidRDefault="00CF0D4F" w:rsidP="00CF0D4F">
      <w:pPr>
        <w:pStyle w:val="HPC7"/>
      </w:pPr>
      <w:r w:rsidRPr="00E24602">
        <w:rPr>
          <w:rFonts w:hint="eastAsia"/>
        </w:rPr>
        <w:t>用户使用命令行所做的大部分工作是用来定位、列出、创建以及删除文件和目录，下面列举最为常用的这类命令及其解释，更为详细的用法请参见</w:t>
      </w:r>
      <w:r w:rsidRPr="00E24602">
        <w:rPr>
          <w:rFonts w:cs="TimesNewRomanPSMT-Identity-H"/>
        </w:rPr>
        <w:t>Linux</w:t>
      </w:r>
      <w:r w:rsidRPr="00E24602">
        <w:rPr>
          <w:rFonts w:hint="eastAsia"/>
        </w:rPr>
        <w:t>有关书籍。</w:t>
      </w:r>
    </w:p>
    <w:p w:rsidR="00CF0D4F" w:rsidRPr="00E24602" w:rsidRDefault="00CF0D4F" w:rsidP="00CF0D4F">
      <w:pPr>
        <w:pStyle w:val="a9"/>
        <w:numPr>
          <w:ilvl w:val="0"/>
          <w:numId w:val="29"/>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ls [options] [directory] </w:t>
      </w:r>
      <w:r w:rsidRPr="00E24602">
        <w:rPr>
          <w:rFonts w:ascii="微软雅黑" w:eastAsia="微软雅黑" w:hAnsi="微软雅黑" w:cs="SimSun-Identity-H" w:hint="eastAsia"/>
          <w:kern w:val="0"/>
        </w:rPr>
        <w:t>列出文件</w:t>
      </w:r>
    </w:p>
    <w:p w:rsidR="00CF0D4F" w:rsidRPr="00E24602" w:rsidRDefault="00CF0D4F" w:rsidP="00CF0D4F">
      <w:pPr>
        <w:pStyle w:val="HPC7"/>
      </w:pPr>
      <w:r w:rsidRPr="00E24602">
        <w:rPr>
          <w:rFonts w:hint="eastAsia"/>
        </w:rPr>
        <w:t>常用的命令参数选项有</w:t>
      </w:r>
      <w:r w:rsidRPr="00E24602">
        <w:rPr>
          <w:rFonts w:hint="eastAsia"/>
        </w:rPr>
        <w:t>-</w:t>
      </w:r>
      <w:r w:rsidRPr="00E24602">
        <w:rPr>
          <w:rFonts w:cs="TimesNewRomanPSMT-Identity-H"/>
        </w:rPr>
        <w:t>l</w:t>
      </w:r>
      <w:r w:rsidRPr="00E24602">
        <w:rPr>
          <w:rFonts w:cs="TimesNewRomanPSMT-Identity-H" w:hint="eastAsia"/>
        </w:rPr>
        <w:t>，</w:t>
      </w:r>
      <w:r w:rsidRPr="00E24602">
        <w:rPr>
          <w:rFonts w:hint="eastAsia"/>
        </w:rPr>
        <w:t>-</w:t>
      </w:r>
      <w:r w:rsidRPr="00E24602">
        <w:rPr>
          <w:rFonts w:cs="TimesNewRomanPSMT-Identity-H"/>
        </w:rPr>
        <w:t>a</w:t>
      </w:r>
      <w:r w:rsidRPr="00E24602">
        <w:rPr>
          <w:rFonts w:cs="TimesNewRomanPSMT-Identity-H" w:hint="eastAsia"/>
        </w:rPr>
        <w:t>，</w:t>
      </w:r>
      <w:r w:rsidRPr="00E24602">
        <w:rPr>
          <w:rFonts w:hint="eastAsia"/>
        </w:rPr>
        <w:t>-</w:t>
      </w:r>
      <w:r w:rsidRPr="00E24602">
        <w:rPr>
          <w:rFonts w:cs="TimesNewRomanPSMT-Identity-H"/>
        </w:rPr>
        <w:t>t</w:t>
      </w:r>
      <w:r w:rsidRPr="00E24602">
        <w:rPr>
          <w:rFonts w:hint="eastAsia"/>
        </w:rPr>
        <w:t>等。</w:t>
      </w:r>
      <w:r w:rsidRPr="00E24602">
        <w:rPr>
          <w:rFonts w:cs="TimesNewRomanPSMT-Identity-H"/>
        </w:rPr>
        <w:t xml:space="preserve">ls </w:t>
      </w:r>
      <w:r w:rsidRPr="00E24602">
        <w:rPr>
          <w:rFonts w:hint="eastAsia"/>
        </w:rPr>
        <w:t>代表</w:t>
      </w:r>
      <w:r w:rsidRPr="00E24602">
        <w:t xml:space="preserve"> </w:t>
      </w:r>
      <w:r w:rsidRPr="00E24602">
        <w:rPr>
          <w:rFonts w:cs="TimesNewRomanPSMT-Identity-H"/>
        </w:rPr>
        <w:t>list</w:t>
      </w:r>
      <w:r w:rsidRPr="00E24602">
        <w:rPr>
          <w:rFonts w:hint="eastAsia"/>
        </w:rPr>
        <w:t>。</w:t>
      </w:r>
    </w:p>
    <w:p w:rsidR="00CF0D4F" w:rsidRPr="00E24602" w:rsidRDefault="00CF0D4F" w:rsidP="00CF0D4F">
      <w:pPr>
        <w:pStyle w:val="HPC7"/>
      </w:pPr>
      <w:r w:rsidRPr="00E24602">
        <w:rPr>
          <w:rFonts w:cs="TimesNewRomanPSMT-Identity-H"/>
        </w:rPr>
        <w:t xml:space="preserve">ls </w:t>
      </w:r>
      <w:r w:rsidRPr="00E24602">
        <w:rPr>
          <w:rFonts w:cs="TimesNewRomanPSMT-Identity-H" w:hint="eastAsia"/>
        </w:rPr>
        <w:t>-</w:t>
      </w:r>
      <w:r w:rsidRPr="00E24602">
        <w:rPr>
          <w:rFonts w:cs="TimesNewRomanPSMT-Identity-H"/>
        </w:rPr>
        <w:t>la</w:t>
      </w:r>
      <w:r w:rsidRPr="00E24602">
        <w:rPr>
          <w:rFonts w:cs="TimesNewRomanPSMT-Identity-H" w:hint="eastAsia"/>
        </w:rPr>
        <w:t xml:space="preserve"> </w:t>
      </w:r>
      <w:r w:rsidRPr="00E24602">
        <w:rPr>
          <w:rFonts w:cs="TimesNewRomanPSMT-Identity-H" w:hint="eastAsia"/>
        </w:rPr>
        <w:t>——</w:t>
      </w:r>
      <w:r w:rsidRPr="00E24602">
        <w:rPr>
          <w:rFonts w:cs="TimesNewRomanPSMT-Identity-H" w:hint="eastAsia"/>
        </w:rPr>
        <w:t xml:space="preserve"> </w:t>
      </w:r>
      <w:r w:rsidRPr="00E24602">
        <w:rPr>
          <w:rFonts w:hint="eastAsia"/>
        </w:rPr>
        <w:t>给出当前目录下所有文件的一个长列表，包括以句点开头的隐藏文件。</w:t>
      </w:r>
    </w:p>
    <w:p w:rsidR="00CF0D4F" w:rsidRPr="00E24602" w:rsidRDefault="00CF0D4F" w:rsidP="00CF0D4F">
      <w:pPr>
        <w:pStyle w:val="HPC7"/>
        <w:rPr>
          <w:rFonts w:cs="SimSun-Identity-H"/>
        </w:rPr>
      </w:pPr>
      <w:r w:rsidRPr="00E24602">
        <w:t xml:space="preserve">ls </w:t>
      </w:r>
      <w:r w:rsidRPr="00E24602">
        <w:rPr>
          <w:rFonts w:hint="eastAsia"/>
        </w:rPr>
        <w:t>-</w:t>
      </w:r>
      <w:r w:rsidRPr="00E24602">
        <w:t>l</w:t>
      </w:r>
      <w:r w:rsidRPr="00E24602">
        <w:rPr>
          <w:rFonts w:hint="eastAsia"/>
        </w:rPr>
        <w:t xml:space="preserve"> </w:t>
      </w:r>
      <w:r w:rsidRPr="00E24602">
        <w:t>*.doc</w:t>
      </w:r>
      <w:r w:rsidRPr="00E24602">
        <w:rPr>
          <w:rFonts w:hint="eastAsia"/>
        </w:rPr>
        <w:t xml:space="preserve"> </w:t>
      </w:r>
      <w:r w:rsidRPr="00E24602">
        <w:rPr>
          <w:rFonts w:hint="eastAsia"/>
        </w:rPr>
        <w:t>——</w:t>
      </w:r>
      <w:r w:rsidRPr="00E24602">
        <w:rPr>
          <w:rFonts w:hint="eastAsia"/>
        </w:rPr>
        <w:t xml:space="preserve"> </w:t>
      </w:r>
      <w:r w:rsidRPr="00E24602">
        <w:rPr>
          <w:rFonts w:cs="SimSun-Identity-H" w:hint="eastAsia"/>
        </w:rPr>
        <w:t>列出当前目录下以字母</w:t>
      </w:r>
      <w:r w:rsidRPr="00E24602">
        <w:t xml:space="preserve">.doc </w:t>
      </w:r>
      <w:r w:rsidRPr="00E24602">
        <w:rPr>
          <w:rFonts w:cs="SimSun-Identity-H" w:hint="eastAsia"/>
        </w:rPr>
        <w:t>结尾的所有文件。</w:t>
      </w:r>
    </w:p>
    <w:p w:rsidR="00CF0D4F" w:rsidRPr="00E24602" w:rsidRDefault="00CF0D4F" w:rsidP="00CF0D4F">
      <w:pPr>
        <w:pStyle w:val="HPC7"/>
      </w:pPr>
      <w:r w:rsidRPr="00E24602">
        <w:rPr>
          <w:rFonts w:cs="TimesNewRomanPSMT-Identity-H"/>
        </w:rPr>
        <w:t xml:space="preserve">ls </w:t>
      </w:r>
      <w:r w:rsidRPr="00E24602">
        <w:rPr>
          <w:rFonts w:cs="TimesNewRomanPSMT-Identity-H" w:hint="eastAsia"/>
        </w:rPr>
        <w:t>-</w:t>
      </w:r>
      <w:r w:rsidRPr="00E24602">
        <w:rPr>
          <w:rFonts w:cs="TimesNewRomanPSMT-Identity-H"/>
        </w:rPr>
        <w:t>a</w:t>
      </w:r>
      <w:r w:rsidRPr="00E24602">
        <w:rPr>
          <w:rFonts w:cs="TimesNewRomanPSMT-Identity-H" w:hint="eastAsia"/>
        </w:rPr>
        <w:t xml:space="preserve"> </w:t>
      </w:r>
      <w:r w:rsidRPr="00E24602">
        <w:rPr>
          <w:rFonts w:cs="TimesNewRomanPSMT-Identity-H" w:hint="eastAsia"/>
        </w:rPr>
        <w:t>——</w:t>
      </w:r>
      <w:r w:rsidRPr="00E24602">
        <w:rPr>
          <w:rFonts w:cs="TimesNewRomanPSMT-Identity-H"/>
        </w:rPr>
        <w:t xml:space="preserve"> </w:t>
      </w:r>
      <w:r w:rsidRPr="00E24602">
        <w:rPr>
          <w:rFonts w:hint="eastAsia"/>
        </w:rPr>
        <w:t>显示当前目录所有文件及目录。</w:t>
      </w:r>
    </w:p>
    <w:p w:rsidR="00CF0D4F" w:rsidRPr="00E24602" w:rsidRDefault="00CF0D4F" w:rsidP="00CF0D4F">
      <w:pPr>
        <w:pStyle w:val="HPC7"/>
      </w:pPr>
      <w:r w:rsidRPr="00E24602">
        <w:rPr>
          <w:rFonts w:cs="TimesNewRomanPSMT-Identity-H"/>
        </w:rPr>
        <w:t xml:space="preserve">ls </w:t>
      </w:r>
      <w:r w:rsidRPr="00E24602">
        <w:rPr>
          <w:rFonts w:cs="TimesNewRomanPSMT-Identity-H" w:hint="eastAsia"/>
        </w:rPr>
        <w:t>-</w:t>
      </w:r>
      <w:r w:rsidRPr="00E24602">
        <w:rPr>
          <w:rFonts w:cs="TimesNewRomanPSMT-Identity-H"/>
        </w:rPr>
        <w:t>d</w:t>
      </w:r>
      <w:r w:rsidRPr="00E24602">
        <w:rPr>
          <w:rFonts w:cs="TimesNewRomanPSMT-Identity-H" w:hint="eastAsia"/>
        </w:rPr>
        <w:t xml:space="preserve"> </w:t>
      </w:r>
      <w:r w:rsidRPr="00E24602">
        <w:rPr>
          <w:rFonts w:cs="TimesNewRomanPSMT-Identity-H" w:hint="eastAsia"/>
        </w:rPr>
        <w:t>——</w:t>
      </w:r>
      <w:r w:rsidRPr="00E24602">
        <w:rPr>
          <w:rFonts w:cs="TimesNewRomanPSMT-Identity-H"/>
        </w:rPr>
        <w:t xml:space="preserve"> </w:t>
      </w:r>
      <w:r w:rsidRPr="00E24602">
        <w:rPr>
          <w:rFonts w:hint="eastAsia"/>
        </w:rPr>
        <w:t>将目录像文件一样显示，而不显示该目录下的文件。</w:t>
      </w:r>
    </w:p>
    <w:p w:rsidR="00CF0D4F" w:rsidRPr="00E24602" w:rsidRDefault="00CF0D4F" w:rsidP="00CF0D4F">
      <w:pPr>
        <w:pStyle w:val="HPC7"/>
      </w:pPr>
      <w:r w:rsidRPr="00E24602">
        <w:rPr>
          <w:rFonts w:cs="TimesNewRomanPSMT-Identity-H"/>
        </w:rPr>
        <w:t xml:space="preserve">ls </w:t>
      </w:r>
      <w:r w:rsidRPr="00E24602">
        <w:rPr>
          <w:rFonts w:cs="TimesNewRomanPSMT-Identity-H" w:hint="eastAsia"/>
        </w:rPr>
        <w:t>-</w:t>
      </w:r>
      <w:r w:rsidRPr="00E24602">
        <w:rPr>
          <w:rFonts w:cs="TimesNewRomanPSMT-Identity-H"/>
        </w:rPr>
        <w:t>R</w:t>
      </w:r>
      <w:r w:rsidRPr="00E24602">
        <w:rPr>
          <w:rFonts w:cs="TimesNewRomanPSMT-Identity-H" w:hint="eastAsia"/>
        </w:rPr>
        <w:t xml:space="preserve"> </w:t>
      </w:r>
      <w:r w:rsidRPr="00E24602">
        <w:rPr>
          <w:rFonts w:cs="TimesNewRomanPSMT-Identity-H" w:hint="eastAsia"/>
        </w:rPr>
        <w:t>——</w:t>
      </w:r>
      <w:r w:rsidRPr="00E24602">
        <w:rPr>
          <w:rFonts w:cs="TimesNewRomanPSMT-Identity-H"/>
        </w:rPr>
        <w:t xml:space="preserve"> </w:t>
      </w:r>
      <w:r w:rsidRPr="00E24602">
        <w:rPr>
          <w:rFonts w:hint="eastAsia"/>
        </w:rPr>
        <w:t>列出所有子目录下的文件。</w:t>
      </w:r>
    </w:p>
    <w:p w:rsidR="00CF0D4F" w:rsidRPr="00E24602" w:rsidRDefault="00CF0D4F" w:rsidP="00CF0D4F">
      <w:pPr>
        <w:pStyle w:val="HPC7"/>
      </w:pPr>
      <w:r w:rsidRPr="00E24602">
        <w:rPr>
          <w:rFonts w:cs="TimesNewRomanPSMT-Identity-H"/>
        </w:rPr>
        <w:t xml:space="preserve">ls </w:t>
      </w:r>
      <w:r w:rsidRPr="00E24602">
        <w:rPr>
          <w:rFonts w:cs="TimesNewRomanPSMT-Identity-H" w:hint="eastAsia"/>
        </w:rPr>
        <w:t>-</w:t>
      </w:r>
      <w:r w:rsidRPr="00E24602">
        <w:rPr>
          <w:rFonts w:cs="TimesNewRomanPSMT-Identity-H"/>
        </w:rPr>
        <w:t>t</w:t>
      </w:r>
      <w:r w:rsidRPr="00E24602">
        <w:rPr>
          <w:rFonts w:cs="TimesNewRomanPSMT-Identity-H" w:hint="eastAsia"/>
        </w:rPr>
        <w:t xml:space="preserve"> </w:t>
      </w:r>
      <w:r w:rsidRPr="00E24602">
        <w:rPr>
          <w:rFonts w:cs="TimesNewRomanPSMT-Identity-H" w:hint="eastAsia"/>
        </w:rPr>
        <w:t>——</w:t>
      </w:r>
      <w:r w:rsidRPr="00E24602">
        <w:rPr>
          <w:rFonts w:cs="TimesNewRomanPSMT-Identity-H"/>
        </w:rPr>
        <w:t xml:space="preserve"> </w:t>
      </w:r>
      <w:r w:rsidRPr="00E24602">
        <w:rPr>
          <w:rFonts w:hint="eastAsia"/>
        </w:rPr>
        <w:t>将文件依建立时间之先后次序列出。</w:t>
      </w:r>
    </w:p>
    <w:p w:rsidR="00CF0D4F" w:rsidRPr="00E24602" w:rsidRDefault="00CF0D4F" w:rsidP="00CF0D4F">
      <w:pPr>
        <w:pStyle w:val="HPC7"/>
      </w:pPr>
      <w:r w:rsidRPr="00E24602">
        <w:rPr>
          <w:rFonts w:cs="TimesNewRomanPSMT-Identity-H"/>
        </w:rPr>
        <w:t xml:space="preserve">ls </w:t>
      </w:r>
      <w:r w:rsidRPr="00E24602">
        <w:rPr>
          <w:rFonts w:cs="TimesNewRomanPSMT-Identity-H" w:hint="eastAsia"/>
        </w:rPr>
        <w:t>-</w:t>
      </w:r>
      <w:r w:rsidRPr="00E24602">
        <w:rPr>
          <w:rFonts w:cs="TimesNewRomanPSMT-Identity-H"/>
        </w:rPr>
        <w:t>ltr</w:t>
      </w:r>
      <w:r w:rsidRPr="00E24602">
        <w:rPr>
          <w:rFonts w:cs="TimesNewRomanPSMT-Identity-H" w:hint="eastAsia"/>
        </w:rPr>
        <w:t xml:space="preserve"> </w:t>
      </w:r>
      <w:r w:rsidRPr="00E24602">
        <w:rPr>
          <w:rFonts w:cs="TimesNewRomanPSMT-Identity-H"/>
        </w:rPr>
        <w:t xml:space="preserve">s* </w:t>
      </w:r>
      <w:r w:rsidRPr="00E24602">
        <w:rPr>
          <w:rFonts w:cs="TimesNewRomanPSMT-Identity-H" w:hint="eastAsia"/>
        </w:rPr>
        <w:t>——</w:t>
      </w:r>
      <w:r w:rsidRPr="00E24602">
        <w:rPr>
          <w:rFonts w:cs="TimesNewRomanPSMT-Identity-H"/>
        </w:rPr>
        <w:t xml:space="preserve"> </w:t>
      </w:r>
      <w:r w:rsidRPr="00E24602">
        <w:rPr>
          <w:rFonts w:hint="eastAsia"/>
        </w:rPr>
        <w:t>列当前目录下任何名称是</w:t>
      </w:r>
      <w:r w:rsidRPr="00E24602">
        <w:t xml:space="preserve"> </w:t>
      </w:r>
      <w:r w:rsidRPr="00E24602">
        <w:rPr>
          <w:rFonts w:cs="TimesNewRomanPSMT-Identity-H"/>
        </w:rPr>
        <w:t xml:space="preserve">s </w:t>
      </w:r>
      <w:r w:rsidRPr="00E24602">
        <w:rPr>
          <w:rFonts w:hint="eastAsia"/>
        </w:rPr>
        <w:t>开头的文件，愈新的文件排愈后。</w:t>
      </w:r>
    </w:p>
    <w:p w:rsidR="00CF0D4F" w:rsidRPr="00E24602" w:rsidRDefault="00CF0D4F" w:rsidP="00CF0D4F">
      <w:pPr>
        <w:pStyle w:val="HPC7"/>
      </w:pPr>
    </w:p>
    <w:p w:rsidR="00CF0D4F" w:rsidRPr="00E24602" w:rsidRDefault="00CF0D4F" w:rsidP="00CF0D4F">
      <w:pPr>
        <w:pStyle w:val="a9"/>
        <w:numPr>
          <w:ilvl w:val="0"/>
          <w:numId w:val="29"/>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cd [directory] </w:t>
      </w:r>
      <w:r w:rsidRPr="00E24602">
        <w:rPr>
          <w:rFonts w:ascii="微软雅黑" w:eastAsia="微软雅黑" w:hAnsi="微软雅黑" w:cs="SimSun-Identity-H" w:hint="eastAsia"/>
          <w:kern w:val="0"/>
        </w:rPr>
        <w:t>切换目录</w:t>
      </w:r>
    </w:p>
    <w:p w:rsidR="00CF0D4F" w:rsidRPr="00E24602" w:rsidRDefault="00CF0D4F" w:rsidP="00CF0D4F">
      <w:pPr>
        <w:pStyle w:val="HPC7"/>
        <w:rPr>
          <w:rFonts w:cs="SimSun-Identity-H"/>
        </w:rPr>
      </w:pPr>
      <w:r w:rsidRPr="00E24602">
        <w:t xml:space="preserve">cd </w:t>
      </w:r>
      <w:r w:rsidRPr="00E24602">
        <w:rPr>
          <w:rFonts w:cs="SimSun-Identity-H" w:hint="eastAsia"/>
        </w:rPr>
        <w:t>代表</w:t>
      </w:r>
      <w:r w:rsidRPr="00E24602">
        <w:rPr>
          <w:rFonts w:cs="SimSun-Identity-H"/>
        </w:rPr>
        <w:t xml:space="preserve"> </w:t>
      </w:r>
      <w:r w:rsidRPr="00E24602">
        <w:t>change directory</w:t>
      </w:r>
      <w:r w:rsidRPr="00E24602">
        <w:rPr>
          <w:rFonts w:cs="SimSun-Identity-H" w:hint="eastAsia"/>
        </w:rPr>
        <w:t>。</w:t>
      </w:r>
    </w:p>
    <w:p w:rsidR="00CF0D4F" w:rsidRPr="00E24602" w:rsidRDefault="00CF0D4F" w:rsidP="00CF0D4F">
      <w:pPr>
        <w:pStyle w:val="HPC7"/>
      </w:pPr>
      <w:r w:rsidRPr="00E24602">
        <w:rPr>
          <w:rFonts w:cs="TimesNewRomanPSMT-Identity-H"/>
        </w:rPr>
        <w:t xml:space="preserve">cd </w:t>
      </w:r>
      <w:r w:rsidRPr="00E24602">
        <w:rPr>
          <w:rFonts w:hint="eastAsia"/>
        </w:rPr>
        <w:t>～</w:t>
      </w:r>
      <w:r w:rsidRPr="00E24602">
        <w:t xml:space="preserve"> </w:t>
      </w:r>
      <w:r w:rsidRPr="00E24602">
        <w:rPr>
          <w:rFonts w:cs="TimesNewRomanPSMT-Identity-H" w:hint="eastAsia"/>
        </w:rPr>
        <w:t>——</w:t>
      </w:r>
      <w:r w:rsidRPr="00E24602">
        <w:rPr>
          <w:rFonts w:cs="TimesNewRomanPSMT-Identity-H"/>
        </w:rPr>
        <w:t xml:space="preserve"> </w:t>
      </w:r>
      <w:r w:rsidRPr="00E24602">
        <w:rPr>
          <w:rFonts w:hint="eastAsia"/>
        </w:rPr>
        <w:t>切换到用户家目录。</w:t>
      </w:r>
    </w:p>
    <w:p w:rsidR="00CF0D4F" w:rsidRPr="00E24602" w:rsidRDefault="00CF0D4F" w:rsidP="00CF0D4F">
      <w:pPr>
        <w:pStyle w:val="HPC7"/>
        <w:rPr>
          <w:rFonts w:cs="SimSun-Identity-H"/>
        </w:rPr>
      </w:pPr>
      <w:r w:rsidRPr="00E24602">
        <w:t xml:space="preserve">cd /tmp </w:t>
      </w:r>
      <w:r w:rsidRPr="00E24602">
        <w:rPr>
          <w:rFonts w:hint="eastAsia"/>
        </w:rPr>
        <w:t>——</w:t>
      </w:r>
      <w:r w:rsidRPr="00E24602">
        <w:t xml:space="preserve"> </w:t>
      </w:r>
      <w:r w:rsidRPr="00E24602">
        <w:rPr>
          <w:rFonts w:cs="SimSun-Identity-H" w:hint="eastAsia"/>
        </w:rPr>
        <w:t>切换到目录</w:t>
      </w:r>
      <w:r w:rsidRPr="00E24602">
        <w:t>/tmp</w:t>
      </w:r>
      <w:r w:rsidRPr="00E24602">
        <w:rPr>
          <w:rFonts w:cs="SimSun-Identity-H" w:hint="eastAsia"/>
        </w:rPr>
        <w:t>。</w:t>
      </w:r>
    </w:p>
    <w:p w:rsidR="00CF0D4F" w:rsidRPr="00E24602" w:rsidRDefault="00CF0D4F" w:rsidP="00CF0D4F">
      <w:pPr>
        <w:pStyle w:val="HPC7"/>
        <w:rPr>
          <w:rFonts w:cs="SimSun-Identity-H"/>
        </w:rPr>
      </w:pPr>
      <w:proofErr w:type="gramStart"/>
      <w:r w:rsidRPr="00E24602">
        <w:rPr>
          <w:rFonts w:hint="eastAsia"/>
        </w:rPr>
        <w:t>c</w:t>
      </w:r>
      <w:r w:rsidRPr="00E24602">
        <w:t>d</w:t>
      </w:r>
      <w:r w:rsidRPr="00E24602">
        <w:rPr>
          <w:rFonts w:hint="eastAsia"/>
        </w:rPr>
        <w:t xml:space="preserve"> </w:t>
      </w:r>
      <w:r w:rsidRPr="00E24602">
        <w:t>..</w:t>
      </w:r>
      <w:proofErr w:type="gramEnd"/>
      <w:r w:rsidRPr="00E24602">
        <w:t xml:space="preserve"> </w:t>
      </w:r>
      <w:r w:rsidRPr="00E24602">
        <w:rPr>
          <w:rFonts w:hint="eastAsia"/>
        </w:rPr>
        <w:t>——</w:t>
      </w:r>
      <w:r w:rsidRPr="00E24602">
        <w:t xml:space="preserve"> </w:t>
      </w:r>
      <w:r w:rsidRPr="00E24602">
        <w:rPr>
          <w:rFonts w:cs="SimSun-Identity-H" w:hint="eastAsia"/>
        </w:rPr>
        <w:t>切换到上一层目录</w:t>
      </w:r>
    </w:p>
    <w:p w:rsidR="00CF0D4F" w:rsidRPr="00E24602" w:rsidRDefault="00CF0D4F" w:rsidP="00CF0D4F">
      <w:pPr>
        <w:pStyle w:val="HPC7"/>
      </w:pPr>
      <w:r w:rsidRPr="00E24602">
        <w:rPr>
          <w:rFonts w:cs="TimesNewRomanPSMT-Identity-H"/>
        </w:rPr>
        <w:t>cd</w:t>
      </w:r>
      <w:r w:rsidRPr="00E24602">
        <w:rPr>
          <w:rFonts w:cs="TimesNewRomanPSMT-Identity-H" w:hint="eastAsia"/>
        </w:rPr>
        <w:t xml:space="preserve"> </w:t>
      </w:r>
      <w:r w:rsidRPr="00E24602">
        <w:rPr>
          <w:rFonts w:cs="TimesNewRomanPSMT-Identity-H"/>
        </w:rPr>
        <w:t xml:space="preserve">/ </w:t>
      </w:r>
      <w:r w:rsidRPr="00E24602">
        <w:rPr>
          <w:rFonts w:cs="TimesNewRomanPSMT-Identity-H" w:hint="eastAsia"/>
        </w:rPr>
        <w:t>——</w:t>
      </w:r>
      <w:r w:rsidRPr="00E24602">
        <w:rPr>
          <w:rFonts w:cs="TimesNewRomanPSMT-Identity-H"/>
        </w:rPr>
        <w:t xml:space="preserve"> </w:t>
      </w:r>
      <w:r w:rsidRPr="00E24602">
        <w:rPr>
          <w:rFonts w:hint="eastAsia"/>
        </w:rPr>
        <w:t>切换到系统根目录</w:t>
      </w:r>
    </w:p>
    <w:p w:rsidR="00CF0D4F" w:rsidRPr="00E24602" w:rsidRDefault="00CF0D4F" w:rsidP="00CF0D4F">
      <w:pPr>
        <w:pStyle w:val="HPC7"/>
        <w:rPr>
          <w:rFonts w:cs="SimSun-Identity-H"/>
        </w:rPr>
      </w:pPr>
      <w:r w:rsidRPr="00E24602">
        <w:t xml:space="preserve">cd /usr/bin </w:t>
      </w:r>
      <w:r w:rsidRPr="00E24602">
        <w:rPr>
          <w:rFonts w:hint="eastAsia"/>
        </w:rPr>
        <w:t>——</w:t>
      </w:r>
      <w:r w:rsidRPr="00E24602">
        <w:t xml:space="preserve"> </w:t>
      </w:r>
      <w:r w:rsidRPr="00E24602">
        <w:rPr>
          <w:rFonts w:cs="SimSun-Identity-H" w:hint="eastAsia"/>
        </w:rPr>
        <w:t>切换到</w:t>
      </w:r>
      <w:r w:rsidRPr="00E24602">
        <w:t xml:space="preserve">/usr/bin </w:t>
      </w:r>
      <w:r w:rsidRPr="00E24602">
        <w:rPr>
          <w:rFonts w:cs="SimSun-Identity-H" w:hint="eastAsia"/>
        </w:rPr>
        <w:t>目录。</w:t>
      </w:r>
    </w:p>
    <w:p w:rsidR="00CF0D4F" w:rsidRPr="00E24602" w:rsidRDefault="00CF0D4F" w:rsidP="00CF0D4F">
      <w:pPr>
        <w:pStyle w:val="2"/>
        <w:numPr>
          <w:ilvl w:val="1"/>
          <w:numId w:val="25"/>
        </w:numPr>
        <w:spacing w:before="120" w:after="120" w:line="360" w:lineRule="auto"/>
        <w:ind w:left="0"/>
      </w:pPr>
      <w:r w:rsidRPr="00E24602">
        <w:rPr>
          <w:rFonts w:hint="eastAsia"/>
        </w:rPr>
        <w:t xml:space="preserve"> </w:t>
      </w:r>
      <w:bookmarkStart w:id="198" w:name="_Toc349128647"/>
      <w:bookmarkStart w:id="199" w:name="_Toc350454721"/>
      <w:bookmarkStart w:id="200" w:name="_Toc363663800"/>
      <w:r w:rsidRPr="00E24602">
        <w:rPr>
          <w:rFonts w:hint="eastAsia"/>
        </w:rPr>
        <w:t>浏览文件命令</w:t>
      </w:r>
      <w:bookmarkEnd w:id="198"/>
      <w:bookmarkEnd w:id="199"/>
      <w:bookmarkEnd w:id="200"/>
    </w:p>
    <w:p w:rsidR="00CF0D4F" w:rsidRPr="00E24602" w:rsidRDefault="00CF0D4F" w:rsidP="00CF0D4F">
      <w:pPr>
        <w:pStyle w:val="a9"/>
        <w:numPr>
          <w:ilvl w:val="0"/>
          <w:numId w:val="29"/>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cat [textfile] </w:t>
      </w:r>
      <w:r w:rsidRPr="00E24602">
        <w:rPr>
          <w:rFonts w:ascii="微软雅黑" w:eastAsia="微软雅黑" w:hAnsi="微软雅黑" w:cs="SimSun-Identity-H" w:hint="eastAsia"/>
          <w:kern w:val="0"/>
        </w:rPr>
        <w:t>显示文本文件内容</w:t>
      </w:r>
    </w:p>
    <w:p w:rsidR="00CF0D4F" w:rsidRPr="00E24602" w:rsidRDefault="00CF0D4F" w:rsidP="00CF0D4F">
      <w:pPr>
        <w:pStyle w:val="HPC7"/>
        <w:rPr>
          <w:rFonts w:cs="SimSun-Identity-H"/>
        </w:rPr>
      </w:pPr>
      <w:r w:rsidRPr="00E24602">
        <w:t xml:space="preserve">cat </w:t>
      </w:r>
      <w:r w:rsidRPr="00E24602">
        <w:rPr>
          <w:rFonts w:cs="SimSun-Identity-H" w:hint="eastAsia"/>
        </w:rPr>
        <w:t>代表</w:t>
      </w:r>
      <w:r w:rsidRPr="00E24602">
        <w:rPr>
          <w:rFonts w:cs="SimSun-Identity-H"/>
        </w:rPr>
        <w:t xml:space="preserve"> </w:t>
      </w:r>
      <w:r w:rsidRPr="00E24602">
        <w:t>catenate</w:t>
      </w:r>
      <w:r w:rsidRPr="00E24602">
        <w:rPr>
          <w:rFonts w:cs="SimSun-Identity-H" w:hint="eastAsia"/>
        </w:rPr>
        <w:t>。</w:t>
      </w:r>
    </w:p>
    <w:p w:rsidR="00CF0D4F" w:rsidRPr="00E24602" w:rsidRDefault="00CF0D4F" w:rsidP="00CF0D4F">
      <w:pPr>
        <w:pStyle w:val="HPC7"/>
        <w:rPr>
          <w:rFonts w:cs="SimSun-Identity-H"/>
        </w:rPr>
      </w:pPr>
      <w:r w:rsidRPr="00E24602">
        <w:lastRenderedPageBreak/>
        <w:t xml:space="preserve">cat /etc/passwd </w:t>
      </w:r>
      <w:r w:rsidRPr="00E24602">
        <w:rPr>
          <w:rFonts w:hint="eastAsia"/>
        </w:rPr>
        <w:t>——</w:t>
      </w:r>
      <w:r w:rsidRPr="00E24602">
        <w:t xml:space="preserve"> </w:t>
      </w:r>
      <w:r w:rsidRPr="00E24602">
        <w:rPr>
          <w:rFonts w:cs="SimSun-Identity-H" w:hint="eastAsia"/>
        </w:rPr>
        <w:t>显示文本文件</w:t>
      </w:r>
      <w:r w:rsidRPr="00E24602">
        <w:rPr>
          <w:rFonts w:cs="SimSun-Identity-H"/>
        </w:rPr>
        <w:t xml:space="preserve"> </w:t>
      </w:r>
      <w:r w:rsidRPr="00E24602">
        <w:t xml:space="preserve">passwd </w:t>
      </w:r>
      <w:r w:rsidRPr="00E24602">
        <w:rPr>
          <w:rFonts w:cs="SimSun-Identity-H" w:hint="eastAsia"/>
        </w:rPr>
        <w:t>中的内容。</w:t>
      </w:r>
    </w:p>
    <w:p w:rsidR="00CF0D4F" w:rsidRPr="00E24602" w:rsidRDefault="00CF0D4F" w:rsidP="00CF0D4F">
      <w:pPr>
        <w:pStyle w:val="HPC7"/>
        <w:rPr>
          <w:rFonts w:cs="SimSun-Identity-H"/>
        </w:rPr>
      </w:pPr>
      <w:r w:rsidRPr="00E24602">
        <w:t>cat test.txt</w:t>
      </w:r>
      <w:r w:rsidRPr="00E24602">
        <w:rPr>
          <w:rFonts w:hint="eastAsia"/>
        </w:rPr>
        <w:t xml:space="preserve"> </w:t>
      </w:r>
      <w:r w:rsidRPr="00E24602">
        <w:t>|</w:t>
      </w:r>
      <w:r w:rsidRPr="00E24602">
        <w:rPr>
          <w:rFonts w:hint="eastAsia"/>
        </w:rPr>
        <w:t xml:space="preserve"> </w:t>
      </w:r>
      <w:r w:rsidRPr="00E24602">
        <w:t xml:space="preserve">more </w:t>
      </w:r>
      <w:r w:rsidRPr="00E24602">
        <w:rPr>
          <w:rFonts w:hint="eastAsia"/>
        </w:rPr>
        <w:t>——</w:t>
      </w:r>
      <w:r w:rsidRPr="00E24602">
        <w:t xml:space="preserve"> </w:t>
      </w:r>
      <w:r w:rsidRPr="00E24602">
        <w:rPr>
          <w:rFonts w:cs="SimSun-Identity-H" w:hint="eastAsia"/>
        </w:rPr>
        <w:t>逐页显示</w:t>
      </w:r>
      <w:r w:rsidRPr="00E24602">
        <w:rPr>
          <w:rFonts w:cs="SimSun-Identity-H"/>
        </w:rPr>
        <w:t xml:space="preserve"> </w:t>
      </w:r>
      <w:r w:rsidRPr="00E24602">
        <w:t xml:space="preserve">test.txt </w:t>
      </w:r>
      <w:r w:rsidRPr="00E24602">
        <w:rPr>
          <w:rFonts w:cs="SimSun-Identity-H" w:hint="eastAsia"/>
        </w:rPr>
        <w:t>文件中的内容。</w:t>
      </w:r>
    </w:p>
    <w:p w:rsidR="00CF0D4F" w:rsidRPr="00E24602" w:rsidRDefault="00CF0D4F" w:rsidP="00CF0D4F">
      <w:pPr>
        <w:pStyle w:val="HPC7"/>
        <w:rPr>
          <w:rFonts w:cs="SimSun-Identity-H"/>
        </w:rPr>
      </w:pPr>
      <w:r w:rsidRPr="00E24602">
        <w:t>cat test.txt</w:t>
      </w:r>
      <w:r w:rsidRPr="00E24602">
        <w:rPr>
          <w:rFonts w:hint="eastAsia"/>
        </w:rPr>
        <w:t xml:space="preserve"> </w:t>
      </w:r>
      <w:r w:rsidRPr="00E24602">
        <w:t xml:space="preserve">&gt;&gt;test1.txt </w:t>
      </w:r>
      <w:r w:rsidRPr="00E24602">
        <w:rPr>
          <w:rFonts w:hint="eastAsia"/>
        </w:rPr>
        <w:t>——</w:t>
      </w:r>
      <w:r w:rsidRPr="00E24602">
        <w:t xml:space="preserve"> </w:t>
      </w:r>
      <w:r w:rsidRPr="00E24602">
        <w:rPr>
          <w:rFonts w:cs="SimSun-Identity-H" w:hint="eastAsia"/>
        </w:rPr>
        <w:t>将</w:t>
      </w:r>
      <w:r w:rsidRPr="00E24602">
        <w:rPr>
          <w:rFonts w:cs="SimSun-Identity-H"/>
        </w:rPr>
        <w:t xml:space="preserve"> </w:t>
      </w:r>
      <w:r w:rsidRPr="00E24602">
        <w:t xml:space="preserve">test.txt </w:t>
      </w:r>
      <w:r w:rsidRPr="00E24602">
        <w:rPr>
          <w:rFonts w:cs="SimSun-Identity-H" w:hint="eastAsia"/>
        </w:rPr>
        <w:t>的内容附加到</w:t>
      </w:r>
      <w:r w:rsidRPr="00E24602">
        <w:rPr>
          <w:rFonts w:cs="SimSun-Identity-H"/>
        </w:rPr>
        <w:t xml:space="preserve"> </w:t>
      </w:r>
      <w:r w:rsidRPr="00E24602">
        <w:t xml:space="preserve">test1.txt </w:t>
      </w:r>
      <w:r w:rsidRPr="00E24602">
        <w:rPr>
          <w:rFonts w:cs="SimSun-Identity-H" w:hint="eastAsia"/>
        </w:rPr>
        <w:t>文件之后。</w:t>
      </w:r>
    </w:p>
    <w:p w:rsidR="00CF0D4F" w:rsidRPr="00E24602" w:rsidRDefault="00CF0D4F" w:rsidP="00CF0D4F">
      <w:pPr>
        <w:pStyle w:val="HPC7"/>
        <w:rPr>
          <w:rFonts w:cs="SimSun-Identity-H"/>
        </w:rPr>
      </w:pPr>
      <w:r w:rsidRPr="00E24602">
        <w:t>cat a.txt b.txt</w:t>
      </w:r>
      <w:r w:rsidRPr="00E24602">
        <w:rPr>
          <w:rFonts w:hint="eastAsia"/>
        </w:rPr>
        <w:t xml:space="preserve"> </w:t>
      </w:r>
      <w:r w:rsidRPr="00E24602">
        <w:t xml:space="preserve">&gt;readme.txt </w:t>
      </w:r>
      <w:r w:rsidRPr="00E24602">
        <w:rPr>
          <w:rFonts w:hint="eastAsia"/>
        </w:rPr>
        <w:t>——</w:t>
      </w:r>
      <w:r w:rsidRPr="00E24602">
        <w:t xml:space="preserve"> </w:t>
      </w:r>
      <w:r w:rsidRPr="00E24602">
        <w:rPr>
          <w:rFonts w:cs="SimSun-Identity-H" w:hint="eastAsia"/>
        </w:rPr>
        <w:t>将文件</w:t>
      </w:r>
      <w:r w:rsidRPr="00E24602">
        <w:t xml:space="preserve">a.txt </w:t>
      </w:r>
      <w:r w:rsidRPr="00E24602">
        <w:rPr>
          <w:rFonts w:cs="SimSun-Identity-H" w:hint="eastAsia"/>
        </w:rPr>
        <w:t>和</w:t>
      </w:r>
      <w:r w:rsidRPr="00E24602">
        <w:rPr>
          <w:rFonts w:cs="SimSun-Identity-H"/>
        </w:rPr>
        <w:t xml:space="preserve"> </w:t>
      </w:r>
      <w:r w:rsidRPr="00E24602">
        <w:t xml:space="preserve">b.txt </w:t>
      </w:r>
      <w:r w:rsidRPr="00E24602">
        <w:rPr>
          <w:rFonts w:cs="SimSun-Identity-H" w:hint="eastAsia"/>
        </w:rPr>
        <w:t>合并成</w:t>
      </w:r>
      <w:r w:rsidRPr="00E24602">
        <w:rPr>
          <w:rFonts w:cs="SimSun-Identity-H"/>
        </w:rPr>
        <w:t xml:space="preserve"> </w:t>
      </w:r>
      <w:r w:rsidRPr="00E24602">
        <w:t xml:space="preserve">readme.txt </w:t>
      </w:r>
      <w:r w:rsidRPr="00E24602">
        <w:rPr>
          <w:rFonts w:cs="SimSun-Identity-H" w:hint="eastAsia"/>
        </w:rPr>
        <w:t>文件。</w:t>
      </w:r>
    </w:p>
    <w:p w:rsidR="00CF0D4F" w:rsidRPr="00E24602" w:rsidRDefault="00CF0D4F" w:rsidP="00CF0D4F">
      <w:pPr>
        <w:pStyle w:val="HPC7"/>
      </w:pPr>
    </w:p>
    <w:p w:rsidR="00CF0D4F" w:rsidRPr="00E24602" w:rsidRDefault="00CF0D4F" w:rsidP="00CF0D4F">
      <w:pPr>
        <w:pStyle w:val="a9"/>
        <w:numPr>
          <w:ilvl w:val="0"/>
          <w:numId w:val="29"/>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more [textfile] </w:t>
      </w:r>
      <w:r w:rsidRPr="00E24602">
        <w:rPr>
          <w:rFonts w:ascii="微软雅黑" w:eastAsia="微软雅黑" w:hAnsi="微软雅黑" w:cs="SimSun-Identity-H" w:hint="eastAsia"/>
          <w:kern w:val="0"/>
        </w:rPr>
        <w:t>和</w:t>
      </w:r>
      <w:r w:rsidRPr="00E24602">
        <w:rPr>
          <w:rFonts w:ascii="微软雅黑" w:eastAsia="微软雅黑" w:hAnsi="微软雅黑" w:cs="SimSun-Identity-H"/>
          <w:kern w:val="0"/>
        </w:rPr>
        <w:t xml:space="preserve"> </w:t>
      </w:r>
      <w:r w:rsidRPr="00E24602">
        <w:rPr>
          <w:rFonts w:ascii="微软雅黑" w:eastAsia="微软雅黑" w:hAnsi="微软雅黑" w:cs="TimesNewRomanPSMT-Identity-H"/>
          <w:kern w:val="0"/>
        </w:rPr>
        <w:t xml:space="preserve">less [textfile] </w:t>
      </w:r>
      <w:r w:rsidRPr="00E24602">
        <w:rPr>
          <w:rFonts w:ascii="微软雅黑" w:eastAsia="微软雅黑" w:hAnsi="微软雅黑" w:cs="SimSun-Identity-H" w:hint="eastAsia"/>
          <w:kern w:val="0"/>
        </w:rPr>
        <w:t>逐屏显示文本文件内容</w:t>
      </w:r>
    </w:p>
    <w:p w:rsidR="00CF0D4F" w:rsidRPr="00E24602" w:rsidRDefault="00CF0D4F" w:rsidP="00CF0D4F">
      <w:pPr>
        <w:pStyle w:val="HPC7"/>
      </w:pPr>
      <w:r w:rsidRPr="00E24602">
        <w:rPr>
          <w:rFonts w:cs="TimesNewRomanPSMT-Identity-H"/>
        </w:rPr>
        <w:t xml:space="preserve">more </w:t>
      </w:r>
      <w:r w:rsidRPr="00E24602">
        <w:rPr>
          <w:rFonts w:hint="eastAsia"/>
        </w:rPr>
        <w:t>命令和</w:t>
      </w:r>
      <w:r w:rsidRPr="00E24602">
        <w:t xml:space="preserve"> </w:t>
      </w:r>
      <w:r w:rsidRPr="00E24602">
        <w:rPr>
          <w:rFonts w:cs="TimesNewRomanPSMT-Identity-H"/>
        </w:rPr>
        <w:t xml:space="preserve">less </w:t>
      </w:r>
      <w:r w:rsidRPr="00E24602">
        <w:rPr>
          <w:rFonts w:hint="eastAsia"/>
        </w:rPr>
        <w:t>命令都是用于要显示的内容会超过一个画面长度的情况。</w:t>
      </w:r>
      <w:r w:rsidRPr="00E24602">
        <w:rPr>
          <w:rFonts w:cs="TimesNewRomanPSMT-Identity-H"/>
        </w:rPr>
        <w:t xml:space="preserve">more </w:t>
      </w:r>
      <w:r w:rsidRPr="00E24602">
        <w:rPr>
          <w:rFonts w:hint="eastAsia"/>
        </w:rPr>
        <w:t>命令让画面在显示满一页时暂停，此时可按空格</w:t>
      </w:r>
      <w:proofErr w:type="gramStart"/>
      <w:r w:rsidRPr="00E24602">
        <w:rPr>
          <w:rFonts w:hint="eastAsia"/>
        </w:rPr>
        <w:t>健继续</w:t>
      </w:r>
      <w:proofErr w:type="gramEnd"/>
      <w:r w:rsidRPr="00E24602">
        <w:rPr>
          <w:rFonts w:hint="eastAsia"/>
        </w:rPr>
        <w:t>显示下一个画面；而</w:t>
      </w:r>
      <w:r w:rsidRPr="00E24602">
        <w:t xml:space="preserve"> </w:t>
      </w:r>
      <w:r w:rsidRPr="00E24602">
        <w:rPr>
          <w:rFonts w:cs="TimesNewRomanPSMT-Identity-H"/>
        </w:rPr>
        <w:t xml:space="preserve">less </w:t>
      </w:r>
      <w:r w:rsidRPr="00E24602">
        <w:rPr>
          <w:rFonts w:hint="eastAsia"/>
        </w:rPr>
        <w:t>命令除了可以按空格键向下显示文件外，还可以利用上下键来卷动文件。二者都使用热键</w:t>
      </w:r>
      <w:r w:rsidRPr="00E24602">
        <w:t xml:space="preserve"> </w:t>
      </w:r>
      <w:r w:rsidRPr="00E24602">
        <w:rPr>
          <w:rFonts w:cs="TimesNewRomanPSMT-Identity-H"/>
        </w:rPr>
        <w:t xml:space="preserve">q </w:t>
      </w:r>
      <w:r w:rsidRPr="00E24602">
        <w:rPr>
          <w:rFonts w:hint="eastAsia"/>
        </w:rPr>
        <w:t>退出。</w:t>
      </w:r>
    </w:p>
    <w:p w:rsidR="00CF0D4F" w:rsidRPr="00E24602" w:rsidRDefault="00CF0D4F" w:rsidP="00CF0D4F">
      <w:pPr>
        <w:pStyle w:val="HPC7"/>
      </w:pPr>
      <w:r w:rsidRPr="00E24602">
        <w:t xml:space="preserve">more /etc/passwd </w:t>
      </w:r>
      <w:r w:rsidRPr="00E24602">
        <w:rPr>
          <w:rFonts w:hint="eastAsia"/>
        </w:rPr>
        <w:t>——</w:t>
      </w:r>
      <w:r w:rsidRPr="00E24602">
        <w:t xml:space="preserve"> </w:t>
      </w:r>
      <w:r w:rsidRPr="00E24602">
        <w:rPr>
          <w:rFonts w:cs="SimSun-Identity-H" w:hint="eastAsia"/>
        </w:rPr>
        <w:t>显示</w:t>
      </w:r>
      <w:r w:rsidRPr="00E24602">
        <w:rPr>
          <w:rFonts w:cs="SimSun-Identity-H"/>
        </w:rPr>
        <w:t xml:space="preserve"> </w:t>
      </w:r>
      <w:r w:rsidRPr="00E24602">
        <w:t xml:space="preserve">etc </w:t>
      </w:r>
      <w:r w:rsidRPr="00E24602">
        <w:rPr>
          <w:rFonts w:cs="SimSun-Identity-H" w:hint="eastAsia"/>
        </w:rPr>
        <w:t>目录下文本文件</w:t>
      </w:r>
      <w:r w:rsidRPr="00E24602">
        <w:rPr>
          <w:rFonts w:cs="SimSun-Identity-H"/>
        </w:rPr>
        <w:t xml:space="preserve"> </w:t>
      </w:r>
      <w:r w:rsidRPr="00E24602">
        <w:t xml:space="preserve">passwd </w:t>
      </w:r>
      <w:r w:rsidRPr="00E24602">
        <w:rPr>
          <w:rFonts w:cs="SimSun-Identity-H" w:hint="eastAsia"/>
        </w:rPr>
        <w:t>中的内容。</w:t>
      </w:r>
    </w:p>
    <w:p w:rsidR="00CF0D4F" w:rsidRPr="00E24602" w:rsidRDefault="00CF0D4F" w:rsidP="00CF0D4F">
      <w:pPr>
        <w:pStyle w:val="HPC7"/>
      </w:pPr>
      <w:r w:rsidRPr="00E24602">
        <w:rPr>
          <w:rFonts w:cs="TimesNewRomanPSMT-Identity-H"/>
        </w:rPr>
        <w:t xml:space="preserve">ls </w:t>
      </w:r>
      <w:r w:rsidRPr="00E24602">
        <w:rPr>
          <w:rFonts w:cs="TimesNewRomanPSMT-Identity-H" w:hint="eastAsia"/>
        </w:rPr>
        <w:t>-</w:t>
      </w:r>
      <w:r w:rsidRPr="00E24602">
        <w:rPr>
          <w:rFonts w:cs="TimesNewRomanPSMT-Identity-H"/>
        </w:rPr>
        <w:t>al</w:t>
      </w:r>
      <w:r w:rsidRPr="00E24602">
        <w:rPr>
          <w:rFonts w:cs="TimesNewRomanPSMT-Identity-H" w:hint="eastAsia"/>
        </w:rPr>
        <w:t xml:space="preserve"> </w:t>
      </w:r>
      <w:r w:rsidRPr="00E24602">
        <w:rPr>
          <w:rFonts w:cs="TimesNewRomanPSMT-Identity-H"/>
        </w:rPr>
        <w:t>|</w:t>
      </w:r>
      <w:r w:rsidRPr="00E24602">
        <w:rPr>
          <w:rFonts w:cs="TimesNewRomanPSMT-Identity-H" w:hint="eastAsia"/>
        </w:rPr>
        <w:t xml:space="preserve"> </w:t>
      </w:r>
      <w:r w:rsidRPr="00E24602">
        <w:rPr>
          <w:rFonts w:cs="TimesNewRomanPSMT-Identity-H"/>
        </w:rPr>
        <w:t xml:space="preserve">more </w:t>
      </w:r>
      <w:r w:rsidRPr="00E24602">
        <w:rPr>
          <w:rFonts w:cs="TimesNewRomanPSMT-Identity-H" w:hint="eastAsia"/>
        </w:rPr>
        <w:t>——</w:t>
      </w:r>
      <w:r w:rsidRPr="00E24602">
        <w:rPr>
          <w:rFonts w:cs="TimesNewRomanPSMT-Identity-H"/>
        </w:rPr>
        <w:t xml:space="preserve"> </w:t>
      </w:r>
      <w:r w:rsidRPr="00E24602">
        <w:rPr>
          <w:rFonts w:hint="eastAsia"/>
        </w:rPr>
        <w:t>以长格形式显示当前目录下的所有内容，显示满一个画面便暂停，可按空格键继续显示下一画面。按热键</w:t>
      </w:r>
      <w:r w:rsidRPr="00E24602">
        <w:rPr>
          <w:rFonts w:hint="eastAsia"/>
        </w:rPr>
        <w:t xml:space="preserve"> </w:t>
      </w:r>
      <w:r w:rsidRPr="00E24602">
        <w:rPr>
          <w:rFonts w:cs="TimesNewRomanPSMT-Identity-H"/>
        </w:rPr>
        <w:t>q</w:t>
      </w:r>
      <w:r w:rsidRPr="00E24602">
        <w:rPr>
          <w:rFonts w:cs="TimesNewRomanPSMT-Identity-H" w:hint="eastAsia"/>
        </w:rPr>
        <w:t xml:space="preserve"> </w:t>
      </w:r>
      <w:r w:rsidRPr="00E24602">
        <w:rPr>
          <w:rFonts w:hint="eastAsia"/>
        </w:rPr>
        <w:t>退出。</w:t>
      </w:r>
    </w:p>
    <w:p w:rsidR="00CF0D4F" w:rsidRPr="00E24602" w:rsidRDefault="00CF0D4F" w:rsidP="00CF0D4F">
      <w:pPr>
        <w:pStyle w:val="HPC7"/>
        <w:rPr>
          <w:rFonts w:cs="SimSun-Identity-H"/>
        </w:rPr>
      </w:pPr>
      <w:r w:rsidRPr="00E24602">
        <w:t xml:space="preserve">less /etc/named.conf </w:t>
      </w:r>
      <w:r w:rsidRPr="00E24602">
        <w:rPr>
          <w:rFonts w:hint="eastAsia"/>
        </w:rPr>
        <w:t>——</w:t>
      </w:r>
      <w:r w:rsidRPr="00E24602">
        <w:t xml:space="preserve"> </w:t>
      </w:r>
      <w:r w:rsidRPr="00E24602">
        <w:rPr>
          <w:rFonts w:cs="SimSun-Identity-H" w:hint="eastAsia"/>
        </w:rPr>
        <w:t>显示</w:t>
      </w:r>
      <w:r w:rsidRPr="00E24602">
        <w:rPr>
          <w:rFonts w:cs="SimSun-Identity-H"/>
        </w:rPr>
        <w:t xml:space="preserve"> </w:t>
      </w:r>
      <w:r w:rsidRPr="00E24602">
        <w:t xml:space="preserve">etc </w:t>
      </w:r>
      <w:r w:rsidRPr="00E24602">
        <w:rPr>
          <w:rFonts w:cs="SimSun-Identity-H" w:hint="eastAsia"/>
        </w:rPr>
        <w:t>目录下文本文件</w:t>
      </w:r>
      <w:r w:rsidRPr="00E24602">
        <w:rPr>
          <w:rFonts w:cs="SimSun-Identity-H"/>
        </w:rPr>
        <w:t xml:space="preserve"> </w:t>
      </w:r>
      <w:r w:rsidRPr="00E24602">
        <w:t xml:space="preserve">named.conf </w:t>
      </w:r>
      <w:r w:rsidRPr="00E24602">
        <w:rPr>
          <w:rFonts w:cs="SimSun-Identity-H" w:hint="eastAsia"/>
        </w:rPr>
        <w:t>中的内容。</w:t>
      </w:r>
    </w:p>
    <w:p w:rsidR="00CF0D4F" w:rsidRPr="00E24602" w:rsidRDefault="00CF0D4F" w:rsidP="00CF0D4F">
      <w:pPr>
        <w:pStyle w:val="HPC7"/>
      </w:pPr>
      <w:r w:rsidRPr="00E24602">
        <w:rPr>
          <w:rFonts w:cs="TimesNewRomanPSMT-Identity-H"/>
        </w:rPr>
        <w:t xml:space="preserve">ls </w:t>
      </w:r>
      <w:r w:rsidRPr="00E24602">
        <w:rPr>
          <w:rFonts w:cs="TimesNewRomanPSMT-Identity-H" w:hint="eastAsia"/>
        </w:rPr>
        <w:t>-</w:t>
      </w:r>
      <w:r w:rsidRPr="00E24602">
        <w:rPr>
          <w:rFonts w:cs="TimesNewRomanPSMT-Identity-H"/>
        </w:rPr>
        <w:t>al</w:t>
      </w:r>
      <w:r w:rsidRPr="00E24602">
        <w:rPr>
          <w:rFonts w:cs="TimesNewRomanPSMT-Identity-H" w:hint="eastAsia"/>
        </w:rPr>
        <w:t xml:space="preserve"> </w:t>
      </w:r>
      <w:r w:rsidRPr="00E24602">
        <w:rPr>
          <w:rFonts w:cs="TimesNewRomanPSMT-Identity-H"/>
        </w:rPr>
        <w:t>|</w:t>
      </w:r>
      <w:r w:rsidRPr="00E24602">
        <w:rPr>
          <w:rFonts w:cs="TimesNewRomanPSMT-Identity-H" w:hint="eastAsia"/>
        </w:rPr>
        <w:t xml:space="preserve"> </w:t>
      </w:r>
      <w:r w:rsidRPr="00E24602">
        <w:rPr>
          <w:rFonts w:cs="TimesNewRomanPSMT-Identity-H"/>
        </w:rPr>
        <w:t xml:space="preserve">less </w:t>
      </w:r>
      <w:r w:rsidRPr="00E24602">
        <w:rPr>
          <w:rFonts w:cs="TimesNewRomanPSMT-Identity-H" w:hint="eastAsia"/>
        </w:rPr>
        <w:t>——</w:t>
      </w:r>
      <w:r w:rsidRPr="00E24602">
        <w:rPr>
          <w:rFonts w:cs="TimesNewRomanPSMT-Identity-H"/>
        </w:rPr>
        <w:t xml:space="preserve"> </w:t>
      </w:r>
      <w:r w:rsidRPr="00E24602">
        <w:rPr>
          <w:rFonts w:hint="eastAsia"/>
        </w:rPr>
        <w:t>以长格形式显示当前目录下的所有内容，用户可按上下键浏览。按热键</w:t>
      </w:r>
      <w:r w:rsidRPr="00E24602">
        <w:t xml:space="preserve"> </w:t>
      </w:r>
      <w:r w:rsidRPr="00E24602">
        <w:rPr>
          <w:rFonts w:cs="TimesNewRomanPSMT-Identity-H"/>
        </w:rPr>
        <w:t xml:space="preserve">q </w:t>
      </w:r>
      <w:r w:rsidRPr="00E24602">
        <w:rPr>
          <w:rFonts w:hint="eastAsia"/>
        </w:rPr>
        <w:t>退出。</w:t>
      </w:r>
    </w:p>
    <w:p w:rsidR="00CF0D4F" w:rsidRPr="00E24602" w:rsidRDefault="00CF0D4F" w:rsidP="00CF0D4F">
      <w:pPr>
        <w:pStyle w:val="a9"/>
        <w:numPr>
          <w:ilvl w:val="0"/>
          <w:numId w:val="29"/>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head [files] </w:t>
      </w:r>
      <w:r w:rsidRPr="00E24602">
        <w:rPr>
          <w:rFonts w:ascii="微软雅黑" w:eastAsia="微软雅黑" w:hAnsi="微软雅黑" w:cs="SimSun-Identity-H" w:hint="eastAsia"/>
          <w:kern w:val="0"/>
        </w:rPr>
        <w:t>和</w:t>
      </w:r>
      <w:r w:rsidRPr="00E24602">
        <w:rPr>
          <w:rFonts w:ascii="微软雅黑" w:eastAsia="微软雅黑" w:hAnsi="微软雅黑" w:cs="SimSun-Identity-H"/>
          <w:kern w:val="0"/>
        </w:rPr>
        <w:t xml:space="preserve"> </w:t>
      </w:r>
      <w:r w:rsidRPr="00E24602">
        <w:rPr>
          <w:rFonts w:ascii="微软雅黑" w:eastAsia="微软雅黑" w:hAnsi="微软雅黑" w:cs="TimesNewRomanPSMT-Identity-H"/>
          <w:kern w:val="0"/>
        </w:rPr>
        <w:t xml:space="preserve">tail [files] </w:t>
      </w:r>
      <w:r w:rsidRPr="00E24602">
        <w:rPr>
          <w:rFonts w:ascii="微软雅黑" w:eastAsia="微软雅黑" w:hAnsi="微软雅黑" w:cs="SimSun-Identity-H" w:hint="eastAsia"/>
          <w:kern w:val="0"/>
        </w:rPr>
        <w:t>查看文件前几行和后几行的内容</w:t>
      </w:r>
    </w:p>
    <w:p w:rsidR="00CF0D4F" w:rsidRPr="00E24602" w:rsidRDefault="00CF0D4F" w:rsidP="00CF0D4F">
      <w:pPr>
        <w:pStyle w:val="HPC7"/>
      </w:pPr>
      <w:r w:rsidRPr="00E24602">
        <w:rPr>
          <w:rFonts w:cs="TimesNewRomanPSMT-Identity-H"/>
        </w:rPr>
        <w:t xml:space="preserve">head </w:t>
      </w:r>
      <w:r w:rsidRPr="00E24602">
        <w:rPr>
          <w:rFonts w:hint="eastAsia"/>
        </w:rPr>
        <w:t>和</w:t>
      </w:r>
      <w:r w:rsidRPr="00E24602">
        <w:t xml:space="preserve"> </w:t>
      </w:r>
      <w:r w:rsidRPr="00E24602">
        <w:rPr>
          <w:rFonts w:cs="TimesNewRomanPSMT-Identity-H"/>
        </w:rPr>
        <w:t xml:space="preserve">tail </w:t>
      </w:r>
      <w:r w:rsidRPr="00E24602">
        <w:rPr>
          <w:rFonts w:hint="eastAsia"/>
        </w:rPr>
        <w:t>命令用于查看从文件头或文件</w:t>
      </w:r>
      <w:proofErr w:type="gramStart"/>
      <w:r w:rsidRPr="00E24602">
        <w:rPr>
          <w:rFonts w:hint="eastAsia"/>
        </w:rPr>
        <w:t>尾开始</w:t>
      </w:r>
      <w:proofErr w:type="gramEnd"/>
      <w:r w:rsidRPr="00E24602">
        <w:rPr>
          <w:rFonts w:hint="eastAsia"/>
        </w:rPr>
        <w:t>的指定数量的行的内容。</w:t>
      </w:r>
    </w:p>
    <w:p w:rsidR="00CF0D4F" w:rsidRPr="00E24602" w:rsidRDefault="00CF0D4F" w:rsidP="00CF0D4F">
      <w:pPr>
        <w:pStyle w:val="HPC7"/>
        <w:rPr>
          <w:rFonts w:cs="SimSun-Identity-H"/>
        </w:rPr>
      </w:pPr>
      <w:r w:rsidRPr="00E24602">
        <w:t xml:space="preserve">head </w:t>
      </w:r>
      <w:r w:rsidRPr="00E24602">
        <w:rPr>
          <w:rFonts w:hint="eastAsia"/>
        </w:rPr>
        <w:t>-</w:t>
      </w:r>
      <w:r w:rsidRPr="00E24602">
        <w:t>10</w:t>
      </w:r>
      <w:r w:rsidRPr="00E24602">
        <w:rPr>
          <w:rFonts w:hint="eastAsia"/>
        </w:rPr>
        <w:t xml:space="preserve"> </w:t>
      </w:r>
      <w:r w:rsidRPr="00E24602">
        <w:t xml:space="preserve">/etc/passwd </w:t>
      </w:r>
      <w:r w:rsidRPr="00E24602">
        <w:rPr>
          <w:rFonts w:hint="eastAsia"/>
        </w:rPr>
        <w:t>——</w:t>
      </w:r>
      <w:r w:rsidRPr="00E24602">
        <w:t xml:space="preserve"> </w:t>
      </w:r>
      <w:r w:rsidRPr="00E24602">
        <w:rPr>
          <w:rFonts w:cs="SimSun-Identity-H" w:hint="eastAsia"/>
        </w:rPr>
        <w:t>显示</w:t>
      </w:r>
      <w:r w:rsidRPr="00E24602">
        <w:t xml:space="preserve">/etc/passwd </w:t>
      </w:r>
      <w:r w:rsidRPr="00E24602">
        <w:rPr>
          <w:rFonts w:cs="SimSun-Identity-H" w:hint="eastAsia"/>
        </w:rPr>
        <w:t>文件的前</w:t>
      </w:r>
      <w:r w:rsidRPr="00E24602">
        <w:rPr>
          <w:rFonts w:cs="SimSun-Identity-H"/>
        </w:rPr>
        <w:t xml:space="preserve"> </w:t>
      </w:r>
      <w:r w:rsidRPr="00E24602">
        <w:t xml:space="preserve">10 </w:t>
      </w:r>
      <w:r w:rsidRPr="00E24602">
        <w:rPr>
          <w:rFonts w:cs="SimSun-Identity-H" w:hint="eastAsia"/>
        </w:rPr>
        <w:t>行内容。</w:t>
      </w:r>
    </w:p>
    <w:p w:rsidR="00CF0D4F" w:rsidRPr="00E24602" w:rsidRDefault="00CF0D4F" w:rsidP="00CF0D4F">
      <w:pPr>
        <w:pStyle w:val="HPC7"/>
        <w:rPr>
          <w:rFonts w:cs="SimSun-Identity-H"/>
        </w:rPr>
      </w:pPr>
      <w:r w:rsidRPr="00E24602">
        <w:t xml:space="preserve">tail </w:t>
      </w:r>
      <w:r w:rsidRPr="00E24602">
        <w:rPr>
          <w:rFonts w:hint="eastAsia"/>
        </w:rPr>
        <w:t>-</w:t>
      </w:r>
      <w:r w:rsidRPr="00E24602">
        <w:t>10</w:t>
      </w:r>
      <w:r w:rsidRPr="00E24602">
        <w:rPr>
          <w:rFonts w:hint="eastAsia"/>
        </w:rPr>
        <w:t xml:space="preserve"> </w:t>
      </w:r>
      <w:r w:rsidRPr="00E24602">
        <w:t xml:space="preserve">/etc/passwd </w:t>
      </w:r>
      <w:r w:rsidRPr="00E24602">
        <w:rPr>
          <w:rFonts w:hint="eastAsia"/>
        </w:rPr>
        <w:t>——</w:t>
      </w:r>
      <w:r w:rsidRPr="00E24602">
        <w:t xml:space="preserve"> </w:t>
      </w:r>
      <w:r w:rsidRPr="00E24602">
        <w:rPr>
          <w:rFonts w:cs="SimSun-Identity-H" w:hint="eastAsia"/>
        </w:rPr>
        <w:t>显示</w:t>
      </w:r>
      <w:r w:rsidRPr="00E24602">
        <w:t xml:space="preserve">/etc/passwd </w:t>
      </w:r>
      <w:r w:rsidRPr="00E24602">
        <w:rPr>
          <w:rFonts w:cs="SimSun-Identity-H" w:hint="eastAsia"/>
        </w:rPr>
        <w:t>文件的倒数</w:t>
      </w:r>
      <w:r w:rsidRPr="00E24602">
        <w:rPr>
          <w:rFonts w:cs="SimSun-Identity-H"/>
        </w:rPr>
        <w:t xml:space="preserve"> </w:t>
      </w:r>
      <w:r w:rsidRPr="00E24602">
        <w:t xml:space="preserve">10 </w:t>
      </w:r>
      <w:r w:rsidRPr="00E24602">
        <w:rPr>
          <w:rFonts w:cs="SimSun-Identity-H" w:hint="eastAsia"/>
        </w:rPr>
        <w:t>行内容。</w:t>
      </w:r>
    </w:p>
    <w:p w:rsidR="00CF0D4F" w:rsidRPr="00E24602" w:rsidRDefault="00CF0D4F" w:rsidP="00CF0D4F">
      <w:pPr>
        <w:pStyle w:val="HPC7"/>
        <w:rPr>
          <w:rFonts w:cs="SimSun-Identity-H"/>
        </w:rPr>
      </w:pPr>
      <w:r w:rsidRPr="00E24602">
        <w:t xml:space="preserve">tail +10 /etc/passwd </w:t>
      </w:r>
      <w:r w:rsidRPr="00E24602">
        <w:rPr>
          <w:rFonts w:hint="eastAsia"/>
        </w:rPr>
        <w:t>——</w:t>
      </w:r>
      <w:r w:rsidRPr="00E24602">
        <w:t xml:space="preserve"> </w:t>
      </w:r>
      <w:r w:rsidRPr="00E24602">
        <w:rPr>
          <w:rFonts w:cs="SimSun-Identity-H" w:hint="eastAsia"/>
        </w:rPr>
        <w:t>显示</w:t>
      </w:r>
      <w:r w:rsidRPr="00E24602">
        <w:t xml:space="preserve">/etc/passwd </w:t>
      </w:r>
      <w:r w:rsidRPr="00E24602">
        <w:rPr>
          <w:rFonts w:cs="SimSun-Identity-H" w:hint="eastAsia"/>
        </w:rPr>
        <w:t>文件的从第</w:t>
      </w:r>
      <w:r w:rsidRPr="00E24602">
        <w:rPr>
          <w:rFonts w:cs="SimSun-Identity-H"/>
        </w:rPr>
        <w:t xml:space="preserve"> </w:t>
      </w:r>
      <w:r w:rsidRPr="00E24602">
        <w:t xml:space="preserve">10 </w:t>
      </w:r>
      <w:r w:rsidRPr="00E24602">
        <w:rPr>
          <w:rFonts w:cs="SimSun-Identity-H" w:hint="eastAsia"/>
        </w:rPr>
        <w:t>行开始到末尾的内容。</w:t>
      </w:r>
    </w:p>
    <w:p w:rsidR="00CF0D4F" w:rsidRPr="00E24602" w:rsidRDefault="00CF0D4F" w:rsidP="00CF0D4F">
      <w:pPr>
        <w:pStyle w:val="HPC7"/>
        <w:rPr>
          <w:rFonts w:cs="SimSun-Identity-H"/>
        </w:rPr>
      </w:pPr>
      <w:r w:rsidRPr="00E24602">
        <w:t xml:space="preserve">head </w:t>
      </w:r>
      <w:r w:rsidRPr="00E24602">
        <w:rPr>
          <w:rFonts w:hint="eastAsia"/>
        </w:rPr>
        <w:t>-</w:t>
      </w:r>
      <w:r w:rsidRPr="00E24602">
        <w:t>20</w:t>
      </w:r>
      <w:r w:rsidRPr="00E24602">
        <w:rPr>
          <w:rFonts w:hint="eastAsia"/>
        </w:rPr>
        <w:t xml:space="preserve"> </w:t>
      </w:r>
      <w:r w:rsidRPr="00E24602">
        <w:t>file</w:t>
      </w:r>
      <w:r w:rsidRPr="00E24602">
        <w:rPr>
          <w:rFonts w:hint="eastAsia"/>
        </w:rPr>
        <w:t xml:space="preserve"> </w:t>
      </w:r>
      <w:r w:rsidRPr="00E24602">
        <w:t>|</w:t>
      </w:r>
      <w:r w:rsidRPr="00E24602">
        <w:rPr>
          <w:rFonts w:hint="eastAsia"/>
        </w:rPr>
        <w:t xml:space="preserve"> </w:t>
      </w:r>
      <w:r w:rsidRPr="00E24602">
        <w:t xml:space="preserve">tail </w:t>
      </w:r>
      <w:r w:rsidRPr="00E24602">
        <w:rPr>
          <w:rFonts w:hint="eastAsia"/>
        </w:rPr>
        <w:t>-</w:t>
      </w:r>
      <w:r w:rsidRPr="00E24602">
        <w:t>10</w:t>
      </w:r>
      <w:r w:rsidRPr="00E24602">
        <w:rPr>
          <w:rFonts w:hint="eastAsia"/>
        </w:rPr>
        <w:t xml:space="preserve"> </w:t>
      </w:r>
      <w:r w:rsidRPr="00E24602">
        <w:t xml:space="preserve">/etc/passwd </w:t>
      </w:r>
      <w:r w:rsidRPr="00E24602">
        <w:rPr>
          <w:rFonts w:hint="eastAsia"/>
        </w:rPr>
        <w:t>——</w:t>
      </w:r>
      <w:r w:rsidRPr="00E24602">
        <w:t xml:space="preserve"> </w:t>
      </w:r>
      <w:r w:rsidRPr="00E24602">
        <w:rPr>
          <w:rFonts w:cs="SimSun-Identity-H" w:hint="eastAsia"/>
        </w:rPr>
        <w:t>结合</w:t>
      </w:r>
      <w:r w:rsidRPr="00E24602">
        <w:rPr>
          <w:rFonts w:cs="SimSun-Identity-H"/>
        </w:rPr>
        <w:t xml:space="preserve"> </w:t>
      </w:r>
      <w:r w:rsidRPr="00E24602">
        <w:t xml:space="preserve">head </w:t>
      </w:r>
      <w:r w:rsidRPr="00E24602">
        <w:rPr>
          <w:rFonts w:cs="SimSun-Identity-H" w:hint="eastAsia"/>
        </w:rPr>
        <w:t>与</w:t>
      </w:r>
      <w:r w:rsidRPr="00E24602">
        <w:rPr>
          <w:rFonts w:cs="SimSun-Identity-H"/>
        </w:rPr>
        <w:t xml:space="preserve"> </w:t>
      </w:r>
      <w:r w:rsidRPr="00E24602">
        <w:t xml:space="preserve">tail </w:t>
      </w:r>
      <w:r w:rsidRPr="00E24602">
        <w:rPr>
          <w:rFonts w:cs="SimSun-Identity-H" w:hint="eastAsia"/>
        </w:rPr>
        <w:t>命令，显示</w:t>
      </w:r>
      <w:r w:rsidRPr="00E24602">
        <w:t xml:space="preserve">/etc/passwd </w:t>
      </w:r>
      <w:r w:rsidRPr="00E24602">
        <w:rPr>
          <w:rFonts w:cs="SimSun-Identity-H" w:hint="eastAsia"/>
        </w:rPr>
        <w:t>文件的第</w:t>
      </w:r>
      <w:r w:rsidRPr="00E24602">
        <w:rPr>
          <w:rFonts w:cs="SimSun-Identity-H"/>
        </w:rPr>
        <w:t xml:space="preserve"> </w:t>
      </w:r>
      <w:r w:rsidRPr="00E24602">
        <w:t xml:space="preserve">11 </w:t>
      </w:r>
      <w:r w:rsidRPr="00E24602">
        <w:rPr>
          <w:rFonts w:cs="SimSun-Identity-H" w:hint="eastAsia"/>
        </w:rPr>
        <w:t>行到第</w:t>
      </w:r>
      <w:r w:rsidRPr="00E24602">
        <w:rPr>
          <w:rFonts w:cs="SimSun-Identity-H"/>
        </w:rPr>
        <w:t xml:space="preserve"> </w:t>
      </w:r>
      <w:r w:rsidRPr="00E24602">
        <w:t xml:space="preserve">20 </w:t>
      </w:r>
      <w:r w:rsidRPr="00E24602">
        <w:rPr>
          <w:rFonts w:cs="SimSun-Identity-H" w:hint="eastAsia"/>
        </w:rPr>
        <w:t>行的内容。</w:t>
      </w:r>
    </w:p>
    <w:p w:rsidR="00CF0D4F" w:rsidRPr="00E24602" w:rsidRDefault="00CF0D4F" w:rsidP="00CF0D4F">
      <w:pPr>
        <w:pStyle w:val="HPC7"/>
      </w:pPr>
      <w:r w:rsidRPr="00E24602">
        <w:rPr>
          <w:rFonts w:cs="TimesNewRomanPSMT-Identity-H"/>
        </w:rPr>
        <w:t xml:space="preserve">tail </w:t>
      </w:r>
      <w:r w:rsidRPr="00E24602">
        <w:rPr>
          <w:rFonts w:cs="TimesNewRomanPSMT-Identity-H" w:hint="eastAsia"/>
        </w:rPr>
        <w:t>-</w:t>
      </w:r>
      <w:r w:rsidRPr="00E24602">
        <w:rPr>
          <w:rFonts w:cs="TimesNewRomanPSMT-Identity-H"/>
        </w:rPr>
        <w:t>f</w:t>
      </w:r>
      <w:r w:rsidRPr="00E24602">
        <w:rPr>
          <w:rFonts w:cs="TimesNewRomanPSMT-Identity-H" w:hint="eastAsia"/>
        </w:rPr>
        <w:t xml:space="preserve"> </w:t>
      </w:r>
      <w:r w:rsidRPr="00E24602">
        <w:rPr>
          <w:rFonts w:cs="TimesNewRomanPSMT-Identity-H"/>
        </w:rPr>
        <w:t xml:space="preserve">/usr/tmp/logs/daemon_log.txt </w:t>
      </w:r>
      <w:r w:rsidRPr="00E24602">
        <w:rPr>
          <w:rFonts w:cs="TimesNewRomanPSMT-Identity-H" w:hint="eastAsia"/>
        </w:rPr>
        <w:t>——</w:t>
      </w:r>
      <w:r w:rsidRPr="00E24602">
        <w:rPr>
          <w:rFonts w:cs="TimesNewRomanPSMT-Identity-H"/>
        </w:rPr>
        <w:t xml:space="preserve"> </w:t>
      </w:r>
      <w:r w:rsidRPr="00E24602">
        <w:rPr>
          <w:rFonts w:hint="eastAsia"/>
        </w:rPr>
        <w:t>使用参数</w:t>
      </w:r>
      <w:r w:rsidRPr="00E24602">
        <w:rPr>
          <w:rFonts w:hint="eastAsia"/>
        </w:rPr>
        <w:t xml:space="preserve"> -</w:t>
      </w:r>
      <w:r w:rsidRPr="00E24602">
        <w:rPr>
          <w:rFonts w:cs="TimesNewRomanPSMT-Identity-H"/>
        </w:rPr>
        <w:t>f</w:t>
      </w:r>
      <w:r w:rsidRPr="00E24602">
        <w:rPr>
          <w:rFonts w:cs="TimesNewRomanPSMT-Identity-H" w:hint="eastAsia"/>
        </w:rPr>
        <w:t xml:space="preserve"> </w:t>
      </w:r>
      <w:r w:rsidRPr="00E24602">
        <w:rPr>
          <w:rFonts w:hint="eastAsia"/>
        </w:rPr>
        <w:t>时，</w:t>
      </w:r>
      <w:r w:rsidRPr="00E24602">
        <w:rPr>
          <w:rFonts w:cs="TimesNewRomanPSMT-Identity-H"/>
        </w:rPr>
        <w:t xml:space="preserve">tail </w:t>
      </w:r>
      <w:r w:rsidRPr="00E24602">
        <w:rPr>
          <w:rFonts w:hint="eastAsia"/>
        </w:rPr>
        <w:t>不会回传结束信号，除非我们去自行去中断它；相反地，它会一直不停地继续显示，直到发现文件自它最后一次被读取后，又被加入新的内容时。一般用于监视日志文件的动态更新，有实时监视的效果。本</w:t>
      </w:r>
      <w:proofErr w:type="gramStart"/>
      <w:r w:rsidRPr="00E24602">
        <w:rPr>
          <w:rFonts w:hint="eastAsia"/>
        </w:rPr>
        <w:t>例用于</w:t>
      </w:r>
      <w:proofErr w:type="gramEnd"/>
      <w:r w:rsidRPr="00E24602">
        <w:rPr>
          <w:rFonts w:hint="eastAsia"/>
        </w:rPr>
        <w:t>显示</w:t>
      </w:r>
      <w:r w:rsidRPr="00E24602">
        <w:rPr>
          <w:rFonts w:cs="TimesNewRomanPSMT-Identity-H"/>
        </w:rPr>
        <w:t xml:space="preserve">/usr/tmp/logs/daemon_log.txt </w:t>
      </w:r>
      <w:r w:rsidRPr="00E24602">
        <w:rPr>
          <w:rFonts w:hint="eastAsia"/>
        </w:rPr>
        <w:t>文件的动态更新。</w:t>
      </w:r>
    </w:p>
    <w:p w:rsidR="00CF0D4F" w:rsidRPr="00E24602" w:rsidRDefault="00CF0D4F" w:rsidP="00CF0D4F">
      <w:pPr>
        <w:pStyle w:val="2"/>
        <w:numPr>
          <w:ilvl w:val="1"/>
          <w:numId w:val="25"/>
        </w:numPr>
        <w:spacing w:before="120" w:after="120" w:line="360" w:lineRule="auto"/>
        <w:ind w:left="0"/>
      </w:pPr>
      <w:r w:rsidRPr="00E24602">
        <w:rPr>
          <w:rFonts w:hint="eastAsia"/>
        </w:rPr>
        <w:t xml:space="preserve"> </w:t>
      </w:r>
      <w:bookmarkStart w:id="201" w:name="_Toc349128648"/>
      <w:bookmarkStart w:id="202" w:name="_Toc350454722"/>
      <w:bookmarkStart w:id="203" w:name="_Toc363663801"/>
      <w:r w:rsidRPr="00E24602">
        <w:rPr>
          <w:rFonts w:hint="eastAsia"/>
        </w:rPr>
        <w:t>目录操作命令</w:t>
      </w:r>
      <w:bookmarkEnd w:id="201"/>
      <w:bookmarkEnd w:id="202"/>
      <w:bookmarkEnd w:id="203"/>
    </w:p>
    <w:p w:rsidR="00CF0D4F" w:rsidRPr="00E24602" w:rsidRDefault="00CF0D4F" w:rsidP="00CF0D4F">
      <w:pPr>
        <w:pStyle w:val="a9"/>
        <w:numPr>
          <w:ilvl w:val="0"/>
          <w:numId w:val="29"/>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pwd </w:t>
      </w:r>
      <w:r w:rsidRPr="00E24602">
        <w:rPr>
          <w:rFonts w:ascii="微软雅黑" w:eastAsia="微软雅黑" w:hAnsi="微软雅黑" w:cs="SimSun-Identity-H" w:hint="eastAsia"/>
          <w:kern w:val="0"/>
        </w:rPr>
        <w:t>显示用户目前所在的工作目录的绝对路径名称。</w:t>
      </w:r>
    </w:p>
    <w:p w:rsidR="00CF0D4F" w:rsidRPr="00E24602" w:rsidRDefault="00CF0D4F" w:rsidP="00CF0D4F">
      <w:pPr>
        <w:pStyle w:val="HPC7"/>
      </w:pPr>
      <w:r w:rsidRPr="00E24602">
        <w:lastRenderedPageBreak/>
        <w:t xml:space="preserve">pwd </w:t>
      </w:r>
      <w:r w:rsidRPr="00E24602">
        <w:rPr>
          <w:rFonts w:cs="SimSun-Identity-H" w:hint="eastAsia"/>
        </w:rPr>
        <w:t>代表</w:t>
      </w:r>
      <w:r w:rsidRPr="00E24602">
        <w:rPr>
          <w:rFonts w:cs="SimSun-Identity-H"/>
        </w:rPr>
        <w:t xml:space="preserve"> </w:t>
      </w:r>
      <w:r w:rsidRPr="00E24602">
        <w:t>print working directory</w:t>
      </w:r>
    </w:p>
    <w:p w:rsidR="00CF0D4F" w:rsidRPr="00E24602" w:rsidRDefault="00CF0D4F" w:rsidP="00CF0D4F">
      <w:pPr>
        <w:pStyle w:val="a9"/>
        <w:numPr>
          <w:ilvl w:val="0"/>
          <w:numId w:val="29"/>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mkdir [</w:t>
      </w:r>
      <w:r w:rsidRPr="00E24602">
        <w:rPr>
          <w:rFonts w:ascii="微软雅黑" w:eastAsia="微软雅黑" w:hAnsi="微软雅黑" w:cs="TimesNewRomanPSMT-Identity-H" w:hint="eastAsia"/>
          <w:kern w:val="0"/>
        </w:rPr>
        <w:t>-</w:t>
      </w:r>
      <w:r w:rsidRPr="00E24602">
        <w:rPr>
          <w:rFonts w:ascii="微软雅黑" w:eastAsia="微软雅黑" w:hAnsi="微软雅黑" w:cs="TimesNewRomanPSMT-Identity-H"/>
          <w:kern w:val="0"/>
        </w:rPr>
        <w:t>p]</w:t>
      </w:r>
      <w:r w:rsidRPr="00E24602">
        <w:rPr>
          <w:rFonts w:ascii="微软雅黑" w:eastAsia="微软雅黑" w:hAnsi="微软雅黑" w:cs="TimesNewRomanPSMT-Identity-H" w:hint="eastAsia"/>
          <w:kern w:val="0"/>
        </w:rPr>
        <w:t xml:space="preserve"> </w:t>
      </w:r>
      <w:r w:rsidRPr="00E24602">
        <w:rPr>
          <w:rFonts w:ascii="微软雅黑" w:eastAsia="微软雅黑" w:hAnsi="微软雅黑" w:cs="TimesNewRomanPSMT-Identity-H"/>
          <w:kern w:val="0"/>
        </w:rPr>
        <w:t xml:space="preserve">[directory] </w:t>
      </w:r>
      <w:r w:rsidRPr="00E24602">
        <w:rPr>
          <w:rFonts w:ascii="微软雅黑" w:eastAsia="微软雅黑" w:hAnsi="微软雅黑" w:cs="SimSun-Identity-H" w:hint="eastAsia"/>
          <w:kern w:val="0"/>
        </w:rPr>
        <w:t>创建目录</w:t>
      </w:r>
    </w:p>
    <w:p w:rsidR="00CF0D4F" w:rsidRPr="00E24602" w:rsidRDefault="00CF0D4F" w:rsidP="00CF0D4F">
      <w:pPr>
        <w:pStyle w:val="HPC7"/>
        <w:rPr>
          <w:rFonts w:cs="SimSun-Identity-H"/>
        </w:rPr>
      </w:pPr>
      <w:r w:rsidRPr="00E24602">
        <w:t xml:space="preserve">mkdir </w:t>
      </w:r>
      <w:r w:rsidRPr="00E24602">
        <w:rPr>
          <w:rFonts w:cs="SimSun-Identity-H" w:hint="eastAsia"/>
        </w:rPr>
        <w:t>代表</w:t>
      </w:r>
      <w:r w:rsidRPr="00E24602">
        <w:rPr>
          <w:rFonts w:cs="SimSun-Identity-H"/>
        </w:rPr>
        <w:t xml:space="preserve"> </w:t>
      </w:r>
      <w:r w:rsidRPr="00E24602">
        <w:t>make directory</w:t>
      </w:r>
      <w:r w:rsidRPr="00E24602">
        <w:rPr>
          <w:rFonts w:cs="SimSun-Identity-H" w:hint="eastAsia"/>
        </w:rPr>
        <w:t>。</w:t>
      </w:r>
    </w:p>
    <w:p w:rsidR="00CF0D4F" w:rsidRPr="00E24602" w:rsidRDefault="00CF0D4F" w:rsidP="00CF0D4F">
      <w:pPr>
        <w:pStyle w:val="HPC7"/>
        <w:rPr>
          <w:rFonts w:cs="SimSun-Identity-H"/>
        </w:rPr>
      </w:pPr>
      <w:r w:rsidRPr="00E24602">
        <w:t xml:space="preserve">mkdir mydir </w:t>
      </w:r>
      <w:r w:rsidRPr="00E24602">
        <w:rPr>
          <w:rFonts w:hint="eastAsia"/>
        </w:rPr>
        <w:t>——</w:t>
      </w:r>
      <w:r w:rsidRPr="00E24602">
        <w:t xml:space="preserve"> </w:t>
      </w:r>
      <w:r w:rsidRPr="00E24602">
        <w:rPr>
          <w:rFonts w:cs="SimSun-Identity-H" w:hint="eastAsia"/>
        </w:rPr>
        <w:t>在当前目录下建立</w:t>
      </w:r>
      <w:r w:rsidRPr="00E24602">
        <w:rPr>
          <w:rFonts w:cs="SimSun-Identity-H"/>
        </w:rPr>
        <w:t xml:space="preserve"> </w:t>
      </w:r>
      <w:r w:rsidRPr="00E24602">
        <w:t xml:space="preserve">mydir </w:t>
      </w:r>
      <w:r w:rsidRPr="00E24602">
        <w:rPr>
          <w:rFonts w:cs="SimSun-Identity-H" w:hint="eastAsia"/>
        </w:rPr>
        <w:t>目录。</w:t>
      </w:r>
    </w:p>
    <w:p w:rsidR="00CF0D4F" w:rsidRPr="00E24602" w:rsidRDefault="00CF0D4F" w:rsidP="00CF0D4F">
      <w:pPr>
        <w:pStyle w:val="HPC7"/>
        <w:rPr>
          <w:rFonts w:cs="SimSun-Identity-H"/>
        </w:rPr>
      </w:pPr>
      <w:r w:rsidRPr="00E24602">
        <w:t xml:space="preserve">mkdir </w:t>
      </w:r>
      <w:r w:rsidRPr="00E24602">
        <w:rPr>
          <w:rFonts w:hint="eastAsia"/>
        </w:rPr>
        <w:t>-</w:t>
      </w:r>
      <w:r w:rsidRPr="00E24602">
        <w:t>p</w:t>
      </w:r>
      <w:r w:rsidRPr="00E24602">
        <w:rPr>
          <w:rFonts w:hint="eastAsia"/>
        </w:rPr>
        <w:t xml:space="preserve"> </w:t>
      </w:r>
      <w:r w:rsidRPr="00E24602">
        <w:t xml:space="preserve">one/two/three </w:t>
      </w:r>
      <w:r w:rsidRPr="00E24602">
        <w:rPr>
          <w:rFonts w:hint="eastAsia"/>
        </w:rPr>
        <w:t>——</w:t>
      </w:r>
      <w:r w:rsidRPr="00E24602">
        <w:t xml:space="preserve"> </w:t>
      </w:r>
      <w:r w:rsidRPr="00E24602">
        <w:rPr>
          <w:rFonts w:cs="SimSun-Identity-H" w:hint="eastAsia"/>
        </w:rPr>
        <w:t>在当前目录下建立指定的嵌套子目录。</w:t>
      </w:r>
    </w:p>
    <w:p w:rsidR="00CF0D4F" w:rsidRPr="00E24602" w:rsidRDefault="00CF0D4F" w:rsidP="00CF0D4F">
      <w:pPr>
        <w:pStyle w:val="a9"/>
        <w:numPr>
          <w:ilvl w:val="0"/>
          <w:numId w:val="29"/>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rmdir [</w:t>
      </w:r>
      <w:r w:rsidRPr="00E24602">
        <w:rPr>
          <w:rFonts w:ascii="微软雅黑" w:eastAsia="微软雅黑" w:hAnsi="微软雅黑" w:cs="TimesNewRomanPSMT-Identity-H" w:hint="eastAsia"/>
          <w:kern w:val="0"/>
        </w:rPr>
        <w:t>-</w:t>
      </w:r>
      <w:r w:rsidRPr="00E24602">
        <w:rPr>
          <w:rFonts w:ascii="微软雅黑" w:eastAsia="微软雅黑" w:hAnsi="微软雅黑" w:cs="TimesNewRomanPSMT-Identity-H"/>
          <w:kern w:val="0"/>
        </w:rPr>
        <w:t>p]</w:t>
      </w:r>
      <w:r w:rsidRPr="00E24602">
        <w:rPr>
          <w:rFonts w:ascii="微软雅黑" w:eastAsia="微软雅黑" w:hAnsi="微软雅黑" w:cs="TimesNewRomanPSMT-Identity-H" w:hint="eastAsia"/>
          <w:kern w:val="0"/>
        </w:rPr>
        <w:t xml:space="preserve"> </w:t>
      </w:r>
      <w:r w:rsidRPr="00E24602">
        <w:rPr>
          <w:rFonts w:ascii="微软雅黑" w:eastAsia="微软雅黑" w:hAnsi="微软雅黑" w:cs="TimesNewRomanPSMT-Identity-H"/>
          <w:kern w:val="0"/>
        </w:rPr>
        <w:t xml:space="preserve">[directory] </w:t>
      </w:r>
      <w:r w:rsidRPr="00E24602">
        <w:rPr>
          <w:rFonts w:ascii="微软雅黑" w:eastAsia="微软雅黑" w:hAnsi="微软雅黑" w:cs="SimSun-Identity-H" w:hint="eastAsia"/>
          <w:kern w:val="0"/>
        </w:rPr>
        <w:t>删除目录</w:t>
      </w:r>
    </w:p>
    <w:p w:rsidR="00CF0D4F" w:rsidRPr="00E24602" w:rsidRDefault="00CF0D4F" w:rsidP="00CF0D4F">
      <w:pPr>
        <w:pStyle w:val="HPC7"/>
        <w:rPr>
          <w:rFonts w:cs="SimSun-Identity-H"/>
        </w:rPr>
      </w:pPr>
      <w:r w:rsidRPr="00E24602">
        <w:rPr>
          <w:rFonts w:cs="SimSun-Identity-H" w:hint="eastAsia"/>
        </w:rPr>
        <w:t>删除</w:t>
      </w:r>
      <w:r w:rsidRPr="00E24602">
        <w:rPr>
          <w:rFonts w:hint="eastAsia"/>
        </w:rPr>
        <w:t>“</w:t>
      </w:r>
      <w:r w:rsidRPr="00E24602">
        <w:rPr>
          <w:rFonts w:cs="SimSun-Identity-H" w:hint="eastAsia"/>
        </w:rPr>
        <w:t>空</w:t>
      </w:r>
      <w:r w:rsidRPr="00E24602">
        <w:rPr>
          <w:rFonts w:hint="eastAsia"/>
        </w:rPr>
        <w:t>”</w:t>
      </w:r>
      <w:r w:rsidRPr="00E24602">
        <w:rPr>
          <w:rFonts w:cs="SimSun-Identity-H" w:hint="eastAsia"/>
        </w:rPr>
        <w:t>的子目录。</w:t>
      </w:r>
      <w:r w:rsidRPr="00E24602">
        <w:t xml:space="preserve">rmdir </w:t>
      </w:r>
      <w:r w:rsidRPr="00E24602">
        <w:rPr>
          <w:rFonts w:cs="SimSun-Identity-H" w:hint="eastAsia"/>
        </w:rPr>
        <w:t>代表</w:t>
      </w:r>
      <w:r w:rsidRPr="00E24602">
        <w:rPr>
          <w:rFonts w:cs="SimSun-Identity-H"/>
        </w:rPr>
        <w:t xml:space="preserve"> </w:t>
      </w:r>
      <w:r w:rsidRPr="00E24602">
        <w:t>remove directory</w:t>
      </w:r>
      <w:r w:rsidRPr="00E24602">
        <w:rPr>
          <w:rFonts w:cs="SimSun-Identity-H" w:hint="eastAsia"/>
        </w:rPr>
        <w:t>。</w:t>
      </w:r>
    </w:p>
    <w:p w:rsidR="00CF0D4F" w:rsidRPr="00E24602" w:rsidRDefault="00CF0D4F" w:rsidP="00CF0D4F">
      <w:pPr>
        <w:pStyle w:val="HPC7"/>
        <w:rPr>
          <w:rFonts w:cs="SimSun-Identity-H"/>
        </w:rPr>
      </w:pPr>
      <w:r w:rsidRPr="00E24602">
        <w:t xml:space="preserve">rmdir mydir </w:t>
      </w:r>
      <w:r w:rsidRPr="00E24602">
        <w:rPr>
          <w:rFonts w:hint="eastAsia"/>
        </w:rPr>
        <w:t>——</w:t>
      </w:r>
      <w:r w:rsidRPr="00E24602">
        <w:t xml:space="preserve"> </w:t>
      </w:r>
      <w:r w:rsidRPr="00E24602">
        <w:rPr>
          <w:rFonts w:cs="SimSun-Identity-H" w:hint="eastAsia"/>
        </w:rPr>
        <w:t>删除</w:t>
      </w:r>
      <w:r w:rsidRPr="00E24602">
        <w:rPr>
          <w:rFonts w:hint="eastAsia"/>
        </w:rPr>
        <w:t>“</w:t>
      </w:r>
      <w:r w:rsidRPr="00E24602">
        <w:rPr>
          <w:rFonts w:cs="SimSun-Identity-H" w:hint="eastAsia"/>
        </w:rPr>
        <w:t>空</w:t>
      </w:r>
      <w:r w:rsidRPr="00E24602">
        <w:rPr>
          <w:rFonts w:hint="eastAsia"/>
        </w:rPr>
        <w:t>”</w:t>
      </w:r>
      <w:r w:rsidRPr="00E24602">
        <w:rPr>
          <w:rFonts w:cs="SimSun-Identity-H" w:hint="eastAsia"/>
        </w:rPr>
        <w:t>的子目录</w:t>
      </w:r>
      <w:r w:rsidRPr="00E24602">
        <w:rPr>
          <w:rFonts w:cs="SimSun-Identity-H"/>
        </w:rPr>
        <w:t xml:space="preserve"> </w:t>
      </w:r>
      <w:r w:rsidRPr="00E24602">
        <w:t>mydir</w:t>
      </w:r>
      <w:r w:rsidRPr="00E24602">
        <w:rPr>
          <w:rFonts w:cs="SimSun-Identity-H" w:hint="eastAsia"/>
        </w:rPr>
        <w:t>。</w:t>
      </w:r>
    </w:p>
    <w:p w:rsidR="00CF0D4F" w:rsidRPr="00E24602" w:rsidRDefault="00CF0D4F" w:rsidP="00CF0D4F">
      <w:pPr>
        <w:pStyle w:val="HPC7"/>
        <w:rPr>
          <w:rFonts w:cs="SimSun-Identity-H"/>
        </w:rPr>
      </w:pPr>
      <w:r w:rsidRPr="00E24602">
        <w:t xml:space="preserve">rmdir </w:t>
      </w:r>
      <w:r w:rsidRPr="00E24602">
        <w:rPr>
          <w:rFonts w:hint="eastAsia"/>
        </w:rPr>
        <w:t>-</w:t>
      </w:r>
      <w:r w:rsidRPr="00E24602">
        <w:t>p</w:t>
      </w:r>
      <w:r w:rsidRPr="00E24602">
        <w:rPr>
          <w:rFonts w:hint="eastAsia"/>
        </w:rPr>
        <w:t xml:space="preserve"> </w:t>
      </w:r>
      <w:r w:rsidRPr="00E24602">
        <w:t xml:space="preserve">one/two/three </w:t>
      </w:r>
      <w:r w:rsidRPr="00E24602">
        <w:rPr>
          <w:rFonts w:hint="eastAsia"/>
        </w:rPr>
        <w:t>——</w:t>
      </w:r>
      <w:r w:rsidRPr="00E24602">
        <w:t xml:space="preserve"> </w:t>
      </w:r>
      <w:r w:rsidRPr="00E24602">
        <w:rPr>
          <w:rFonts w:cs="SimSun-Identity-H" w:hint="eastAsia"/>
        </w:rPr>
        <w:t>删除</w:t>
      </w:r>
      <w:r w:rsidRPr="00E24602">
        <w:rPr>
          <w:rFonts w:hint="eastAsia"/>
        </w:rPr>
        <w:t>“</w:t>
      </w:r>
      <w:r w:rsidRPr="00E24602">
        <w:rPr>
          <w:rFonts w:cs="SimSun-Identity-H" w:hint="eastAsia"/>
        </w:rPr>
        <w:t>空</w:t>
      </w:r>
      <w:r w:rsidRPr="00E24602">
        <w:rPr>
          <w:rFonts w:hint="eastAsia"/>
        </w:rPr>
        <w:t>”</w:t>
      </w:r>
      <w:r w:rsidRPr="00E24602">
        <w:rPr>
          <w:rFonts w:cs="SimSun-Identity-H" w:hint="eastAsia"/>
        </w:rPr>
        <w:t>的嵌套子目录</w:t>
      </w:r>
      <w:r w:rsidRPr="00E24602">
        <w:rPr>
          <w:rFonts w:cs="SimSun-Identity-H"/>
        </w:rPr>
        <w:t xml:space="preserve"> </w:t>
      </w:r>
      <w:r w:rsidRPr="00E24602">
        <w:t>one/two/three</w:t>
      </w:r>
      <w:r w:rsidRPr="00E24602">
        <w:rPr>
          <w:rFonts w:cs="SimSun-Identity-H" w:hint="eastAsia"/>
        </w:rPr>
        <w:t>。</w:t>
      </w:r>
    </w:p>
    <w:p w:rsidR="00CF0D4F" w:rsidRPr="00E24602" w:rsidRDefault="00CF0D4F" w:rsidP="00CF0D4F">
      <w:pPr>
        <w:pStyle w:val="HPC7"/>
      </w:pPr>
      <w:r w:rsidRPr="00E24602">
        <w:rPr>
          <w:rFonts w:hint="eastAsia"/>
        </w:rPr>
        <w:t>注意：选项</w:t>
      </w:r>
      <w:r w:rsidRPr="00E24602">
        <w:rPr>
          <w:rFonts w:cs="TimesNewRomanPSMT-Identity-H" w:hint="eastAsia"/>
        </w:rPr>
        <w:t>“</w:t>
      </w:r>
      <w:r w:rsidRPr="00E24602">
        <w:rPr>
          <w:rFonts w:cs="TimesNewRomanPSMT-Identity-H" w:hint="eastAsia"/>
        </w:rPr>
        <w:t>-</w:t>
      </w:r>
      <w:r w:rsidRPr="00E24602">
        <w:rPr>
          <w:rFonts w:cs="TimesNewRomanPSMT-Identity-H"/>
        </w:rPr>
        <w:t>p</w:t>
      </w:r>
      <w:r w:rsidRPr="00E24602">
        <w:rPr>
          <w:rFonts w:cs="TimesNewRomanPSMT-Identity-H" w:hint="eastAsia"/>
        </w:rPr>
        <w:t>”</w:t>
      </w:r>
      <w:r w:rsidRPr="00E24602">
        <w:rPr>
          <w:rFonts w:hint="eastAsia"/>
        </w:rPr>
        <w:t>表示可以递归删除多层子目录，但删除的目录须为空目录，且须具有对该目录的写入权限。</w:t>
      </w:r>
    </w:p>
    <w:p w:rsidR="00CF0D4F" w:rsidRPr="00E24602" w:rsidRDefault="00CF0D4F" w:rsidP="00CF0D4F">
      <w:pPr>
        <w:pStyle w:val="2"/>
        <w:numPr>
          <w:ilvl w:val="1"/>
          <w:numId w:val="25"/>
        </w:numPr>
        <w:spacing w:before="120" w:after="120" w:line="360" w:lineRule="auto"/>
        <w:ind w:left="0"/>
      </w:pPr>
      <w:r w:rsidRPr="00E24602">
        <w:rPr>
          <w:rFonts w:cs="TimesNewRomanPS-BoldMT-Identity" w:hint="eastAsia"/>
        </w:rPr>
        <w:t xml:space="preserve"> </w:t>
      </w:r>
      <w:bookmarkStart w:id="204" w:name="_Toc349128649"/>
      <w:bookmarkStart w:id="205" w:name="_Toc350454723"/>
      <w:bookmarkStart w:id="206" w:name="_Toc363663802"/>
      <w:r w:rsidRPr="00E24602">
        <w:rPr>
          <w:rFonts w:hint="eastAsia"/>
        </w:rPr>
        <w:t>文件操作命令</w:t>
      </w:r>
      <w:bookmarkEnd w:id="204"/>
      <w:bookmarkEnd w:id="205"/>
      <w:bookmarkEnd w:id="206"/>
    </w:p>
    <w:p w:rsidR="00CF0D4F" w:rsidRPr="00E24602" w:rsidRDefault="00CF0D4F" w:rsidP="00CF0D4F">
      <w:pPr>
        <w:pStyle w:val="a9"/>
        <w:numPr>
          <w:ilvl w:val="0"/>
          <w:numId w:val="29"/>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cp [source] [target] </w:t>
      </w:r>
      <w:r w:rsidRPr="00E24602">
        <w:rPr>
          <w:rFonts w:ascii="微软雅黑" w:eastAsia="微软雅黑" w:hAnsi="微软雅黑" w:cs="SimSun-Identity-H" w:hint="eastAsia"/>
          <w:kern w:val="0"/>
        </w:rPr>
        <w:t>复制文件</w:t>
      </w:r>
    </w:p>
    <w:p w:rsidR="00CF0D4F" w:rsidRPr="00E24602" w:rsidRDefault="00CF0D4F" w:rsidP="00CF0D4F">
      <w:pPr>
        <w:pStyle w:val="HPC7"/>
      </w:pPr>
      <w:r w:rsidRPr="00E24602">
        <w:rPr>
          <w:rFonts w:hint="eastAsia"/>
        </w:rPr>
        <w:t>将一个文件、多个文件或目录复制到另一个地方。</w:t>
      </w:r>
      <w:r w:rsidRPr="00E24602">
        <w:rPr>
          <w:rFonts w:cs="TimesNewRomanPSMT-Identity-H"/>
        </w:rPr>
        <w:t xml:space="preserve">cp </w:t>
      </w:r>
      <w:r w:rsidRPr="00E24602">
        <w:rPr>
          <w:rFonts w:hint="eastAsia"/>
        </w:rPr>
        <w:t>代表</w:t>
      </w:r>
      <w:r w:rsidRPr="00E24602">
        <w:t xml:space="preserve"> </w:t>
      </w:r>
      <w:r w:rsidRPr="00E24602">
        <w:rPr>
          <w:rFonts w:cs="TimesNewRomanPSMT-Identity-H"/>
        </w:rPr>
        <w:t>copy</w:t>
      </w:r>
      <w:r w:rsidRPr="00E24602">
        <w:rPr>
          <w:rFonts w:hint="eastAsia"/>
        </w:rPr>
        <w:t>。</w:t>
      </w:r>
    </w:p>
    <w:p w:rsidR="00CF0D4F" w:rsidRPr="00E24602" w:rsidRDefault="00CF0D4F" w:rsidP="00CF0D4F">
      <w:pPr>
        <w:pStyle w:val="HPC7"/>
        <w:rPr>
          <w:rFonts w:cs="SimSun-Identity-H"/>
        </w:rPr>
      </w:pPr>
      <w:r w:rsidRPr="00E24602">
        <w:t xml:space="preserve">cp test1 test2 </w:t>
      </w:r>
      <w:r w:rsidRPr="00E24602">
        <w:rPr>
          <w:rFonts w:hint="eastAsia"/>
        </w:rPr>
        <w:t>——</w:t>
      </w:r>
      <w:r w:rsidRPr="00E24602">
        <w:t xml:space="preserve"> </w:t>
      </w:r>
      <w:r w:rsidRPr="00E24602">
        <w:rPr>
          <w:rFonts w:cs="SimSun-Identity-H" w:hint="eastAsia"/>
        </w:rPr>
        <w:t>将文件</w:t>
      </w:r>
      <w:r w:rsidRPr="00E24602">
        <w:rPr>
          <w:rFonts w:cs="SimSun-Identity-H"/>
        </w:rPr>
        <w:t xml:space="preserve"> </w:t>
      </w:r>
      <w:r w:rsidRPr="00E24602">
        <w:t xml:space="preserve">test1 </w:t>
      </w:r>
      <w:r w:rsidRPr="00E24602">
        <w:rPr>
          <w:rFonts w:cs="SimSun-Identity-H" w:hint="eastAsia"/>
        </w:rPr>
        <w:t>复制成新文件</w:t>
      </w:r>
      <w:r w:rsidRPr="00E24602">
        <w:rPr>
          <w:rFonts w:cs="SimSun-Identity-H"/>
        </w:rPr>
        <w:t xml:space="preserve"> </w:t>
      </w:r>
      <w:r w:rsidRPr="00E24602">
        <w:t>test2</w:t>
      </w:r>
      <w:r w:rsidRPr="00E24602">
        <w:rPr>
          <w:rFonts w:cs="SimSun-Identity-H" w:hint="eastAsia"/>
        </w:rPr>
        <w:t>。</w:t>
      </w:r>
    </w:p>
    <w:p w:rsidR="00CF0D4F" w:rsidRPr="00E24602" w:rsidRDefault="00CF0D4F" w:rsidP="00CF0D4F">
      <w:pPr>
        <w:pStyle w:val="HPC7"/>
        <w:rPr>
          <w:rFonts w:cs="SimSun-Identity-H"/>
        </w:rPr>
      </w:pPr>
      <w:r w:rsidRPr="00E24602">
        <w:t xml:space="preserve">cp test3 /home/bible/ </w:t>
      </w:r>
      <w:r w:rsidRPr="00E24602">
        <w:rPr>
          <w:rFonts w:hint="eastAsia"/>
        </w:rPr>
        <w:t>——</w:t>
      </w:r>
      <w:r w:rsidRPr="00E24602">
        <w:t xml:space="preserve"> </w:t>
      </w:r>
      <w:r w:rsidRPr="00E24602">
        <w:rPr>
          <w:rFonts w:cs="SimSun-Identity-H" w:hint="eastAsia"/>
        </w:rPr>
        <w:t>将文件</w:t>
      </w:r>
      <w:r w:rsidRPr="00E24602">
        <w:rPr>
          <w:rFonts w:cs="SimSun-Identity-H"/>
        </w:rPr>
        <w:t xml:space="preserve"> </w:t>
      </w:r>
      <w:r w:rsidRPr="00E24602">
        <w:t xml:space="preserve">test3 </w:t>
      </w:r>
      <w:r w:rsidRPr="00E24602">
        <w:rPr>
          <w:rFonts w:cs="SimSun-Identity-H" w:hint="eastAsia"/>
        </w:rPr>
        <w:t>从当前目录复制到</w:t>
      </w:r>
      <w:r w:rsidRPr="00E24602">
        <w:t>/home/bible/</w:t>
      </w:r>
      <w:r w:rsidRPr="00E24602">
        <w:rPr>
          <w:rFonts w:cs="SimSun-Identity-H" w:hint="eastAsia"/>
        </w:rPr>
        <w:t>目录中。</w:t>
      </w:r>
    </w:p>
    <w:p w:rsidR="00CF0D4F" w:rsidRPr="00E24602" w:rsidRDefault="00CF0D4F" w:rsidP="00CF0D4F">
      <w:pPr>
        <w:pStyle w:val="HPC7"/>
        <w:rPr>
          <w:rFonts w:cs="SimSun-Identity-H"/>
        </w:rPr>
      </w:pPr>
      <w:r w:rsidRPr="00E24602">
        <w:t xml:space="preserve">cp </w:t>
      </w:r>
      <w:r w:rsidRPr="00E24602">
        <w:rPr>
          <w:rFonts w:hint="eastAsia"/>
        </w:rPr>
        <w:t>-</w:t>
      </w:r>
      <w:r w:rsidRPr="00E24602">
        <w:t>r</w:t>
      </w:r>
      <w:r w:rsidRPr="00E24602">
        <w:rPr>
          <w:rFonts w:hint="eastAsia"/>
        </w:rPr>
        <w:t xml:space="preserve"> </w:t>
      </w:r>
      <w:r w:rsidRPr="00E24602">
        <w:t>dir1(</w:t>
      </w:r>
      <w:r w:rsidRPr="00E24602">
        <w:rPr>
          <w:rFonts w:cs="SimSun-Identity-H" w:hint="eastAsia"/>
        </w:rPr>
        <w:t>目录）</w:t>
      </w:r>
      <w:r w:rsidRPr="00E24602">
        <w:t>dir2(</w:t>
      </w:r>
      <w:r w:rsidRPr="00E24602">
        <w:rPr>
          <w:rFonts w:cs="SimSun-Identity-H" w:hint="eastAsia"/>
        </w:rPr>
        <w:t>目录）</w:t>
      </w:r>
      <w:r w:rsidRPr="00E24602">
        <w:rPr>
          <w:rFonts w:cs="SimSun-Identity-H"/>
        </w:rPr>
        <w:t xml:space="preserve"> </w:t>
      </w:r>
      <w:r w:rsidRPr="00E24602">
        <w:rPr>
          <w:rFonts w:hint="eastAsia"/>
        </w:rPr>
        <w:t>——</w:t>
      </w:r>
      <w:r w:rsidRPr="00E24602">
        <w:t xml:space="preserve"> </w:t>
      </w:r>
      <w:r w:rsidRPr="00E24602">
        <w:rPr>
          <w:rFonts w:cs="SimSun-Identity-H" w:hint="eastAsia"/>
        </w:rPr>
        <w:t>复制目录</w:t>
      </w:r>
      <w:r w:rsidRPr="00E24602">
        <w:rPr>
          <w:rFonts w:cs="SimSun-Identity-H"/>
        </w:rPr>
        <w:t xml:space="preserve"> </w:t>
      </w:r>
      <w:r w:rsidRPr="00E24602">
        <w:t xml:space="preserve">dir1 </w:t>
      </w:r>
      <w:r w:rsidRPr="00E24602">
        <w:rPr>
          <w:rFonts w:cs="SimSun-Identity-H" w:hint="eastAsia"/>
        </w:rPr>
        <w:t>为目录</w:t>
      </w:r>
      <w:r w:rsidRPr="00E24602">
        <w:rPr>
          <w:rFonts w:cs="SimSun-Identity-H"/>
        </w:rPr>
        <w:t xml:space="preserve"> </w:t>
      </w:r>
      <w:r w:rsidRPr="00E24602">
        <w:t>dir2</w:t>
      </w:r>
      <w:r w:rsidRPr="00E24602">
        <w:rPr>
          <w:rFonts w:cs="SimSun-Identity-H" w:hint="eastAsia"/>
        </w:rPr>
        <w:t>。</w:t>
      </w:r>
      <w:r w:rsidRPr="00E24602">
        <w:rPr>
          <w:rFonts w:cs="SimSun-Identity-H" w:hint="eastAsia"/>
        </w:rPr>
        <w:t>-</w:t>
      </w:r>
      <w:r w:rsidRPr="00E24602">
        <w:t>r</w:t>
      </w:r>
      <w:r w:rsidRPr="00E24602">
        <w:rPr>
          <w:rFonts w:hint="eastAsia"/>
        </w:rPr>
        <w:t xml:space="preserve"> </w:t>
      </w:r>
      <w:r w:rsidRPr="00E24602">
        <w:rPr>
          <w:rFonts w:cs="SimSun-Identity-H" w:hint="eastAsia"/>
        </w:rPr>
        <w:t>参数表示递归。</w:t>
      </w:r>
    </w:p>
    <w:p w:rsidR="00CF0D4F" w:rsidRPr="00E24602" w:rsidRDefault="00CF0D4F" w:rsidP="00CF0D4F">
      <w:pPr>
        <w:pStyle w:val="HPC7"/>
      </w:pPr>
      <w:r w:rsidRPr="00E24602">
        <w:rPr>
          <w:rFonts w:hint="eastAsia"/>
        </w:rPr>
        <w:t>注意：</w:t>
      </w:r>
      <w:r w:rsidRPr="00E24602">
        <w:rPr>
          <w:rFonts w:cs="TimesNewRomanPSMT-Identity-H"/>
        </w:rPr>
        <w:t xml:space="preserve">cp </w:t>
      </w:r>
      <w:r w:rsidRPr="00E24602">
        <w:rPr>
          <w:rFonts w:hint="eastAsia"/>
        </w:rPr>
        <w:t>命令默认将覆盖已存在的文件，加</w:t>
      </w:r>
      <w:r w:rsidRPr="00E24602">
        <w:rPr>
          <w:rFonts w:hint="eastAsia"/>
        </w:rPr>
        <w:t xml:space="preserve"> -</w:t>
      </w:r>
      <w:r w:rsidRPr="00E24602">
        <w:rPr>
          <w:rFonts w:cs="TimesNewRomanPSMT-Identity-H" w:hint="eastAsia"/>
        </w:rPr>
        <w:t xml:space="preserve">i </w:t>
      </w:r>
      <w:r w:rsidRPr="00E24602">
        <w:rPr>
          <w:rFonts w:hint="eastAsia"/>
        </w:rPr>
        <w:t>参数表示覆盖前将与用户交互。</w:t>
      </w:r>
      <w:r w:rsidRPr="00E24602">
        <w:br/>
      </w:r>
    </w:p>
    <w:p w:rsidR="00CF0D4F" w:rsidRPr="00E24602" w:rsidRDefault="00CF0D4F" w:rsidP="00CF0D4F">
      <w:pPr>
        <w:pStyle w:val="a9"/>
        <w:numPr>
          <w:ilvl w:val="0"/>
          <w:numId w:val="29"/>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mv [source] [target] </w:t>
      </w:r>
      <w:r w:rsidRPr="00E24602">
        <w:rPr>
          <w:rFonts w:ascii="微软雅黑" w:eastAsia="微软雅黑" w:hAnsi="微软雅黑" w:cs="SimSun-Identity-H" w:hint="eastAsia"/>
          <w:kern w:val="0"/>
        </w:rPr>
        <w:t>移动文件，文件改名</w:t>
      </w:r>
    </w:p>
    <w:p w:rsidR="00CF0D4F" w:rsidRPr="00E24602" w:rsidRDefault="00CF0D4F" w:rsidP="00CF0D4F">
      <w:pPr>
        <w:pStyle w:val="HPC7"/>
      </w:pPr>
      <w:r w:rsidRPr="00E24602">
        <w:rPr>
          <w:rFonts w:hint="eastAsia"/>
        </w:rPr>
        <w:t>将文件及目录移到另一目录下，或更改文件及目录的名称。</w:t>
      </w:r>
      <w:r w:rsidRPr="00E24602">
        <w:rPr>
          <w:rFonts w:cs="TimesNewRomanPSMT-Identity-H"/>
        </w:rPr>
        <w:t xml:space="preserve">mv </w:t>
      </w:r>
      <w:r w:rsidRPr="00E24602">
        <w:rPr>
          <w:rFonts w:hint="eastAsia"/>
        </w:rPr>
        <w:t>代表</w:t>
      </w:r>
      <w:r w:rsidRPr="00E24602">
        <w:t xml:space="preserve"> </w:t>
      </w:r>
      <w:r w:rsidRPr="00E24602">
        <w:rPr>
          <w:rFonts w:cs="TimesNewRomanPSMT-Identity-H"/>
        </w:rPr>
        <w:t>move</w:t>
      </w:r>
      <w:r w:rsidRPr="00E24602">
        <w:rPr>
          <w:rFonts w:hint="eastAsia"/>
        </w:rPr>
        <w:t>。</w:t>
      </w:r>
    </w:p>
    <w:p w:rsidR="00CF0D4F" w:rsidRPr="00E24602" w:rsidRDefault="00CF0D4F" w:rsidP="00CF0D4F">
      <w:pPr>
        <w:pStyle w:val="HPC7"/>
        <w:rPr>
          <w:rFonts w:cs="SimSun-Identity-H"/>
        </w:rPr>
      </w:pPr>
      <w:r w:rsidRPr="00E24602">
        <w:t xml:space="preserve">mv afile bfile </w:t>
      </w:r>
      <w:r w:rsidRPr="00E24602">
        <w:rPr>
          <w:rFonts w:hint="eastAsia"/>
        </w:rPr>
        <w:t>——</w:t>
      </w:r>
      <w:r w:rsidRPr="00E24602">
        <w:t xml:space="preserve"> </w:t>
      </w:r>
      <w:r w:rsidRPr="00E24602">
        <w:rPr>
          <w:rFonts w:cs="SimSun-Identity-H" w:hint="eastAsia"/>
        </w:rPr>
        <w:t>将文件</w:t>
      </w:r>
      <w:r w:rsidRPr="00E24602">
        <w:rPr>
          <w:rFonts w:cs="SimSun-Identity-H"/>
        </w:rPr>
        <w:t xml:space="preserve"> </w:t>
      </w:r>
      <w:r w:rsidRPr="00E24602">
        <w:t xml:space="preserve">afile </w:t>
      </w:r>
      <w:r w:rsidRPr="00E24602">
        <w:rPr>
          <w:rFonts w:cs="SimSun-Identity-H" w:hint="eastAsia"/>
        </w:rPr>
        <w:t>改名成新文件</w:t>
      </w:r>
      <w:r w:rsidRPr="00E24602">
        <w:rPr>
          <w:rFonts w:cs="SimSun-Identity-H"/>
        </w:rPr>
        <w:t xml:space="preserve"> </w:t>
      </w:r>
      <w:r w:rsidRPr="00E24602">
        <w:t>bfile</w:t>
      </w:r>
      <w:r w:rsidRPr="00E24602">
        <w:rPr>
          <w:rFonts w:cs="SimSun-Identity-H" w:hint="eastAsia"/>
        </w:rPr>
        <w:t>。</w:t>
      </w:r>
    </w:p>
    <w:p w:rsidR="00CF0D4F" w:rsidRPr="00E24602" w:rsidRDefault="00CF0D4F" w:rsidP="00CF0D4F">
      <w:pPr>
        <w:pStyle w:val="HPC7"/>
        <w:rPr>
          <w:rFonts w:cs="SimSun-Identity-H"/>
        </w:rPr>
      </w:pPr>
      <w:r w:rsidRPr="00E24602">
        <w:t xml:space="preserve">mv afile /tmp </w:t>
      </w:r>
      <w:r w:rsidRPr="00E24602">
        <w:rPr>
          <w:rFonts w:hint="eastAsia"/>
        </w:rPr>
        <w:t>——</w:t>
      </w:r>
      <w:r w:rsidRPr="00E24602">
        <w:t xml:space="preserve"> </w:t>
      </w:r>
      <w:r w:rsidRPr="00E24602">
        <w:rPr>
          <w:rFonts w:cs="SimSun-Identity-H" w:hint="eastAsia"/>
        </w:rPr>
        <w:t>将文件</w:t>
      </w:r>
      <w:r w:rsidRPr="00E24602">
        <w:rPr>
          <w:rFonts w:cs="SimSun-Identity-H"/>
        </w:rPr>
        <w:t xml:space="preserve"> </w:t>
      </w:r>
      <w:r w:rsidRPr="00E24602">
        <w:t xml:space="preserve">afile </w:t>
      </w:r>
      <w:r w:rsidRPr="00E24602">
        <w:rPr>
          <w:rFonts w:cs="SimSun-Identity-H" w:hint="eastAsia"/>
        </w:rPr>
        <w:t>从当前目录移动到</w:t>
      </w:r>
      <w:r w:rsidRPr="00E24602">
        <w:t>/tmp/</w:t>
      </w:r>
      <w:r w:rsidRPr="00E24602">
        <w:rPr>
          <w:rFonts w:cs="SimSun-Identity-H" w:hint="eastAsia"/>
        </w:rPr>
        <w:t>目录下。</w:t>
      </w:r>
    </w:p>
    <w:p w:rsidR="00CF0D4F" w:rsidRPr="00E24602" w:rsidRDefault="00CF0D4F" w:rsidP="00CF0D4F">
      <w:pPr>
        <w:pStyle w:val="HPC7"/>
        <w:rPr>
          <w:rFonts w:cs="SimSun-Identity-H"/>
        </w:rPr>
      </w:pPr>
      <w:proofErr w:type="gramStart"/>
      <w:r w:rsidRPr="00E24602">
        <w:t>mv</w:t>
      </w:r>
      <w:proofErr w:type="gramEnd"/>
      <w:r w:rsidRPr="00E24602">
        <w:t xml:space="preserve"> afile ../ </w:t>
      </w:r>
      <w:r w:rsidRPr="00E24602">
        <w:rPr>
          <w:rFonts w:hint="eastAsia"/>
        </w:rPr>
        <w:t>——</w:t>
      </w:r>
      <w:r w:rsidRPr="00E24602">
        <w:t xml:space="preserve"> </w:t>
      </w:r>
      <w:r w:rsidRPr="00E24602">
        <w:rPr>
          <w:rFonts w:cs="SimSun-Identity-H" w:hint="eastAsia"/>
        </w:rPr>
        <w:t>将文件</w:t>
      </w:r>
      <w:r w:rsidRPr="00E24602">
        <w:rPr>
          <w:rFonts w:cs="SimSun-Identity-H"/>
        </w:rPr>
        <w:t xml:space="preserve"> </w:t>
      </w:r>
      <w:r w:rsidRPr="00E24602">
        <w:t xml:space="preserve">afile </w:t>
      </w:r>
      <w:r w:rsidRPr="00E24602">
        <w:rPr>
          <w:rFonts w:cs="SimSun-Identity-H" w:hint="eastAsia"/>
        </w:rPr>
        <w:t>移动到上层目录。</w:t>
      </w:r>
    </w:p>
    <w:p w:rsidR="00CF0D4F" w:rsidRPr="00E24602" w:rsidRDefault="00CF0D4F" w:rsidP="00CF0D4F">
      <w:pPr>
        <w:pStyle w:val="HPC7"/>
        <w:rPr>
          <w:rFonts w:cs="SimSun-Identity-H"/>
        </w:rPr>
      </w:pPr>
      <w:proofErr w:type="gramStart"/>
      <w:r w:rsidRPr="00E24602">
        <w:t>mv</w:t>
      </w:r>
      <w:proofErr w:type="gramEnd"/>
      <w:r w:rsidRPr="00E24602">
        <w:t xml:space="preserve"> dir1 ../ </w:t>
      </w:r>
      <w:r w:rsidRPr="00E24602">
        <w:rPr>
          <w:rFonts w:hint="eastAsia"/>
        </w:rPr>
        <w:t>——</w:t>
      </w:r>
      <w:r w:rsidRPr="00E24602">
        <w:t xml:space="preserve"> </w:t>
      </w:r>
      <w:r w:rsidRPr="00E24602">
        <w:rPr>
          <w:rFonts w:cs="SimSun-Identity-H" w:hint="eastAsia"/>
        </w:rPr>
        <w:t>将目录</w:t>
      </w:r>
      <w:r w:rsidRPr="00E24602">
        <w:rPr>
          <w:rFonts w:cs="SimSun-Identity-H"/>
        </w:rPr>
        <w:t xml:space="preserve"> </w:t>
      </w:r>
      <w:r w:rsidRPr="00E24602">
        <w:t xml:space="preserve">dir1 </w:t>
      </w:r>
      <w:r w:rsidRPr="00E24602">
        <w:rPr>
          <w:rFonts w:cs="SimSun-Identity-H" w:hint="eastAsia"/>
        </w:rPr>
        <w:t>移动到上层目录。</w:t>
      </w:r>
    </w:p>
    <w:p w:rsidR="00CF0D4F" w:rsidRPr="00E24602" w:rsidRDefault="00CF0D4F" w:rsidP="00CF0D4F">
      <w:pPr>
        <w:pStyle w:val="HPC7"/>
      </w:pPr>
    </w:p>
    <w:p w:rsidR="00CF0D4F" w:rsidRPr="00E24602" w:rsidRDefault="00CF0D4F" w:rsidP="00CF0D4F">
      <w:pPr>
        <w:pStyle w:val="a9"/>
        <w:numPr>
          <w:ilvl w:val="0"/>
          <w:numId w:val="29"/>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rm [files] </w:t>
      </w:r>
      <w:r w:rsidRPr="00E24602">
        <w:rPr>
          <w:rFonts w:ascii="微软雅黑" w:eastAsia="微软雅黑" w:hAnsi="微软雅黑" w:cs="SimSun-Identity-H" w:hint="eastAsia"/>
          <w:kern w:val="0"/>
        </w:rPr>
        <w:t>删除文件或目录</w:t>
      </w:r>
    </w:p>
    <w:p w:rsidR="00CF0D4F" w:rsidRPr="00E24602" w:rsidRDefault="00CF0D4F" w:rsidP="00CF0D4F">
      <w:pPr>
        <w:pStyle w:val="HPC7"/>
        <w:rPr>
          <w:rFonts w:cs="TimesNewRomanPSMT-Identity-H"/>
        </w:rPr>
      </w:pPr>
      <w:r w:rsidRPr="00E24602">
        <w:rPr>
          <w:rFonts w:hint="eastAsia"/>
        </w:rPr>
        <w:lastRenderedPageBreak/>
        <w:t>删除目录需要加</w:t>
      </w:r>
      <w:r w:rsidRPr="00E24602">
        <w:rPr>
          <w:rFonts w:hint="eastAsia"/>
        </w:rPr>
        <w:t xml:space="preserve"> -</w:t>
      </w:r>
      <w:r w:rsidRPr="00E24602">
        <w:rPr>
          <w:rFonts w:cs="TimesNewRomanPSMT-Identity-H"/>
        </w:rPr>
        <w:t>r</w:t>
      </w:r>
      <w:r w:rsidRPr="00E24602">
        <w:rPr>
          <w:rFonts w:cs="TimesNewRomanPSMT-Identity-H" w:hint="eastAsia"/>
        </w:rPr>
        <w:t xml:space="preserve"> </w:t>
      </w:r>
      <w:r w:rsidRPr="00E24602">
        <w:rPr>
          <w:rFonts w:hint="eastAsia"/>
        </w:rPr>
        <w:t>选项，强制删除用</w:t>
      </w:r>
      <w:r w:rsidRPr="00E24602">
        <w:rPr>
          <w:rFonts w:hint="eastAsia"/>
        </w:rPr>
        <w:t xml:space="preserve"> -</w:t>
      </w:r>
      <w:r w:rsidRPr="00E24602">
        <w:rPr>
          <w:rFonts w:cs="TimesNewRomanPSMT-Identity-H"/>
        </w:rPr>
        <w:t>f</w:t>
      </w:r>
      <w:r w:rsidRPr="00E24602">
        <w:rPr>
          <w:rFonts w:hint="eastAsia"/>
        </w:rPr>
        <w:t>。</w:t>
      </w:r>
      <w:r w:rsidRPr="00E24602">
        <w:rPr>
          <w:rFonts w:cs="TimesNewRomanPSMT-Identity-H"/>
        </w:rPr>
        <w:t xml:space="preserve">rm </w:t>
      </w:r>
      <w:r w:rsidRPr="00E24602">
        <w:rPr>
          <w:rFonts w:hint="eastAsia"/>
        </w:rPr>
        <w:t>代表</w:t>
      </w:r>
      <w:r w:rsidRPr="00E24602">
        <w:t xml:space="preserve"> </w:t>
      </w:r>
      <w:r w:rsidRPr="00E24602">
        <w:rPr>
          <w:rFonts w:cs="TimesNewRomanPSMT-Identity-H"/>
        </w:rPr>
        <w:t>remove</w:t>
      </w:r>
      <w:r w:rsidRPr="00E24602">
        <w:rPr>
          <w:rFonts w:hint="eastAsia"/>
        </w:rPr>
        <w:t>。</w:t>
      </w:r>
    </w:p>
    <w:p w:rsidR="00CF0D4F" w:rsidRPr="00E24602" w:rsidRDefault="00CF0D4F" w:rsidP="00CF0D4F">
      <w:pPr>
        <w:pStyle w:val="HPC7"/>
        <w:rPr>
          <w:rFonts w:cs="SimSun-Identity-H"/>
        </w:rPr>
      </w:pPr>
      <w:r w:rsidRPr="00E24602">
        <w:t xml:space="preserve">rm myfiles </w:t>
      </w:r>
      <w:r w:rsidRPr="00E24602">
        <w:rPr>
          <w:rFonts w:hint="eastAsia"/>
        </w:rPr>
        <w:t>——</w:t>
      </w:r>
      <w:r w:rsidRPr="00E24602">
        <w:t xml:space="preserve"> </w:t>
      </w:r>
      <w:r w:rsidRPr="00E24602">
        <w:rPr>
          <w:rFonts w:cs="SimSun-Identity-H" w:hint="eastAsia"/>
        </w:rPr>
        <w:t>删除</w:t>
      </w:r>
      <w:r w:rsidRPr="00E24602">
        <w:rPr>
          <w:rFonts w:cs="SimSun-Identity-H"/>
        </w:rPr>
        <w:t xml:space="preserve"> </w:t>
      </w:r>
      <w:r w:rsidRPr="00E24602">
        <w:t xml:space="preserve">myfiles </w:t>
      </w:r>
      <w:r w:rsidRPr="00E24602">
        <w:rPr>
          <w:rFonts w:cs="SimSun-Identity-H" w:hint="eastAsia"/>
        </w:rPr>
        <w:t>文件。</w:t>
      </w:r>
    </w:p>
    <w:p w:rsidR="00CF0D4F" w:rsidRPr="00E24602" w:rsidRDefault="00CF0D4F" w:rsidP="00CF0D4F">
      <w:pPr>
        <w:pStyle w:val="HPC7"/>
      </w:pPr>
      <w:r w:rsidRPr="00E24602">
        <w:rPr>
          <w:rFonts w:cs="TimesNewRomanPSMT-Identity-H"/>
        </w:rPr>
        <w:t xml:space="preserve">rm * </w:t>
      </w:r>
      <w:r w:rsidRPr="00E24602">
        <w:rPr>
          <w:rFonts w:cs="TimesNewRomanPSMT-Identity-H" w:hint="eastAsia"/>
        </w:rPr>
        <w:t>——</w:t>
      </w:r>
      <w:r w:rsidRPr="00E24602">
        <w:rPr>
          <w:rFonts w:cs="TimesNewRomanPSMT-Identity-H"/>
        </w:rPr>
        <w:t xml:space="preserve"> </w:t>
      </w:r>
      <w:r w:rsidRPr="00E24602">
        <w:rPr>
          <w:rFonts w:hint="eastAsia"/>
        </w:rPr>
        <w:t>删除当前目录下的所有未隐藏文件。</w:t>
      </w:r>
    </w:p>
    <w:p w:rsidR="00CF0D4F" w:rsidRPr="00E24602" w:rsidRDefault="00CF0D4F" w:rsidP="00CF0D4F">
      <w:pPr>
        <w:pStyle w:val="HPC7"/>
        <w:rPr>
          <w:rFonts w:cs="SimSun-Identity-H"/>
        </w:rPr>
      </w:pPr>
      <w:r w:rsidRPr="00E24602">
        <w:t xml:space="preserve">rm </w:t>
      </w:r>
      <w:r w:rsidRPr="00E24602">
        <w:rPr>
          <w:rFonts w:hint="eastAsia"/>
        </w:rPr>
        <w:t>-</w:t>
      </w:r>
      <w:r w:rsidRPr="00E24602">
        <w:t>f</w:t>
      </w:r>
      <w:r w:rsidRPr="00E24602">
        <w:rPr>
          <w:rFonts w:hint="eastAsia"/>
        </w:rPr>
        <w:t xml:space="preserve"> </w:t>
      </w:r>
      <w:r w:rsidRPr="00E24602">
        <w:t xml:space="preserve">*.txt </w:t>
      </w:r>
      <w:r w:rsidRPr="00E24602">
        <w:rPr>
          <w:rFonts w:hint="eastAsia"/>
        </w:rPr>
        <w:t>——</w:t>
      </w:r>
      <w:r w:rsidRPr="00E24602">
        <w:t xml:space="preserve"> </w:t>
      </w:r>
      <w:r w:rsidRPr="00E24602">
        <w:rPr>
          <w:rFonts w:cs="SimSun-Identity-H" w:hint="eastAsia"/>
        </w:rPr>
        <w:t>强制删除所有以后缀名为</w:t>
      </w:r>
      <w:r w:rsidRPr="00E24602">
        <w:rPr>
          <w:rFonts w:cs="SimSun-Identity-H"/>
        </w:rPr>
        <w:t xml:space="preserve"> </w:t>
      </w:r>
      <w:r w:rsidRPr="00E24602">
        <w:t xml:space="preserve">txt </w:t>
      </w:r>
      <w:r w:rsidRPr="00E24602">
        <w:rPr>
          <w:rFonts w:cs="SimSun-Identity-H" w:hint="eastAsia"/>
        </w:rPr>
        <w:t>文件。</w:t>
      </w:r>
    </w:p>
    <w:p w:rsidR="00CF0D4F" w:rsidRPr="00E24602" w:rsidRDefault="00CF0D4F" w:rsidP="00CF0D4F">
      <w:pPr>
        <w:pStyle w:val="HPC7"/>
      </w:pPr>
      <w:r w:rsidRPr="00E24602">
        <w:t xml:space="preserve">rm </w:t>
      </w:r>
      <w:r w:rsidRPr="00E24602">
        <w:rPr>
          <w:rFonts w:hint="eastAsia"/>
        </w:rPr>
        <w:t>-</w:t>
      </w:r>
      <w:r w:rsidRPr="00E24602">
        <w:t>rf</w:t>
      </w:r>
      <w:r w:rsidRPr="00E24602">
        <w:rPr>
          <w:rFonts w:hint="eastAsia"/>
        </w:rPr>
        <w:t xml:space="preserve"> </w:t>
      </w:r>
      <w:r w:rsidRPr="00E24602">
        <w:t xml:space="preserve">mydir </w:t>
      </w:r>
      <w:r w:rsidRPr="00E24602">
        <w:rPr>
          <w:rFonts w:hint="eastAsia"/>
        </w:rPr>
        <w:t>——</w:t>
      </w:r>
      <w:r w:rsidRPr="00E24602">
        <w:t xml:space="preserve"> </w:t>
      </w:r>
      <w:r w:rsidRPr="00E24602">
        <w:rPr>
          <w:rFonts w:cs="SimSun-Identity-H" w:hint="eastAsia"/>
        </w:rPr>
        <w:t>删除目录</w:t>
      </w:r>
      <w:r w:rsidRPr="00E24602">
        <w:rPr>
          <w:rFonts w:cs="SimSun-Identity-H"/>
        </w:rPr>
        <w:t xml:space="preserve"> </w:t>
      </w:r>
      <w:r w:rsidRPr="00E24602">
        <w:t xml:space="preserve">mydir </w:t>
      </w:r>
      <w:r w:rsidRPr="00E24602">
        <w:rPr>
          <w:rFonts w:cs="SimSun-Identity-H" w:hint="eastAsia"/>
        </w:rPr>
        <w:t>以及其下的所有内容</w:t>
      </w:r>
      <w:r w:rsidRPr="00E24602">
        <w:t>.</w:t>
      </w:r>
    </w:p>
    <w:p w:rsidR="00CF0D4F" w:rsidRPr="00E24602" w:rsidRDefault="00CF0D4F" w:rsidP="00CF0D4F">
      <w:pPr>
        <w:pStyle w:val="HPC7"/>
      </w:pPr>
      <w:r w:rsidRPr="00E24602">
        <w:rPr>
          <w:rFonts w:cs="TimesNewRomanPSMT-Identity-H" w:hint="eastAsia"/>
        </w:rPr>
        <w:t>r</w:t>
      </w:r>
      <w:r w:rsidRPr="00E24602">
        <w:rPr>
          <w:rFonts w:cs="TimesNewRomanPSMT-Identity-H"/>
        </w:rPr>
        <w:t>m</w:t>
      </w:r>
      <w:r w:rsidRPr="00E24602">
        <w:rPr>
          <w:rFonts w:cs="TimesNewRomanPSMT-Identity-H" w:hint="eastAsia"/>
        </w:rPr>
        <w:t xml:space="preserve"> -i</w:t>
      </w:r>
      <w:r w:rsidRPr="00E24602">
        <w:rPr>
          <w:rFonts w:cs="TimesNewRomanPSMT-Identity-H"/>
        </w:rPr>
        <w:t xml:space="preserve">a* </w:t>
      </w:r>
      <w:r w:rsidRPr="00E24602">
        <w:rPr>
          <w:rFonts w:cs="TimesNewRomanPSMT-Identity-H" w:hint="eastAsia"/>
        </w:rPr>
        <w:t>——</w:t>
      </w:r>
      <w:r w:rsidRPr="00E24602">
        <w:rPr>
          <w:rFonts w:cs="TimesNewRomanPSMT-Identity-H"/>
        </w:rPr>
        <w:t xml:space="preserve"> </w:t>
      </w:r>
      <w:r w:rsidRPr="00E24602">
        <w:rPr>
          <w:rFonts w:hint="eastAsia"/>
        </w:rPr>
        <w:t>删除当前目录下所有以字母</w:t>
      </w:r>
      <w:r w:rsidRPr="00E24602">
        <w:rPr>
          <w:rFonts w:cs="TimesNewRomanPSMT-Identity-H"/>
        </w:rPr>
        <w:t>a</w:t>
      </w:r>
      <w:r w:rsidRPr="00E24602">
        <w:rPr>
          <w:rFonts w:hint="eastAsia"/>
        </w:rPr>
        <w:t>开头的文件，</w:t>
      </w:r>
      <w:r w:rsidRPr="00E24602">
        <w:rPr>
          <w:rFonts w:hint="eastAsia"/>
        </w:rPr>
        <w:t>-</w:t>
      </w:r>
      <w:r w:rsidRPr="00E24602">
        <w:rPr>
          <w:rFonts w:cs="TimesNewRomanPSMT-Identity-H" w:hint="eastAsia"/>
        </w:rPr>
        <w:t xml:space="preserve">i </w:t>
      </w:r>
      <w:r w:rsidRPr="00E24602">
        <w:rPr>
          <w:rFonts w:hint="eastAsia"/>
        </w:rPr>
        <w:t>选项表示将与用户交互。</w:t>
      </w:r>
    </w:p>
    <w:p w:rsidR="00CF0D4F" w:rsidRPr="00E24602" w:rsidRDefault="00CF0D4F" w:rsidP="00CF0D4F">
      <w:pPr>
        <w:pStyle w:val="HPC7"/>
      </w:pPr>
    </w:p>
    <w:p w:rsidR="00CF0D4F" w:rsidRPr="00E24602" w:rsidRDefault="00CF0D4F" w:rsidP="00CF0D4F">
      <w:pPr>
        <w:pStyle w:val="a9"/>
        <w:numPr>
          <w:ilvl w:val="0"/>
          <w:numId w:val="29"/>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ln [</w:t>
      </w:r>
      <w:r w:rsidRPr="00E24602">
        <w:rPr>
          <w:rFonts w:ascii="微软雅黑" w:eastAsia="微软雅黑" w:hAnsi="微软雅黑" w:cs="TimesNewRomanPSMT-Identity-H" w:hint="eastAsia"/>
          <w:kern w:val="0"/>
        </w:rPr>
        <w:t>-</w:t>
      </w:r>
      <w:r w:rsidRPr="00E24602">
        <w:rPr>
          <w:rFonts w:ascii="微软雅黑" w:eastAsia="微软雅黑" w:hAnsi="微软雅黑" w:cs="TimesNewRomanPSMT-Identity-H"/>
          <w:kern w:val="0"/>
        </w:rPr>
        <w:t>s]</w:t>
      </w:r>
      <w:r w:rsidRPr="00E24602">
        <w:rPr>
          <w:rFonts w:ascii="微软雅黑" w:eastAsia="微软雅黑" w:hAnsi="微软雅黑" w:cs="TimesNewRomanPSMT-Identity-H" w:hint="eastAsia"/>
          <w:kern w:val="0"/>
        </w:rPr>
        <w:t xml:space="preserve"> </w:t>
      </w:r>
      <w:r w:rsidRPr="00E24602">
        <w:rPr>
          <w:rFonts w:ascii="微软雅黑" w:eastAsia="微软雅黑" w:hAnsi="微软雅黑" w:cs="TimesNewRomanPSMT-Identity-H"/>
          <w:kern w:val="0"/>
        </w:rPr>
        <w:t xml:space="preserve">[source] [target] </w:t>
      </w:r>
      <w:r w:rsidRPr="00E24602">
        <w:rPr>
          <w:rFonts w:ascii="微软雅黑" w:eastAsia="微软雅黑" w:hAnsi="微软雅黑" w:cs="SimSun-Identity-H" w:hint="eastAsia"/>
          <w:kern w:val="0"/>
        </w:rPr>
        <w:t>建立链接</w:t>
      </w:r>
    </w:p>
    <w:p w:rsidR="00CF0D4F" w:rsidRPr="00E24602" w:rsidRDefault="00CF0D4F" w:rsidP="00CF0D4F">
      <w:pPr>
        <w:pStyle w:val="HPC7"/>
      </w:pPr>
      <w:r w:rsidRPr="00E24602">
        <w:rPr>
          <w:rFonts w:hint="eastAsia"/>
        </w:rPr>
        <w:t>在文件和目录之间建立链接，参数</w:t>
      </w:r>
      <w:r w:rsidRPr="00E24602">
        <w:rPr>
          <w:rFonts w:hint="eastAsia"/>
        </w:rPr>
        <w:t xml:space="preserve"> -</w:t>
      </w:r>
      <w:r w:rsidRPr="00E24602">
        <w:rPr>
          <w:rFonts w:cs="TimesNewRomanPSMT-Identity-H"/>
        </w:rPr>
        <w:t>s</w:t>
      </w:r>
      <w:r w:rsidRPr="00E24602">
        <w:rPr>
          <w:rFonts w:hint="eastAsia"/>
        </w:rPr>
        <w:t>为建立软链接（符号链接）。</w:t>
      </w:r>
      <w:r w:rsidRPr="00E24602">
        <w:rPr>
          <w:rFonts w:cs="TimesNewRomanPSMT-Identity-H"/>
        </w:rPr>
        <w:t xml:space="preserve">ln </w:t>
      </w:r>
      <w:r w:rsidRPr="00E24602">
        <w:rPr>
          <w:rFonts w:hint="eastAsia"/>
        </w:rPr>
        <w:t>代表</w:t>
      </w:r>
      <w:r w:rsidRPr="00E24602">
        <w:t xml:space="preserve"> </w:t>
      </w:r>
      <w:r w:rsidRPr="00E24602">
        <w:rPr>
          <w:rFonts w:cs="TimesNewRomanPSMT-Identity-H"/>
        </w:rPr>
        <w:t>link</w:t>
      </w:r>
      <w:r w:rsidRPr="00E24602">
        <w:rPr>
          <w:rFonts w:hint="eastAsia"/>
        </w:rPr>
        <w:t>。</w:t>
      </w:r>
    </w:p>
    <w:p w:rsidR="00CF0D4F" w:rsidRPr="00E24602" w:rsidRDefault="00CF0D4F" w:rsidP="00CF0D4F">
      <w:pPr>
        <w:pStyle w:val="HPC7"/>
        <w:rPr>
          <w:rFonts w:cs="SimSun-Identity-H"/>
        </w:rPr>
      </w:pPr>
      <w:r w:rsidRPr="00E24602">
        <w:rPr>
          <w:rFonts w:hint="eastAsia"/>
        </w:rPr>
        <w:t>l</w:t>
      </w:r>
      <w:r w:rsidRPr="00E24602">
        <w:t>n</w:t>
      </w:r>
      <w:r w:rsidRPr="00E24602">
        <w:rPr>
          <w:rFonts w:hint="eastAsia"/>
        </w:rPr>
        <w:t xml:space="preserve"> -</w:t>
      </w:r>
      <w:r w:rsidRPr="00E24602">
        <w:t>s /usr/share/</w:t>
      </w:r>
      <w:proofErr w:type="gramStart"/>
      <w:r w:rsidRPr="00E24602">
        <w:t xml:space="preserve">doc doc </w:t>
      </w:r>
      <w:proofErr w:type="gramEnd"/>
      <w:r w:rsidRPr="00E24602">
        <w:rPr>
          <w:rFonts w:hint="eastAsia"/>
        </w:rPr>
        <w:t>——</w:t>
      </w:r>
      <w:r w:rsidRPr="00E24602">
        <w:t xml:space="preserve"> </w:t>
      </w:r>
      <w:r w:rsidRPr="00E24602">
        <w:rPr>
          <w:rFonts w:cs="SimSun-Identity-H" w:hint="eastAsia"/>
        </w:rPr>
        <w:t>创建链接文件</w:t>
      </w:r>
      <w:r w:rsidRPr="00E24602">
        <w:t>doc</w:t>
      </w:r>
      <w:r w:rsidRPr="00E24602">
        <w:rPr>
          <w:rFonts w:cs="SimSun-Identity-H" w:hint="eastAsia"/>
        </w:rPr>
        <w:t>，并指向目录</w:t>
      </w:r>
      <w:r w:rsidRPr="00E24602">
        <w:t>/usr/share/do</w:t>
      </w:r>
      <w:r w:rsidRPr="00E24602">
        <w:rPr>
          <w:rFonts w:hint="eastAsia"/>
        </w:rPr>
        <w:t>c</w:t>
      </w:r>
      <w:r w:rsidRPr="00E24602">
        <w:rPr>
          <w:rFonts w:cs="SimSun-Identity-H" w:hint="eastAsia"/>
        </w:rPr>
        <w:t>。</w:t>
      </w:r>
    </w:p>
    <w:p w:rsidR="00CF0D4F" w:rsidRPr="00E24602" w:rsidRDefault="00CF0D4F" w:rsidP="00CF0D4F">
      <w:pPr>
        <w:pStyle w:val="HPC7"/>
        <w:rPr>
          <w:rFonts w:cs="SimSun-Identity-H"/>
        </w:rPr>
      </w:pPr>
      <w:r w:rsidRPr="00E24602">
        <w:t xml:space="preserve">ln </w:t>
      </w:r>
      <w:r w:rsidRPr="00E24602">
        <w:rPr>
          <w:rFonts w:hint="eastAsia"/>
        </w:rPr>
        <w:t>-</w:t>
      </w:r>
      <w:r w:rsidRPr="00E24602">
        <w:t>s</w:t>
      </w:r>
      <w:r w:rsidRPr="00E24602">
        <w:rPr>
          <w:rFonts w:hint="eastAsia"/>
        </w:rPr>
        <w:t xml:space="preserve"> </w:t>
      </w:r>
      <w:r w:rsidRPr="00E24602">
        <w:t xml:space="preserve">afile linkafile </w:t>
      </w:r>
      <w:r w:rsidRPr="00E24602">
        <w:rPr>
          <w:rFonts w:hint="eastAsia"/>
        </w:rPr>
        <w:t>——</w:t>
      </w:r>
      <w:r w:rsidRPr="00E24602">
        <w:t xml:space="preserve"> </w:t>
      </w:r>
      <w:r w:rsidRPr="00E24602">
        <w:rPr>
          <w:rFonts w:cs="SimSun-Identity-H" w:hint="eastAsia"/>
        </w:rPr>
        <w:t>为文件</w:t>
      </w:r>
      <w:r w:rsidRPr="00E24602">
        <w:t xml:space="preserve">afile </w:t>
      </w:r>
      <w:r w:rsidRPr="00E24602">
        <w:rPr>
          <w:rFonts w:cs="SimSun-Identity-H" w:hint="eastAsia"/>
        </w:rPr>
        <w:t>创建名为</w:t>
      </w:r>
      <w:r w:rsidRPr="00E24602">
        <w:rPr>
          <w:rFonts w:cs="SimSun-Identity-H"/>
        </w:rPr>
        <w:t xml:space="preserve"> </w:t>
      </w:r>
      <w:r w:rsidRPr="00E24602">
        <w:t xml:space="preserve">linkafile </w:t>
      </w:r>
      <w:r w:rsidRPr="00E24602">
        <w:rPr>
          <w:rFonts w:cs="SimSun-Identity-H" w:hint="eastAsia"/>
        </w:rPr>
        <w:t>的软链接</w:t>
      </w:r>
    </w:p>
    <w:p w:rsidR="00CF0D4F" w:rsidRPr="00E24602" w:rsidRDefault="00CF0D4F" w:rsidP="00CF0D4F">
      <w:pPr>
        <w:pStyle w:val="HPC7"/>
        <w:rPr>
          <w:rFonts w:cs="SimSun-Identity-H"/>
        </w:rPr>
      </w:pPr>
      <w:r w:rsidRPr="00E24602">
        <w:t xml:space="preserve">ln afile bfile </w:t>
      </w:r>
      <w:r w:rsidRPr="00E24602">
        <w:rPr>
          <w:rFonts w:hint="eastAsia"/>
        </w:rPr>
        <w:t>——</w:t>
      </w:r>
      <w:r w:rsidRPr="00E24602">
        <w:t xml:space="preserve"> </w:t>
      </w:r>
      <w:r w:rsidRPr="00E24602">
        <w:rPr>
          <w:rFonts w:cs="SimSun-Identity-H" w:hint="eastAsia"/>
        </w:rPr>
        <w:t>为文件</w:t>
      </w:r>
      <w:r w:rsidRPr="00E24602">
        <w:t xml:space="preserve">afile </w:t>
      </w:r>
      <w:r w:rsidRPr="00E24602">
        <w:rPr>
          <w:rFonts w:cs="SimSun-Identity-H" w:hint="eastAsia"/>
        </w:rPr>
        <w:t>创建名为</w:t>
      </w:r>
      <w:r w:rsidRPr="00E24602">
        <w:rPr>
          <w:rFonts w:cs="SimSun-Identity-H"/>
        </w:rPr>
        <w:t xml:space="preserve"> </w:t>
      </w:r>
      <w:r w:rsidRPr="00E24602">
        <w:t xml:space="preserve">bfile </w:t>
      </w:r>
      <w:r w:rsidRPr="00E24602">
        <w:rPr>
          <w:rFonts w:cs="SimSun-Identity-H" w:hint="eastAsia"/>
        </w:rPr>
        <w:t>的硬链接</w:t>
      </w:r>
    </w:p>
    <w:p w:rsidR="00CF0D4F" w:rsidRPr="00E24602" w:rsidRDefault="00CF0D4F" w:rsidP="00CF0D4F">
      <w:pPr>
        <w:pStyle w:val="HPC7"/>
      </w:pPr>
      <w:r w:rsidRPr="00E24602">
        <w:rPr>
          <w:rFonts w:cs="TimesNewRomanPSMT-Identity-H"/>
        </w:rPr>
        <w:t xml:space="preserve">ln /usr/share/test hard </w:t>
      </w:r>
      <w:r w:rsidRPr="00E24602">
        <w:rPr>
          <w:rFonts w:cs="TimesNewRomanPSMT-Identity-H" w:hint="eastAsia"/>
        </w:rPr>
        <w:t>——</w:t>
      </w:r>
      <w:r w:rsidRPr="00E24602">
        <w:rPr>
          <w:rFonts w:cs="TimesNewRomanPSMT-Identity-H"/>
        </w:rPr>
        <w:t xml:space="preserve"> </w:t>
      </w:r>
      <w:r w:rsidRPr="00E24602">
        <w:rPr>
          <w:rFonts w:hint="eastAsia"/>
        </w:rPr>
        <w:t>创建一个硬链接文件</w:t>
      </w:r>
      <w:r w:rsidRPr="00E24602">
        <w:rPr>
          <w:rFonts w:hint="eastAsia"/>
        </w:rPr>
        <w:t xml:space="preserve"> </w:t>
      </w:r>
      <w:r w:rsidRPr="00E24602">
        <w:rPr>
          <w:rFonts w:cs="TimesNewRomanPSMT-Identity-H"/>
        </w:rPr>
        <w:t>hard</w:t>
      </w:r>
      <w:r w:rsidRPr="00E24602">
        <w:rPr>
          <w:rFonts w:hint="eastAsia"/>
        </w:rPr>
        <w:t>，这时对于</w:t>
      </w:r>
      <w:r w:rsidRPr="00E24602">
        <w:t xml:space="preserve"> </w:t>
      </w:r>
      <w:r w:rsidRPr="00E24602">
        <w:rPr>
          <w:rFonts w:cs="TimesNewRomanPSMT-Identity-H"/>
        </w:rPr>
        <w:t xml:space="preserve">test </w:t>
      </w:r>
      <w:r w:rsidRPr="00E24602">
        <w:rPr>
          <w:rFonts w:hint="eastAsia"/>
        </w:rPr>
        <w:t>文件对应的存储区域来说，又多了一个文件指向它。</w:t>
      </w:r>
    </w:p>
    <w:p w:rsidR="00CF0D4F" w:rsidRPr="00E24602" w:rsidRDefault="00CF0D4F" w:rsidP="00CF0D4F">
      <w:pPr>
        <w:pStyle w:val="HPC7"/>
      </w:pPr>
    </w:p>
    <w:p w:rsidR="00CF0D4F" w:rsidRPr="00E24602" w:rsidRDefault="00CF0D4F" w:rsidP="00CF0D4F">
      <w:pPr>
        <w:pStyle w:val="a9"/>
        <w:numPr>
          <w:ilvl w:val="0"/>
          <w:numId w:val="29"/>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touch [options] [filename] </w:t>
      </w:r>
      <w:r w:rsidRPr="00E24602">
        <w:rPr>
          <w:rFonts w:ascii="微软雅黑" w:eastAsia="微软雅黑" w:hAnsi="微软雅黑" w:cs="SimSun-Identity-H" w:hint="eastAsia"/>
          <w:kern w:val="0"/>
        </w:rPr>
        <w:t>新建一个文本文件</w:t>
      </w:r>
    </w:p>
    <w:p w:rsidR="00CF0D4F" w:rsidRPr="00E24602" w:rsidRDefault="00CF0D4F" w:rsidP="00CF0D4F">
      <w:pPr>
        <w:pStyle w:val="HPC7"/>
      </w:pPr>
      <w:r w:rsidRPr="00E24602">
        <w:rPr>
          <w:rFonts w:hint="eastAsia"/>
        </w:rPr>
        <w:t>新建一个文本文件或修改文件的存取</w:t>
      </w:r>
      <w:r w:rsidRPr="00E24602">
        <w:rPr>
          <w:rFonts w:cs="TimesNewRomanPSMT-Identity-H"/>
        </w:rPr>
        <w:t>/</w:t>
      </w:r>
      <w:r w:rsidRPr="00E24602">
        <w:rPr>
          <w:rFonts w:hint="eastAsia"/>
        </w:rPr>
        <w:t>修改的时间记录值。</w:t>
      </w:r>
    </w:p>
    <w:p w:rsidR="00CF0D4F" w:rsidRPr="00E24602" w:rsidRDefault="00CF0D4F" w:rsidP="00CF0D4F">
      <w:pPr>
        <w:pStyle w:val="HPC7"/>
      </w:pPr>
      <w:r w:rsidRPr="00E24602">
        <w:rPr>
          <w:rFonts w:cs="TimesNewRomanPSMT-Identity-H"/>
        </w:rPr>
        <w:t xml:space="preserve">touch * </w:t>
      </w:r>
      <w:r w:rsidRPr="00E24602">
        <w:rPr>
          <w:rFonts w:cs="TimesNewRomanPSMT-Identity-H" w:hint="eastAsia"/>
        </w:rPr>
        <w:t>——</w:t>
      </w:r>
      <w:r w:rsidRPr="00E24602">
        <w:rPr>
          <w:rFonts w:cs="TimesNewRomanPSMT-Identity-H"/>
        </w:rPr>
        <w:t xml:space="preserve"> </w:t>
      </w:r>
      <w:r w:rsidRPr="00E24602">
        <w:rPr>
          <w:rFonts w:hint="eastAsia"/>
        </w:rPr>
        <w:t>将当前目录下的文件时间修改为系统的当前时间。</w:t>
      </w:r>
    </w:p>
    <w:p w:rsidR="00CF0D4F" w:rsidRPr="00E24602" w:rsidRDefault="00CF0D4F" w:rsidP="00CF0D4F">
      <w:pPr>
        <w:pStyle w:val="HPC7"/>
        <w:rPr>
          <w:rFonts w:cs="SimSun-Identity-H"/>
        </w:rPr>
      </w:pPr>
      <w:r w:rsidRPr="00E24602">
        <w:t xml:space="preserve">touch </w:t>
      </w:r>
      <w:r w:rsidRPr="00E24602">
        <w:rPr>
          <w:rFonts w:hint="eastAsia"/>
        </w:rPr>
        <w:t>-</w:t>
      </w:r>
      <w:r w:rsidRPr="00E24602">
        <w:t xml:space="preserve">d 20100101 test </w:t>
      </w:r>
      <w:r w:rsidRPr="00E24602">
        <w:rPr>
          <w:rFonts w:hint="eastAsia"/>
        </w:rPr>
        <w:t>——</w:t>
      </w:r>
      <w:r w:rsidRPr="00E24602">
        <w:t xml:space="preserve"> </w:t>
      </w:r>
      <w:r w:rsidRPr="00E24602">
        <w:rPr>
          <w:rFonts w:cs="SimSun-Identity-H" w:hint="eastAsia"/>
        </w:rPr>
        <w:t>将</w:t>
      </w:r>
      <w:r w:rsidRPr="00E24602">
        <w:rPr>
          <w:rFonts w:cs="SimSun-Identity-H"/>
        </w:rPr>
        <w:t xml:space="preserve"> </w:t>
      </w:r>
      <w:r w:rsidRPr="00E24602">
        <w:t xml:space="preserve">test </w:t>
      </w:r>
      <w:r w:rsidRPr="00E24602">
        <w:rPr>
          <w:rFonts w:cs="SimSun-Identity-H" w:hint="eastAsia"/>
        </w:rPr>
        <w:t>文件的日期改为</w:t>
      </w:r>
      <w:r w:rsidRPr="00E24602">
        <w:rPr>
          <w:rFonts w:cs="SimSun-Identity-H" w:hint="eastAsia"/>
        </w:rPr>
        <w:t xml:space="preserve"> </w:t>
      </w:r>
      <w:r w:rsidRPr="00E24602">
        <w:t xml:space="preserve">2010 </w:t>
      </w:r>
      <w:r w:rsidRPr="00E24602">
        <w:rPr>
          <w:rFonts w:cs="SimSun-Identity-H" w:hint="eastAsia"/>
        </w:rPr>
        <w:t>年</w:t>
      </w:r>
      <w:r w:rsidRPr="00E24602">
        <w:rPr>
          <w:rFonts w:cs="SimSun-Identity-H"/>
        </w:rPr>
        <w:t xml:space="preserve"> </w:t>
      </w:r>
      <w:r w:rsidRPr="00E24602">
        <w:t xml:space="preserve">1 </w:t>
      </w:r>
      <w:r w:rsidRPr="00E24602">
        <w:rPr>
          <w:rFonts w:cs="SimSun-Identity-H" w:hint="eastAsia"/>
        </w:rPr>
        <w:t>月</w:t>
      </w:r>
      <w:r w:rsidRPr="00E24602">
        <w:rPr>
          <w:rFonts w:cs="SimSun-Identity-H"/>
        </w:rPr>
        <w:t xml:space="preserve"> </w:t>
      </w:r>
      <w:r w:rsidRPr="00E24602">
        <w:t xml:space="preserve">1 </w:t>
      </w:r>
      <w:r w:rsidRPr="00E24602">
        <w:rPr>
          <w:rFonts w:cs="SimSun-Identity-H" w:hint="eastAsia"/>
        </w:rPr>
        <w:t>日。</w:t>
      </w:r>
    </w:p>
    <w:p w:rsidR="00CF0D4F" w:rsidRPr="00E24602" w:rsidRDefault="00CF0D4F" w:rsidP="00CF0D4F">
      <w:pPr>
        <w:pStyle w:val="HPC7"/>
      </w:pPr>
      <w:r w:rsidRPr="00E24602">
        <w:rPr>
          <w:rFonts w:cs="TimesNewRomanPSMT-Identity-H"/>
        </w:rPr>
        <w:t xml:space="preserve">touch abc </w:t>
      </w:r>
      <w:r w:rsidRPr="00E24602">
        <w:rPr>
          <w:rFonts w:cs="TimesNewRomanPSMT-Identity-H" w:hint="eastAsia"/>
        </w:rPr>
        <w:t>——</w:t>
      </w:r>
      <w:r w:rsidRPr="00E24602">
        <w:rPr>
          <w:rFonts w:cs="TimesNewRomanPSMT-Identity-H"/>
        </w:rPr>
        <w:t xml:space="preserve"> </w:t>
      </w:r>
      <w:r w:rsidRPr="00E24602">
        <w:rPr>
          <w:rFonts w:hint="eastAsia"/>
        </w:rPr>
        <w:t>若</w:t>
      </w:r>
      <w:r w:rsidRPr="00E24602">
        <w:t xml:space="preserve"> </w:t>
      </w:r>
      <w:r w:rsidRPr="00E24602">
        <w:rPr>
          <w:rFonts w:cs="TimesNewRomanPSMT-Identity-H"/>
        </w:rPr>
        <w:t xml:space="preserve">abc </w:t>
      </w:r>
      <w:r w:rsidRPr="00E24602">
        <w:rPr>
          <w:rFonts w:hint="eastAsia"/>
        </w:rPr>
        <w:t>文件存在，则修改为系统的当前时间；若不存在，则生成一个为当前时间的空文件。</w:t>
      </w:r>
    </w:p>
    <w:p w:rsidR="00CF0D4F" w:rsidRPr="00E24602" w:rsidRDefault="00CF0D4F" w:rsidP="00CF0D4F">
      <w:pPr>
        <w:pStyle w:val="HPC7"/>
      </w:pPr>
    </w:p>
    <w:p w:rsidR="00CF0D4F" w:rsidRPr="00E24602" w:rsidRDefault="00CF0D4F" w:rsidP="00CF0D4F">
      <w:pPr>
        <w:pStyle w:val="a9"/>
        <w:numPr>
          <w:ilvl w:val="0"/>
          <w:numId w:val="29"/>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file [filename] </w:t>
      </w:r>
      <w:r w:rsidRPr="00E24602">
        <w:rPr>
          <w:rFonts w:ascii="微软雅黑" w:eastAsia="微软雅黑" w:hAnsi="微软雅黑" w:cs="SimSun-Identity-H" w:hint="eastAsia"/>
          <w:kern w:val="0"/>
        </w:rPr>
        <w:t>查看</w:t>
      </w:r>
      <w:r w:rsidRPr="00E24602">
        <w:rPr>
          <w:rFonts w:ascii="微软雅黑" w:eastAsia="微软雅黑" w:hAnsi="微软雅黑" w:cs="SimSun-Identity-H"/>
          <w:kern w:val="0"/>
        </w:rPr>
        <w:t xml:space="preserve"> </w:t>
      </w:r>
      <w:r w:rsidRPr="00E24602">
        <w:rPr>
          <w:rFonts w:ascii="微软雅黑" w:eastAsia="微软雅黑" w:hAnsi="微软雅黑" w:cs="TimesNewRomanPSMT-Identity-H"/>
          <w:kern w:val="0"/>
        </w:rPr>
        <w:t xml:space="preserve">filename </w:t>
      </w:r>
      <w:r w:rsidRPr="00E24602">
        <w:rPr>
          <w:rFonts w:ascii="微软雅黑" w:eastAsia="微软雅黑" w:hAnsi="微软雅黑" w:cs="SimSun-Identity-H" w:hint="eastAsia"/>
          <w:kern w:val="0"/>
        </w:rPr>
        <w:t>文件的类型</w:t>
      </w:r>
    </w:p>
    <w:p w:rsidR="00CF0D4F" w:rsidRPr="00E24602" w:rsidRDefault="00CF0D4F" w:rsidP="00CF0D4F">
      <w:pPr>
        <w:pStyle w:val="HPC7"/>
      </w:pPr>
    </w:p>
    <w:p w:rsidR="00CF0D4F" w:rsidRPr="00E24602" w:rsidRDefault="00CF0D4F" w:rsidP="00CF0D4F">
      <w:pPr>
        <w:pStyle w:val="2"/>
        <w:numPr>
          <w:ilvl w:val="1"/>
          <w:numId w:val="25"/>
        </w:numPr>
        <w:spacing w:before="120" w:after="120" w:line="360" w:lineRule="auto"/>
        <w:ind w:left="0"/>
      </w:pPr>
      <w:r w:rsidRPr="00E24602">
        <w:rPr>
          <w:rFonts w:cs="TimesNewRomanPS-BoldMT-Identity" w:hint="eastAsia"/>
        </w:rPr>
        <w:t xml:space="preserve"> </w:t>
      </w:r>
      <w:bookmarkStart w:id="207" w:name="_Toc349128650"/>
      <w:bookmarkStart w:id="208" w:name="_Toc350454724"/>
      <w:bookmarkStart w:id="209" w:name="_Toc363663803"/>
      <w:r w:rsidRPr="00E24602">
        <w:rPr>
          <w:rFonts w:hint="eastAsia"/>
        </w:rPr>
        <w:t>查找类命令</w:t>
      </w:r>
      <w:bookmarkEnd w:id="207"/>
      <w:bookmarkEnd w:id="208"/>
      <w:bookmarkEnd w:id="209"/>
    </w:p>
    <w:p w:rsidR="00CF0D4F" w:rsidRPr="00E24602" w:rsidRDefault="00CF0D4F" w:rsidP="00CF0D4F">
      <w:pPr>
        <w:pStyle w:val="a9"/>
        <w:numPr>
          <w:ilvl w:val="0"/>
          <w:numId w:val="29"/>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grep 'string'</w:t>
      </w:r>
      <w:r w:rsidRPr="00E24602">
        <w:rPr>
          <w:rFonts w:ascii="微软雅黑" w:eastAsia="微软雅黑" w:hAnsi="微软雅黑" w:cs="TimesNewRomanPSMT-Identity-H" w:hint="eastAsia"/>
          <w:kern w:val="0"/>
        </w:rPr>
        <w:t xml:space="preserve"> </w:t>
      </w:r>
      <w:r w:rsidRPr="00E24602">
        <w:rPr>
          <w:rFonts w:ascii="微软雅黑" w:eastAsia="微软雅黑" w:hAnsi="微软雅黑" w:cs="TimesNewRomanPSMT-Identity-H"/>
          <w:kern w:val="0"/>
        </w:rPr>
        <w:t xml:space="preserve">[file] </w:t>
      </w:r>
      <w:r w:rsidRPr="00E24602">
        <w:rPr>
          <w:rFonts w:ascii="微软雅黑" w:eastAsia="微软雅黑" w:hAnsi="微软雅黑" w:cs="SimSun-Identity-H" w:hint="eastAsia"/>
          <w:kern w:val="0"/>
        </w:rPr>
        <w:t>在文件中搜索匹配的字符串位置（所在行）并输出到屏幕</w:t>
      </w:r>
    </w:p>
    <w:p w:rsidR="00CF0D4F" w:rsidRPr="00E24602" w:rsidRDefault="00CF0D4F" w:rsidP="00CF0D4F">
      <w:pPr>
        <w:pStyle w:val="HPC7"/>
        <w:rPr>
          <w:rFonts w:cs="SimSun-Identity-H"/>
        </w:rPr>
      </w:pPr>
      <w:r w:rsidRPr="00E24602">
        <w:t xml:space="preserve">grep </w:t>
      </w:r>
      <w:r w:rsidRPr="00E24602">
        <w:rPr>
          <w:rFonts w:cs="SimSun-Identity-H" w:hint="eastAsia"/>
        </w:rPr>
        <w:t>代表（</w:t>
      </w:r>
      <w:r w:rsidRPr="00E24602">
        <w:t>global regular expression print</w:t>
      </w:r>
      <w:r w:rsidRPr="00E24602">
        <w:rPr>
          <w:rFonts w:cs="SimSun-Identity-H" w:hint="eastAsia"/>
        </w:rPr>
        <w:t>，全局正则表达式打印）。</w:t>
      </w:r>
    </w:p>
    <w:p w:rsidR="00CF0D4F" w:rsidRPr="00E24602" w:rsidRDefault="00CF0D4F" w:rsidP="00CF0D4F">
      <w:pPr>
        <w:pStyle w:val="HPC7"/>
        <w:rPr>
          <w:rFonts w:cs="SimSun-Identity-H"/>
        </w:rPr>
      </w:pPr>
      <w:r w:rsidRPr="00E24602">
        <w:lastRenderedPageBreak/>
        <w:t xml:space="preserve">grep bible /etc/exports </w:t>
      </w:r>
      <w:r w:rsidRPr="00E24602">
        <w:rPr>
          <w:rFonts w:hint="eastAsia"/>
        </w:rPr>
        <w:t>——</w:t>
      </w:r>
      <w:r w:rsidRPr="00E24602">
        <w:t xml:space="preserve"> </w:t>
      </w:r>
      <w:r w:rsidRPr="00E24602">
        <w:rPr>
          <w:rFonts w:cs="SimSun-Identity-H" w:hint="eastAsia"/>
        </w:rPr>
        <w:t>查找文件</w:t>
      </w:r>
      <w:r w:rsidRPr="00E24602">
        <w:t xml:space="preserve">/etc/exports </w:t>
      </w:r>
      <w:r w:rsidRPr="00E24602">
        <w:rPr>
          <w:rFonts w:cs="SimSun-Identity-H" w:hint="eastAsia"/>
        </w:rPr>
        <w:t>中包含字符串</w:t>
      </w:r>
      <w:r w:rsidRPr="00E24602">
        <w:rPr>
          <w:rFonts w:cs="SimSun-Identity-H"/>
        </w:rPr>
        <w:t xml:space="preserve"> </w:t>
      </w:r>
      <w:r w:rsidRPr="00E24602">
        <w:t xml:space="preserve">bible </w:t>
      </w:r>
      <w:r w:rsidRPr="00E24602">
        <w:rPr>
          <w:rFonts w:cs="SimSun-Identity-H" w:hint="eastAsia"/>
        </w:rPr>
        <w:t>的所有行。</w:t>
      </w:r>
    </w:p>
    <w:p w:rsidR="00CF0D4F" w:rsidRPr="00E24602" w:rsidRDefault="00CF0D4F" w:rsidP="00CF0D4F">
      <w:pPr>
        <w:pStyle w:val="HPC7"/>
        <w:rPr>
          <w:rFonts w:cs="SimSun-Identity-H"/>
        </w:rPr>
      </w:pPr>
      <w:r w:rsidRPr="00E24602">
        <w:t xml:space="preserve">grep </w:t>
      </w:r>
      <w:r w:rsidRPr="00E24602">
        <w:rPr>
          <w:rFonts w:hint="eastAsia"/>
        </w:rPr>
        <w:t>-</w:t>
      </w:r>
      <w:r w:rsidRPr="00E24602">
        <w:t>v</w:t>
      </w:r>
      <w:r w:rsidRPr="00E24602">
        <w:rPr>
          <w:rFonts w:hint="eastAsia"/>
        </w:rPr>
        <w:t xml:space="preserve"> </w:t>
      </w:r>
      <w:r w:rsidRPr="00E24602">
        <w:t xml:space="preserve">^# /etc/apache2/httpd.conf </w:t>
      </w:r>
      <w:r w:rsidRPr="00E24602">
        <w:rPr>
          <w:rFonts w:hint="eastAsia"/>
        </w:rPr>
        <w:t>——</w:t>
      </w:r>
      <w:r w:rsidRPr="00E24602">
        <w:t xml:space="preserve"> </w:t>
      </w:r>
      <w:r w:rsidRPr="00E24602">
        <w:rPr>
          <w:rFonts w:cs="SimSun-Identity-H" w:hint="eastAsia"/>
        </w:rPr>
        <w:t>在主</w:t>
      </w:r>
      <w:r w:rsidRPr="00E24602">
        <w:t>Apache</w:t>
      </w:r>
      <w:r w:rsidRPr="00E24602">
        <w:rPr>
          <w:rFonts w:cs="SimSun-Identity-H" w:hint="eastAsia"/>
        </w:rPr>
        <w:t>配置文件中，查找所有非注释行。</w:t>
      </w:r>
    </w:p>
    <w:p w:rsidR="00CF0D4F" w:rsidRPr="00E24602" w:rsidRDefault="00CF0D4F" w:rsidP="00CF0D4F">
      <w:pPr>
        <w:pStyle w:val="HPC7"/>
        <w:rPr>
          <w:rFonts w:cs="SimSun-Identity-H"/>
        </w:rPr>
      </w:pPr>
      <w:r w:rsidRPr="00E24602">
        <w:t xml:space="preserve">tail </w:t>
      </w:r>
      <w:r w:rsidRPr="00E24602">
        <w:rPr>
          <w:rFonts w:hint="eastAsia"/>
        </w:rPr>
        <w:t>-</w:t>
      </w:r>
      <w:r w:rsidRPr="00E24602">
        <w:t>100</w:t>
      </w:r>
      <w:r w:rsidRPr="00E24602">
        <w:rPr>
          <w:rFonts w:hint="eastAsia"/>
        </w:rPr>
        <w:t xml:space="preserve"> </w:t>
      </w:r>
      <w:r w:rsidRPr="00E24602">
        <w:t>/var/log/apache/access.log</w:t>
      </w:r>
      <w:r w:rsidRPr="00E24602">
        <w:rPr>
          <w:rFonts w:hint="eastAsia"/>
        </w:rPr>
        <w:t xml:space="preserve"> </w:t>
      </w:r>
      <w:r w:rsidRPr="00E24602">
        <w:t>|</w:t>
      </w:r>
      <w:r w:rsidRPr="00E24602">
        <w:rPr>
          <w:rFonts w:hint="eastAsia"/>
        </w:rPr>
        <w:t xml:space="preserve"> </w:t>
      </w:r>
      <w:r w:rsidRPr="00E24602">
        <w:t xml:space="preserve">grep 404 </w:t>
      </w:r>
      <w:r w:rsidRPr="00E24602">
        <w:rPr>
          <w:rFonts w:hint="eastAsia"/>
        </w:rPr>
        <w:t>——</w:t>
      </w:r>
      <w:r w:rsidRPr="00E24602">
        <w:t xml:space="preserve"> </w:t>
      </w:r>
      <w:r w:rsidRPr="00E24602">
        <w:rPr>
          <w:rFonts w:cs="SimSun-Identity-H" w:hint="eastAsia"/>
        </w:rPr>
        <w:t>在</w:t>
      </w:r>
      <w:r w:rsidRPr="00E24602">
        <w:t>Web</w:t>
      </w:r>
      <w:r w:rsidRPr="00E24602">
        <w:rPr>
          <w:rFonts w:cs="SimSun-Identity-H" w:hint="eastAsia"/>
        </w:rPr>
        <w:t>服务器日志的后</w:t>
      </w:r>
      <w:r w:rsidRPr="00E24602">
        <w:rPr>
          <w:rFonts w:cs="SimSun-Identity-H"/>
        </w:rPr>
        <w:t xml:space="preserve"> </w:t>
      </w:r>
      <w:r w:rsidRPr="00E24602">
        <w:t xml:space="preserve">100 </w:t>
      </w:r>
      <w:r w:rsidRPr="00E24602">
        <w:rPr>
          <w:rFonts w:cs="SimSun-Identity-H" w:hint="eastAsia"/>
        </w:rPr>
        <w:t>行中查找包含字符串</w:t>
      </w:r>
      <w:r w:rsidRPr="00E24602">
        <w:rPr>
          <w:rFonts w:cs="SimSun-Identity-H"/>
        </w:rPr>
        <w:t xml:space="preserve"> </w:t>
      </w:r>
      <w:r w:rsidRPr="00E24602">
        <w:t xml:space="preserve">404 </w:t>
      </w:r>
      <w:r w:rsidRPr="00E24602">
        <w:rPr>
          <w:rFonts w:cs="SimSun-Identity-H" w:hint="eastAsia"/>
        </w:rPr>
        <w:t>的行，</w:t>
      </w:r>
      <w:r w:rsidRPr="00E24602">
        <w:t xml:space="preserve">404 </w:t>
      </w:r>
      <w:r w:rsidRPr="00E24602">
        <w:rPr>
          <w:rFonts w:cs="SimSun-Identity-H" w:hint="eastAsia"/>
        </w:rPr>
        <w:t>代表</w:t>
      </w:r>
      <w:r w:rsidRPr="00E24602">
        <w:rPr>
          <w:rFonts w:cs="SimSun-Identity-H"/>
        </w:rPr>
        <w:t xml:space="preserve"> </w:t>
      </w:r>
      <w:r w:rsidRPr="00E24602">
        <w:t xml:space="preserve">Web </w:t>
      </w:r>
      <w:r w:rsidRPr="00E24602">
        <w:rPr>
          <w:rFonts w:cs="SimSun-Identity-H" w:hint="eastAsia"/>
        </w:rPr>
        <w:t>服务器的</w:t>
      </w:r>
      <w:r w:rsidRPr="00E24602">
        <w:rPr>
          <w:rFonts w:hint="eastAsia"/>
        </w:rPr>
        <w:t>“</w:t>
      </w:r>
      <w:r w:rsidRPr="00E24602">
        <w:rPr>
          <w:rFonts w:cs="SimSun-Identity-H" w:hint="eastAsia"/>
        </w:rPr>
        <w:t>文件没找到</w:t>
      </w:r>
      <w:r w:rsidRPr="00E24602">
        <w:rPr>
          <w:rFonts w:hint="eastAsia"/>
        </w:rPr>
        <w:t>”</w:t>
      </w:r>
      <w:r w:rsidRPr="00E24602">
        <w:rPr>
          <w:rFonts w:cs="SimSun-Identity-H" w:hint="eastAsia"/>
        </w:rPr>
        <w:t>代码。</w:t>
      </w:r>
    </w:p>
    <w:p w:rsidR="00CF0D4F" w:rsidRPr="00E24602" w:rsidRDefault="00CF0D4F" w:rsidP="00CF0D4F">
      <w:pPr>
        <w:pStyle w:val="HPC7"/>
        <w:rPr>
          <w:rFonts w:cs="SimSun-Identity-H"/>
        </w:rPr>
      </w:pPr>
      <w:r w:rsidRPr="00E24602">
        <w:t xml:space="preserve">tail </w:t>
      </w:r>
      <w:r w:rsidRPr="00E24602">
        <w:rPr>
          <w:rFonts w:hint="eastAsia"/>
        </w:rPr>
        <w:t>-</w:t>
      </w:r>
      <w:r w:rsidRPr="00E24602">
        <w:t>100</w:t>
      </w:r>
      <w:r w:rsidRPr="00E24602">
        <w:rPr>
          <w:rFonts w:hint="eastAsia"/>
        </w:rPr>
        <w:t xml:space="preserve"> </w:t>
      </w:r>
      <w:r w:rsidRPr="00E24602">
        <w:t>/var/log/apache/access.log</w:t>
      </w:r>
      <w:r w:rsidRPr="00E24602">
        <w:rPr>
          <w:rFonts w:hint="eastAsia"/>
        </w:rPr>
        <w:t xml:space="preserve"> </w:t>
      </w:r>
      <w:r w:rsidRPr="00E24602">
        <w:t>|</w:t>
      </w:r>
      <w:r w:rsidRPr="00E24602">
        <w:rPr>
          <w:rFonts w:hint="eastAsia"/>
        </w:rPr>
        <w:t xml:space="preserve"> </w:t>
      </w:r>
      <w:r w:rsidRPr="00E24602">
        <w:t>grep –v</w:t>
      </w:r>
      <w:r w:rsidRPr="00E24602">
        <w:rPr>
          <w:rFonts w:hint="eastAsia"/>
        </w:rPr>
        <w:t xml:space="preserve"> </w:t>
      </w:r>
      <w:r w:rsidRPr="00E24602">
        <w:t xml:space="preserve">googlebot </w:t>
      </w:r>
      <w:r w:rsidRPr="00E24602">
        <w:rPr>
          <w:rFonts w:hint="eastAsia"/>
        </w:rPr>
        <w:t>——</w:t>
      </w:r>
      <w:r w:rsidRPr="00E24602">
        <w:t xml:space="preserve"> </w:t>
      </w:r>
      <w:r w:rsidRPr="00E24602">
        <w:rPr>
          <w:rFonts w:cs="SimSun-Identity-H" w:hint="eastAsia"/>
        </w:rPr>
        <w:t>在</w:t>
      </w:r>
      <w:r w:rsidRPr="00E24602">
        <w:rPr>
          <w:rFonts w:cs="SimSun-Identity-H"/>
        </w:rPr>
        <w:t xml:space="preserve"> </w:t>
      </w:r>
      <w:r w:rsidRPr="00E24602">
        <w:t xml:space="preserve">Web </w:t>
      </w:r>
      <w:r w:rsidRPr="00E24602">
        <w:rPr>
          <w:rFonts w:cs="SimSun-Identity-H" w:hint="eastAsia"/>
        </w:rPr>
        <w:t>服务器的后</w:t>
      </w:r>
      <w:r w:rsidRPr="00E24602">
        <w:rPr>
          <w:rFonts w:cs="SimSun-Identity-H"/>
        </w:rPr>
        <w:t xml:space="preserve"> </w:t>
      </w:r>
      <w:r w:rsidRPr="00E24602">
        <w:t xml:space="preserve">100 </w:t>
      </w:r>
      <w:r w:rsidRPr="00E24602">
        <w:rPr>
          <w:rFonts w:cs="SimSun-Identity-H" w:hint="eastAsia"/>
        </w:rPr>
        <w:t>行中，查看没有被</w:t>
      </w:r>
      <w:r w:rsidRPr="00E24602">
        <w:rPr>
          <w:rFonts w:cs="SimSun-Identity-H"/>
        </w:rPr>
        <w:t xml:space="preserve"> </w:t>
      </w:r>
      <w:r w:rsidRPr="00E24602">
        <w:t xml:space="preserve">Google </w:t>
      </w:r>
      <w:r w:rsidRPr="00E24602">
        <w:rPr>
          <w:rFonts w:cs="SimSun-Identity-H" w:hint="eastAsia"/>
        </w:rPr>
        <w:t>搜索引擎访问的行。</w:t>
      </w:r>
    </w:p>
    <w:p w:rsidR="00CF0D4F" w:rsidRPr="00E24602" w:rsidRDefault="00CF0D4F" w:rsidP="00CF0D4F">
      <w:pPr>
        <w:pStyle w:val="HPC7"/>
        <w:rPr>
          <w:rFonts w:cs="SimSun-Identity-H"/>
        </w:rPr>
      </w:pPr>
      <w:r w:rsidRPr="00E24602">
        <w:t xml:space="preserve">rpm </w:t>
      </w:r>
      <w:r w:rsidRPr="00E24602">
        <w:rPr>
          <w:rFonts w:hint="eastAsia"/>
        </w:rPr>
        <w:t>-</w:t>
      </w:r>
      <w:r w:rsidRPr="00E24602">
        <w:t>qa</w:t>
      </w:r>
      <w:r w:rsidRPr="00E24602">
        <w:rPr>
          <w:rFonts w:hint="eastAsia"/>
        </w:rPr>
        <w:t xml:space="preserve"> </w:t>
      </w:r>
      <w:r w:rsidRPr="00E24602">
        <w:t>|</w:t>
      </w:r>
      <w:r w:rsidRPr="00E24602">
        <w:rPr>
          <w:rFonts w:hint="eastAsia"/>
        </w:rPr>
        <w:t xml:space="preserve"> </w:t>
      </w:r>
      <w:r w:rsidRPr="00E24602">
        <w:t xml:space="preserve">grep httpd </w:t>
      </w:r>
      <w:r w:rsidRPr="00E24602">
        <w:rPr>
          <w:rFonts w:hint="eastAsia"/>
        </w:rPr>
        <w:t>——</w:t>
      </w:r>
      <w:r w:rsidRPr="00E24602">
        <w:t xml:space="preserve"> </w:t>
      </w:r>
      <w:r w:rsidRPr="00E24602">
        <w:rPr>
          <w:rFonts w:cs="SimSun-Identity-H" w:hint="eastAsia"/>
        </w:rPr>
        <w:t>搜索已安装的</w:t>
      </w:r>
      <w:r w:rsidRPr="00E24602">
        <w:t>rpm</w:t>
      </w:r>
      <w:r w:rsidRPr="00E24602">
        <w:rPr>
          <w:rFonts w:cs="SimSun-Identity-H" w:hint="eastAsia"/>
        </w:rPr>
        <w:t>包中含有</w:t>
      </w:r>
      <w:r w:rsidRPr="00E24602">
        <w:rPr>
          <w:rFonts w:cs="SimSun-Identity-H"/>
        </w:rPr>
        <w:t xml:space="preserve"> </w:t>
      </w:r>
      <w:r w:rsidRPr="00E24602">
        <w:t xml:space="preserve">httpd </w:t>
      </w:r>
      <w:r w:rsidRPr="00E24602">
        <w:rPr>
          <w:rFonts w:cs="SimSun-Identity-H" w:hint="eastAsia"/>
        </w:rPr>
        <w:t>字符串的文件名。</w:t>
      </w:r>
    </w:p>
    <w:p w:rsidR="00CF0D4F" w:rsidRPr="00E24602" w:rsidRDefault="00CF0D4F" w:rsidP="00CF0D4F">
      <w:pPr>
        <w:pStyle w:val="a9"/>
        <w:numPr>
          <w:ilvl w:val="0"/>
          <w:numId w:val="29"/>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find name</w:t>
      </w:r>
      <w:r w:rsidRPr="00E24602">
        <w:rPr>
          <w:rFonts w:ascii="微软雅黑" w:eastAsia="微软雅黑" w:hAnsi="微软雅黑" w:cs="TimesNewRomanPSMT-Identity-H" w:hint="eastAsia"/>
          <w:kern w:val="0"/>
        </w:rPr>
        <w:t xml:space="preserve"> </w:t>
      </w:r>
      <w:r w:rsidRPr="00E24602">
        <w:rPr>
          <w:rFonts w:ascii="微软雅黑" w:eastAsia="微软雅黑" w:hAnsi="微软雅黑" w:cs="TimesNewRomanPSMT-Identity-H"/>
          <w:kern w:val="0"/>
        </w:rPr>
        <w:t xml:space="preserve">[filename] </w:t>
      </w:r>
      <w:r w:rsidRPr="00E24602">
        <w:rPr>
          <w:rFonts w:ascii="微软雅黑" w:eastAsia="微软雅黑" w:hAnsi="微软雅黑" w:cs="SimSun-Identity-H" w:hint="eastAsia"/>
          <w:kern w:val="0"/>
        </w:rPr>
        <w:t>和</w:t>
      </w:r>
      <w:r w:rsidRPr="00E24602">
        <w:rPr>
          <w:rFonts w:ascii="微软雅黑" w:eastAsia="微软雅黑" w:hAnsi="微软雅黑" w:cs="SimSun-Identity-H"/>
          <w:kern w:val="0"/>
        </w:rPr>
        <w:t xml:space="preserve"> </w:t>
      </w:r>
      <w:r w:rsidRPr="00E24602">
        <w:rPr>
          <w:rFonts w:ascii="微软雅黑" w:eastAsia="微软雅黑" w:hAnsi="微软雅黑" w:cs="TimesNewRomanPSMT-Identity-H"/>
          <w:kern w:val="0"/>
        </w:rPr>
        <w:t xml:space="preserve">locate [file] </w:t>
      </w:r>
      <w:r w:rsidRPr="00E24602">
        <w:rPr>
          <w:rFonts w:ascii="微软雅黑" w:eastAsia="微软雅黑" w:hAnsi="微软雅黑" w:cs="SimSun-Identity-H" w:hint="eastAsia"/>
          <w:kern w:val="0"/>
        </w:rPr>
        <w:t>查找文件或目录</w:t>
      </w:r>
    </w:p>
    <w:p w:rsidR="00CF0D4F" w:rsidRPr="00E24602" w:rsidRDefault="00CF0D4F" w:rsidP="00CF0D4F">
      <w:pPr>
        <w:pStyle w:val="HPC7"/>
      </w:pPr>
      <w:r w:rsidRPr="00E24602">
        <w:rPr>
          <w:rFonts w:cs="TimesNewRomanPSMT-Identity-H"/>
        </w:rPr>
        <w:t xml:space="preserve">find </w:t>
      </w:r>
      <w:r w:rsidRPr="00E24602">
        <w:rPr>
          <w:rFonts w:hint="eastAsia"/>
        </w:rPr>
        <w:t>用来查找文件或目录。</w:t>
      </w:r>
      <w:r w:rsidRPr="00E24602">
        <w:rPr>
          <w:rFonts w:cs="TimesNewRomanPSMT-Identity-H"/>
        </w:rPr>
        <w:t xml:space="preserve">locate </w:t>
      </w:r>
      <w:r w:rsidRPr="00E24602">
        <w:rPr>
          <w:rFonts w:hint="eastAsia"/>
        </w:rPr>
        <w:t>用于快速查找定位文件，但只能搜索文件名。</w:t>
      </w:r>
    </w:p>
    <w:p w:rsidR="00CF0D4F" w:rsidRPr="00E24602" w:rsidRDefault="00CF0D4F" w:rsidP="00CF0D4F">
      <w:pPr>
        <w:pStyle w:val="HPC7"/>
        <w:rPr>
          <w:rFonts w:cs="SimSun-Identity-H"/>
        </w:rPr>
      </w:pPr>
      <w:proofErr w:type="gramStart"/>
      <w:r w:rsidRPr="00E24602">
        <w:t>find</w:t>
      </w:r>
      <w:proofErr w:type="gramEnd"/>
      <w:r w:rsidRPr="00E24602">
        <w:t xml:space="preserve"> </w:t>
      </w:r>
      <w:r w:rsidRPr="00E24602">
        <w:rPr>
          <w:rFonts w:hint="eastAsia"/>
        </w:rPr>
        <w:t>.</w:t>
      </w:r>
      <w:r w:rsidRPr="00E24602">
        <w:t xml:space="preserve">/ </w:t>
      </w:r>
      <w:r w:rsidRPr="00E24602">
        <w:rPr>
          <w:rFonts w:hint="eastAsia"/>
        </w:rPr>
        <w:t>-</w:t>
      </w:r>
      <w:r w:rsidRPr="00E24602">
        <w:t>name</w:t>
      </w:r>
      <w:r w:rsidRPr="00E24602">
        <w:rPr>
          <w:rFonts w:hint="eastAsia"/>
        </w:rPr>
        <w:t xml:space="preserve"> </w:t>
      </w:r>
      <w:r w:rsidRPr="00E24602">
        <w:t xml:space="preserve">httpd.conf </w:t>
      </w:r>
      <w:r w:rsidRPr="00E24602">
        <w:rPr>
          <w:rFonts w:hint="eastAsia"/>
        </w:rPr>
        <w:t>——</w:t>
      </w:r>
      <w:r w:rsidRPr="00E24602">
        <w:t xml:space="preserve"> </w:t>
      </w:r>
      <w:r w:rsidRPr="00E24602">
        <w:rPr>
          <w:rFonts w:cs="SimSun-Identity-H" w:hint="eastAsia"/>
        </w:rPr>
        <w:t>搜索当前目录下名为</w:t>
      </w:r>
      <w:r w:rsidRPr="00E24602">
        <w:rPr>
          <w:rFonts w:cs="SimSun-Identity-H"/>
        </w:rPr>
        <w:t xml:space="preserve"> </w:t>
      </w:r>
      <w:r w:rsidRPr="00E24602">
        <w:t xml:space="preserve">httpd.conf </w:t>
      </w:r>
      <w:r w:rsidRPr="00E24602">
        <w:rPr>
          <w:rFonts w:cs="SimSun-Identity-H" w:hint="eastAsia"/>
        </w:rPr>
        <w:t>的文件并显示结果。</w:t>
      </w:r>
    </w:p>
    <w:p w:rsidR="00CF0D4F" w:rsidRPr="00E24602" w:rsidRDefault="00CF0D4F" w:rsidP="00CF0D4F">
      <w:pPr>
        <w:pStyle w:val="HPC7"/>
        <w:rPr>
          <w:rFonts w:cs="SimSun-Identity-H"/>
        </w:rPr>
      </w:pPr>
      <w:r w:rsidRPr="00E24602">
        <w:t xml:space="preserve">find /etc </w:t>
      </w:r>
      <w:r w:rsidRPr="00E24602">
        <w:rPr>
          <w:rFonts w:hint="eastAsia"/>
        </w:rPr>
        <w:t>-</w:t>
      </w:r>
      <w:r w:rsidRPr="00E24602">
        <w:t>name</w:t>
      </w:r>
      <w:r w:rsidRPr="00E24602">
        <w:rPr>
          <w:rFonts w:hint="eastAsia"/>
        </w:rPr>
        <w:t xml:space="preserve"> </w:t>
      </w:r>
      <w:r w:rsidRPr="00E24602">
        <w:t xml:space="preserve">httpd.conf </w:t>
      </w:r>
      <w:r w:rsidRPr="00E24602">
        <w:rPr>
          <w:rFonts w:hint="eastAsia"/>
        </w:rPr>
        <w:t>——</w:t>
      </w:r>
      <w:r w:rsidRPr="00E24602">
        <w:t xml:space="preserve"> </w:t>
      </w:r>
      <w:r w:rsidRPr="00E24602">
        <w:rPr>
          <w:rFonts w:cs="SimSun-Identity-H" w:hint="eastAsia"/>
        </w:rPr>
        <w:t>搜索</w:t>
      </w:r>
      <w:r w:rsidRPr="00E24602">
        <w:t>/etc</w:t>
      </w:r>
      <w:proofErr w:type="gramStart"/>
      <w:r w:rsidRPr="00E24602">
        <w:rPr>
          <w:rFonts w:cs="SimSun-Identity-H" w:hint="eastAsia"/>
        </w:rPr>
        <w:t>目录下名为</w:t>
      </w:r>
      <w:proofErr w:type="gramEnd"/>
      <w:r w:rsidRPr="00E24602">
        <w:rPr>
          <w:rFonts w:cs="SimSun-Identity-H"/>
        </w:rPr>
        <w:t xml:space="preserve"> </w:t>
      </w:r>
      <w:r w:rsidRPr="00E24602">
        <w:t xml:space="preserve">httpd.conf </w:t>
      </w:r>
      <w:r w:rsidRPr="00E24602">
        <w:rPr>
          <w:rFonts w:cs="SimSun-Identity-H" w:hint="eastAsia"/>
        </w:rPr>
        <w:t>的文件并显示结果。</w:t>
      </w:r>
    </w:p>
    <w:p w:rsidR="00CF0D4F" w:rsidRPr="00E24602" w:rsidRDefault="00CF0D4F" w:rsidP="00CF0D4F">
      <w:pPr>
        <w:pStyle w:val="HPC7"/>
      </w:pPr>
      <w:proofErr w:type="gramStart"/>
      <w:r w:rsidRPr="00E24602">
        <w:rPr>
          <w:rFonts w:cs="TimesNewRomanPSMT-Identity-H"/>
        </w:rPr>
        <w:t>find .</w:t>
      </w:r>
      <w:proofErr w:type="gramEnd"/>
      <w:r w:rsidRPr="00E24602">
        <w:rPr>
          <w:rFonts w:cs="TimesNewRomanPSMT-Identity-H" w:hint="eastAsia"/>
        </w:rPr>
        <w:t xml:space="preserve"> </w:t>
      </w:r>
      <w:r w:rsidRPr="00E24602">
        <w:rPr>
          <w:rFonts w:cs="TimesNewRomanPSMT-Identity-H"/>
        </w:rPr>
        <w:t>|</w:t>
      </w:r>
      <w:r w:rsidRPr="00E24602">
        <w:rPr>
          <w:rFonts w:cs="TimesNewRomanPSMT-Identity-H" w:hint="eastAsia"/>
        </w:rPr>
        <w:t xml:space="preserve"> </w:t>
      </w:r>
      <w:r w:rsidRPr="00E24602">
        <w:rPr>
          <w:rFonts w:cs="TimesNewRomanPSMT-Identity-H"/>
        </w:rPr>
        <w:t xml:space="preserve">grep page </w:t>
      </w:r>
      <w:r w:rsidRPr="00E24602">
        <w:rPr>
          <w:rFonts w:cs="TimesNewRomanPSMT-Identity-H" w:hint="eastAsia"/>
        </w:rPr>
        <w:t>——</w:t>
      </w:r>
      <w:r w:rsidRPr="00E24602">
        <w:rPr>
          <w:rFonts w:cs="TimesNewRomanPSMT-Identity-H"/>
        </w:rPr>
        <w:t xml:space="preserve"> </w:t>
      </w:r>
      <w:r w:rsidRPr="00E24602">
        <w:rPr>
          <w:rFonts w:hint="eastAsia"/>
        </w:rPr>
        <w:t>在当前目录及其子目录中，查找文件名包含字符串</w:t>
      </w:r>
      <w:r w:rsidRPr="00E24602">
        <w:t xml:space="preserve"> </w:t>
      </w:r>
      <w:r w:rsidRPr="00E24602">
        <w:rPr>
          <w:rFonts w:cs="TimesNewRomanPSMT-Identity-H"/>
        </w:rPr>
        <w:t xml:space="preserve">page </w:t>
      </w:r>
      <w:r w:rsidRPr="00E24602">
        <w:rPr>
          <w:rFonts w:hint="eastAsia"/>
        </w:rPr>
        <w:t>的文件。</w:t>
      </w:r>
    </w:p>
    <w:p w:rsidR="00CF0D4F" w:rsidRPr="00E24602" w:rsidRDefault="00CF0D4F" w:rsidP="00CF0D4F">
      <w:pPr>
        <w:pStyle w:val="HPC7"/>
        <w:rPr>
          <w:rFonts w:cs="SimSun-Identity-H"/>
        </w:rPr>
      </w:pPr>
      <w:r w:rsidRPr="00E24602">
        <w:t xml:space="preserve">locate traceroute </w:t>
      </w:r>
      <w:r w:rsidRPr="00E24602">
        <w:rPr>
          <w:rFonts w:hint="eastAsia"/>
        </w:rPr>
        <w:t>——</w:t>
      </w:r>
      <w:r w:rsidRPr="00E24602">
        <w:t xml:space="preserve"> </w:t>
      </w:r>
      <w:r w:rsidRPr="00E24602">
        <w:rPr>
          <w:rFonts w:cs="SimSun-Identity-H" w:hint="eastAsia"/>
        </w:rPr>
        <w:t>在系统任何地方查找文件名包含字符串</w:t>
      </w:r>
      <w:r w:rsidRPr="00E24602">
        <w:rPr>
          <w:rFonts w:cs="SimSun-Identity-H"/>
        </w:rPr>
        <w:t xml:space="preserve"> </w:t>
      </w:r>
      <w:r w:rsidRPr="00E24602">
        <w:t xml:space="preserve">traceroute </w:t>
      </w:r>
      <w:r w:rsidRPr="00E24602">
        <w:rPr>
          <w:rFonts w:cs="SimSun-Identity-H" w:hint="eastAsia"/>
        </w:rPr>
        <w:t>的文件。</w:t>
      </w:r>
    </w:p>
    <w:p w:rsidR="00CF0D4F" w:rsidRPr="00E24602" w:rsidRDefault="00CF0D4F" w:rsidP="00CF0D4F">
      <w:pPr>
        <w:pStyle w:val="HPC7"/>
      </w:pPr>
    </w:p>
    <w:p w:rsidR="00CF0D4F" w:rsidRPr="00E24602" w:rsidRDefault="00CF0D4F" w:rsidP="00CF0D4F">
      <w:pPr>
        <w:pStyle w:val="a9"/>
        <w:numPr>
          <w:ilvl w:val="0"/>
          <w:numId w:val="29"/>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whereis [options] </w:t>
      </w:r>
      <w:r w:rsidRPr="00E24602">
        <w:rPr>
          <w:rFonts w:ascii="微软雅黑" w:eastAsia="微软雅黑" w:hAnsi="微软雅黑" w:cs="SimSun-Identity-H" w:hint="eastAsia"/>
          <w:kern w:val="0"/>
        </w:rPr>
        <w:t>查找程序的源、二进制文件或手册</w:t>
      </w:r>
    </w:p>
    <w:p w:rsidR="00CF0D4F" w:rsidRPr="00E24602" w:rsidRDefault="00CF0D4F" w:rsidP="00CF0D4F">
      <w:pPr>
        <w:pStyle w:val="HPC7"/>
      </w:pPr>
      <w:r w:rsidRPr="00E24602">
        <w:rPr>
          <w:rFonts w:cs="TimesNewRomanPSMT-Identity-H"/>
        </w:rPr>
        <w:t xml:space="preserve">whereis </w:t>
      </w:r>
      <w:r w:rsidRPr="00E24602">
        <w:rPr>
          <w:rFonts w:hint="eastAsia"/>
        </w:rPr>
        <w:t>命令在指定的目录中查找程序的源、二进制文件或手册。</w:t>
      </w:r>
    </w:p>
    <w:p w:rsidR="00CF0D4F" w:rsidRPr="00E24602" w:rsidRDefault="00CF0D4F" w:rsidP="00CF0D4F">
      <w:pPr>
        <w:pStyle w:val="HPC7"/>
        <w:rPr>
          <w:rFonts w:cs="SimSun-Identity-H"/>
        </w:rPr>
      </w:pPr>
      <w:r w:rsidRPr="00E24602">
        <w:t xml:space="preserve">whereis passwd </w:t>
      </w:r>
      <w:r w:rsidRPr="00E24602">
        <w:rPr>
          <w:rFonts w:hint="eastAsia"/>
        </w:rPr>
        <w:t>——</w:t>
      </w:r>
      <w:r w:rsidRPr="00E24602">
        <w:t xml:space="preserve"> </w:t>
      </w:r>
      <w:r w:rsidRPr="00E24602">
        <w:rPr>
          <w:rFonts w:cs="SimSun-Identity-H" w:hint="eastAsia"/>
        </w:rPr>
        <w:t>将和</w:t>
      </w:r>
      <w:r w:rsidRPr="00E24602">
        <w:rPr>
          <w:rFonts w:cs="SimSun-Identity-H"/>
        </w:rPr>
        <w:t xml:space="preserve"> </w:t>
      </w:r>
      <w:r w:rsidRPr="00E24602">
        <w:t xml:space="preserve">passwd </w:t>
      </w:r>
      <w:r w:rsidRPr="00E24602">
        <w:rPr>
          <w:rFonts w:cs="SimSun-Identity-H" w:hint="eastAsia"/>
        </w:rPr>
        <w:t>文件相关的文件都查找出来。</w:t>
      </w:r>
    </w:p>
    <w:p w:rsidR="00CF0D4F" w:rsidRPr="00E24602" w:rsidRDefault="00CF0D4F" w:rsidP="00CF0D4F">
      <w:pPr>
        <w:pStyle w:val="HPC7"/>
        <w:rPr>
          <w:rFonts w:cs="SimSun-Identity-H"/>
        </w:rPr>
      </w:pPr>
      <w:r w:rsidRPr="00E24602">
        <w:t xml:space="preserve">whereis </w:t>
      </w:r>
      <w:r w:rsidRPr="00E24602">
        <w:rPr>
          <w:rFonts w:hint="eastAsia"/>
        </w:rPr>
        <w:t>-</w:t>
      </w:r>
      <w:r w:rsidRPr="00E24602">
        <w:t>b</w:t>
      </w:r>
      <w:r w:rsidRPr="00E24602">
        <w:rPr>
          <w:rFonts w:hint="eastAsia"/>
        </w:rPr>
        <w:t xml:space="preserve"> </w:t>
      </w:r>
      <w:r w:rsidRPr="00E24602">
        <w:t xml:space="preserve">passwd </w:t>
      </w:r>
      <w:r w:rsidRPr="00E24602">
        <w:rPr>
          <w:rFonts w:hint="eastAsia"/>
        </w:rPr>
        <w:t>——</w:t>
      </w:r>
      <w:r w:rsidRPr="00E24602">
        <w:t xml:space="preserve"> </w:t>
      </w:r>
      <w:r w:rsidRPr="00E24602">
        <w:rPr>
          <w:rFonts w:cs="SimSun-Identity-H" w:hint="eastAsia"/>
        </w:rPr>
        <w:t>只将二进制文件查找出来。</w:t>
      </w:r>
    </w:p>
    <w:p w:rsidR="00CF0D4F" w:rsidRPr="00E24602" w:rsidRDefault="00CF0D4F" w:rsidP="00CF0D4F">
      <w:pPr>
        <w:pStyle w:val="HPC7"/>
      </w:pPr>
    </w:p>
    <w:p w:rsidR="00CF0D4F" w:rsidRPr="00E24602" w:rsidRDefault="00CF0D4F" w:rsidP="00CF0D4F">
      <w:pPr>
        <w:pStyle w:val="2"/>
        <w:numPr>
          <w:ilvl w:val="1"/>
          <w:numId w:val="25"/>
        </w:numPr>
        <w:spacing w:before="120" w:after="120" w:line="360" w:lineRule="auto"/>
        <w:ind w:left="0"/>
      </w:pPr>
      <w:r w:rsidRPr="00E24602">
        <w:rPr>
          <w:rFonts w:cs="TimesNewRomanPS-BoldMT-Identity" w:hint="eastAsia"/>
        </w:rPr>
        <w:t xml:space="preserve"> </w:t>
      </w:r>
      <w:bookmarkStart w:id="210" w:name="_Toc349128651"/>
      <w:bookmarkStart w:id="211" w:name="_Toc350454725"/>
      <w:bookmarkStart w:id="212" w:name="_Toc363663804"/>
      <w:r w:rsidRPr="00E24602">
        <w:rPr>
          <w:rFonts w:hint="eastAsia"/>
        </w:rPr>
        <w:t>用法帮助命令</w:t>
      </w:r>
      <w:bookmarkEnd w:id="210"/>
      <w:bookmarkEnd w:id="211"/>
      <w:bookmarkEnd w:id="212"/>
    </w:p>
    <w:p w:rsidR="00CF0D4F" w:rsidRPr="00E24602" w:rsidRDefault="00CF0D4F" w:rsidP="00CF0D4F">
      <w:pPr>
        <w:pStyle w:val="a9"/>
        <w:numPr>
          <w:ilvl w:val="0"/>
          <w:numId w:val="29"/>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man [command] </w:t>
      </w:r>
      <w:r w:rsidRPr="00E24602">
        <w:rPr>
          <w:rFonts w:ascii="微软雅黑" w:eastAsia="微软雅黑" w:hAnsi="微软雅黑" w:cs="SimSun-Identity-H" w:hint="eastAsia"/>
          <w:kern w:val="0"/>
        </w:rPr>
        <w:t>查看</w:t>
      </w:r>
      <w:r w:rsidRPr="00E24602">
        <w:rPr>
          <w:rFonts w:ascii="微软雅黑" w:eastAsia="微软雅黑" w:hAnsi="微软雅黑" w:cs="SimSun-Identity-H"/>
          <w:kern w:val="0"/>
        </w:rPr>
        <w:t xml:space="preserve"> </w:t>
      </w:r>
      <w:r w:rsidRPr="00E24602">
        <w:rPr>
          <w:rFonts w:ascii="微软雅黑" w:eastAsia="微软雅黑" w:hAnsi="微软雅黑" w:cs="TimesNewRomanPSMT-Identity-H"/>
          <w:kern w:val="0"/>
        </w:rPr>
        <w:t xml:space="preserve">command </w:t>
      </w:r>
      <w:r w:rsidRPr="00E24602">
        <w:rPr>
          <w:rFonts w:ascii="微软雅黑" w:eastAsia="微软雅黑" w:hAnsi="微软雅黑" w:cs="SimSun-Identity-H" w:hint="eastAsia"/>
          <w:kern w:val="0"/>
        </w:rPr>
        <w:t>命令的说明文档</w:t>
      </w:r>
    </w:p>
    <w:p w:rsidR="00CF0D4F" w:rsidRPr="00E24602" w:rsidRDefault="00CF0D4F" w:rsidP="00CF0D4F">
      <w:pPr>
        <w:pStyle w:val="HPC7"/>
      </w:pPr>
      <w:r w:rsidRPr="00E24602">
        <w:t xml:space="preserve">man </w:t>
      </w:r>
      <w:r w:rsidRPr="00E24602">
        <w:rPr>
          <w:rFonts w:cs="SimSun-Identity-H" w:hint="eastAsia"/>
        </w:rPr>
        <w:t>代表</w:t>
      </w:r>
      <w:r w:rsidRPr="00E24602">
        <w:rPr>
          <w:rFonts w:cs="SimSun-Identity-H"/>
        </w:rPr>
        <w:t xml:space="preserve"> </w:t>
      </w:r>
      <w:r w:rsidRPr="00E24602">
        <w:t>manual page</w:t>
      </w:r>
    </w:p>
    <w:p w:rsidR="00CF0D4F" w:rsidRPr="00E24602" w:rsidRDefault="00CF0D4F" w:rsidP="00CF0D4F">
      <w:pPr>
        <w:pStyle w:val="a9"/>
        <w:numPr>
          <w:ilvl w:val="0"/>
          <w:numId w:val="29"/>
        </w:numPr>
        <w:autoSpaceDE w:val="0"/>
        <w:autoSpaceDN w:val="0"/>
        <w:adjustRightInd w:val="0"/>
        <w:ind w:firstLineChars="0"/>
        <w:jc w:val="left"/>
        <w:rPr>
          <w:rFonts w:ascii="微软雅黑" w:eastAsia="微软雅黑" w:hAnsi="微软雅黑" w:cs="TimesNewRomanPSMT-Identity-H"/>
          <w:kern w:val="0"/>
        </w:rPr>
      </w:pPr>
      <w:r w:rsidRPr="00E24602">
        <w:rPr>
          <w:rFonts w:ascii="微软雅黑" w:eastAsia="微软雅黑" w:hAnsi="微软雅黑" w:cs="TimesNewRomanPSMT-Identity-H"/>
          <w:kern w:val="0"/>
        </w:rPr>
        <w:t xml:space="preserve">[command] </w:t>
      </w:r>
      <w:r w:rsidRPr="00E24602">
        <w:rPr>
          <w:rFonts w:ascii="微软雅黑" w:eastAsia="微软雅黑" w:hAnsi="微软雅黑" w:cs="TimesNewRomanPSMT-Identity-H" w:hint="eastAsia"/>
          <w:kern w:val="0"/>
        </w:rPr>
        <w:t>-</w:t>
      </w:r>
      <w:r w:rsidRPr="00E24602">
        <w:rPr>
          <w:rFonts w:ascii="微软雅黑" w:eastAsia="微软雅黑" w:hAnsi="微软雅黑" w:cs="TimesNewRomanPSMT-Identity-H"/>
          <w:kern w:val="0"/>
        </w:rPr>
        <w:t>h</w:t>
      </w:r>
      <w:r w:rsidRPr="00E24602">
        <w:rPr>
          <w:rFonts w:ascii="微软雅黑" w:eastAsia="微软雅黑" w:hAnsi="微软雅黑" w:cs="TimesNewRomanPSMT-Identity-H" w:hint="eastAsia"/>
          <w:kern w:val="0"/>
        </w:rPr>
        <w:t xml:space="preserve"> </w:t>
      </w:r>
      <w:r w:rsidRPr="00E24602">
        <w:rPr>
          <w:rFonts w:ascii="微软雅黑" w:eastAsia="微软雅黑" w:hAnsi="微软雅黑" w:cs="SimSun-Identity-H" w:hint="eastAsia"/>
          <w:kern w:val="0"/>
        </w:rPr>
        <w:t xml:space="preserve">或 </w:t>
      </w:r>
      <w:r w:rsidRPr="00E24602">
        <w:rPr>
          <w:rFonts w:ascii="微软雅黑" w:eastAsia="微软雅黑" w:hAnsi="微软雅黑" w:cs="TimesNewRomanPSMT-Identity-H" w:hint="eastAsia"/>
          <w:kern w:val="0"/>
        </w:rPr>
        <w:t>-</w:t>
      </w:r>
      <w:r w:rsidRPr="00E24602">
        <w:rPr>
          <w:rFonts w:ascii="微软雅黑" w:eastAsia="微软雅黑" w:hAnsi="微软雅黑" w:cs="TimesNewRomanPSMT-Identity-H"/>
          <w:kern w:val="0"/>
        </w:rPr>
        <w:t>help</w:t>
      </w:r>
      <w:r w:rsidRPr="00E24602">
        <w:rPr>
          <w:rFonts w:ascii="微软雅黑" w:eastAsia="微软雅黑" w:hAnsi="微软雅黑" w:cs="TimesNewRomanPSMT-Identity-H" w:hint="eastAsia"/>
          <w:kern w:val="0"/>
        </w:rPr>
        <w:t>, --h, --help</w:t>
      </w:r>
    </w:p>
    <w:p w:rsidR="00CF0D4F" w:rsidRPr="00E24602" w:rsidRDefault="00CF0D4F" w:rsidP="00CF0D4F">
      <w:pPr>
        <w:pStyle w:val="HPC7"/>
      </w:pPr>
      <w:r w:rsidRPr="00E24602">
        <w:rPr>
          <w:rFonts w:hint="eastAsia"/>
        </w:rPr>
        <w:t>查看</w:t>
      </w:r>
      <w:r w:rsidRPr="00E24602">
        <w:t xml:space="preserve"> </w:t>
      </w:r>
      <w:r w:rsidRPr="00E24602">
        <w:rPr>
          <w:rFonts w:cs="TimesNewRomanPSMT-Identity-H"/>
        </w:rPr>
        <w:t xml:space="preserve">command </w:t>
      </w:r>
      <w:r w:rsidRPr="00E24602">
        <w:rPr>
          <w:rFonts w:hint="eastAsia"/>
        </w:rPr>
        <w:t>命令的说明文档</w:t>
      </w:r>
    </w:p>
    <w:p w:rsidR="00CF0D4F" w:rsidRPr="00E24602" w:rsidRDefault="00CF0D4F" w:rsidP="00CF0D4F">
      <w:pPr>
        <w:pStyle w:val="a9"/>
        <w:numPr>
          <w:ilvl w:val="0"/>
          <w:numId w:val="30"/>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info [command] </w:t>
      </w:r>
      <w:r w:rsidRPr="00E24602">
        <w:rPr>
          <w:rFonts w:ascii="微软雅黑" w:eastAsia="微软雅黑" w:hAnsi="微软雅黑" w:cs="SimSun-Identity-H" w:hint="eastAsia"/>
          <w:kern w:val="0"/>
        </w:rPr>
        <w:t>查看</w:t>
      </w:r>
      <w:r w:rsidRPr="00E24602">
        <w:rPr>
          <w:rFonts w:ascii="微软雅黑" w:eastAsia="微软雅黑" w:hAnsi="微软雅黑" w:cs="SimSun-Identity-H"/>
          <w:kern w:val="0"/>
        </w:rPr>
        <w:t xml:space="preserve"> </w:t>
      </w:r>
      <w:r w:rsidRPr="00E24602">
        <w:rPr>
          <w:rFonts w:ascii="微软雅黑" w:eastAsia="微软雅黑" w:hAnsi="微软雅黑" w:cs="TimesNewRomanPSMT-Identity-H"/>
          <w:kern w:val="0"/>
        </w:rPr>
        <w:t xml:space="preserve">command </w:t>
      </w:r>
      <w:r w:rsidRPr="00E24602">
        <w:rPr>
          <w:rFonts w:ascii="微软雅黑" w:eastAsia="微软雅黑" w:hAnsi="微软雅黑" w:cs="SimSun-Identity-H" w:hint="eastAsia"/>
          <w:kern w:val="0"/>
        </w:rPr>
        <w:t>命令的说明文档</w:t>
      </w:r>
    </w:p>
    <w:p w:rsidR="00CF0D4F" w:rsidRPr="00E24602" w:rsidRDefault="00CF0D4F" w:rsidP="00CF0D4F">
      <w:pPr>
        <w:pStyle w:val="HPC7"/>
      </w:pPr>
      <w:r w:rsidRPr="00E24602">
        <w:t xml:space="preserve">info </w:t>
      </w:r>
      <w:r w:rsidRPr="00E24602">
        <w:rPr>
          <w:rFonts w:cs="SimSun-Identity-H" w:hint="eastAsia"/>
        </w:rPr>
        <w:t>代表</w:t>
      </w:r>
      <w:r w:rsidRPr="00E24602">
        <w:rPr>
          <w:rFonts w:cs="SimSun-Identity-H"/>
        </w:rPr>
        <w:t xml:space="preserve"> </w:t>
      </w:r>
      <w:r w:rsidRPr="00E24602">
        <w:t>information</w:t>
      </w:r>
    </w:p>
    <w:p w:rsidR="00CF0D4F" w:rsidRPr="00E24602" w:rsidRDefault="00CF0D4F" w:rsidP="00CF0D4F">
      <w:pPr>
        <w:pStyle w:val="a9"/>
        <w:numPr>
          <w:ilvl w:val="0"/>
          <w:numId w:val="30"/>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whatis [command] </w:t>
      </w:r>
      <w:r w:rsidRPr="00E24602">
        <w:rPr>
          <w:rFonts w:ascii="微软雅黑" w:eastAsia="微软雅黑" w:hAnsi="微软雅黑" w:cs="SimSun-Identity-H" w:hint="eastAsia"/>
          <w:kern w:val="0"/>
        </w:rPr>
        <w:t>在</w:t>
      </w:r>
      <w:r w:rsidRPr="00E24602">
        <w:rPr>
          <w:rFonts w:ascii="微软雅黑" w:eastAsia="微软雅黑" w:hAnsi="微软雅黑" w:cs="SimSun-Identity-H"/>
          <w:kern w:val="0"/>
        </w:rPr>
        <w:t xml:space="preserve"> </w:t>
      </w:r>
      <w:r w:rsidRPr="00E24602">
        <w:rPr>
          <w:rFonts w:ascii="微软雅黑" w:eastAsia="微软雅黑" w:hAnsi="微软雅黑" w:cs="TimesNewRomanPSMT-Identity-H"/>
          <w:kern w:val="0"/>
        </w:rPr>
        <w:t xml:space="preserve">whatis </w:t>
      </w:r>
      <w:r w:rsidRPr="00E24602">
        <w:rPr>
          <w:rFonts w:ascii="微软雅黑" w:eastAsia="微软雅黑" w:hAnsi="微软雅黑" w:cs="SimSun-Identity-H" w:hint="eastAsia"/>
          <w:kern w:val="0"/>
        </w:rPr>
        <w:t>资料库（手册）中搜寻指定命令的简短描述。</w:t>
      </w:r>
    </w:p>
    <w:p w:rsidR="00CF0D4F" w:rsidRPr="00E24602" w:rsidRDefault="00CF0D4F" w:rsidP="00CF0D4F">
      <w:pPr>
        <w:pStyle w:val="2"/>
        <w:numPr>
          <w:ilvl w:val="1"/>
          <w:numId w:val="25"/>
        </w:numPr>
        <w:spacing w:before="120" w:after="120" w:line="360" w:lineRule="auto"/>
        <w:ind w:left="0"/>
      </w:pPr>
      <w:r w:rsidRPr="00E24602">
        <w:rPr>
          <w:rFonts w:cs="TimesNewRomanPS-BoldMT-Identity" w:hint="eastAsia"/>
        </w:rPr>
        <w:lastRenderedPageBreak/>
        <w:t xml:space="preserve"> </w:t>
      </w:r>
      <w:bookmarkStart w:id="213" w:name="_Toc349128652"/>
      <w:bookmarkStart w:id="214" w:name="_Toc350454726"/>
      <w:bookmarkStart w:id="215" w:name="_Toc363663805"/>
      <w:r w:rsidRPr="00E24602">
        <w:rPr>
          <w:rFonts w:hint="eastAsia"/>
        </w:rPr>
        <w:t>打包、解包，压缩、解压缩命令</w:t>
      </w:r>
      <w:bookmarkEnd w:id="213"/>
      <w:bookmarkEnd w:id="214"/>
      <w:bookmarkEnd w:id="215"/>
    </w:p>
    <w:p w:rsidR="00CF0D4F" w:rsidRPr="00E24602" w:rsidRDefault="00CF0D4F" w:rsidP="00CF0D4F">
      <w:pPr>
        <w:pStyle w:val="a9"/>
        <w:numPr>
          <w:ilvl w:val="0"/>
          <w:numId w:val="30"/>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tar [options] [filename] </w:t>
      </w:r>
      <w:r w:rsidRPr="00E24602">
        <w:rPr>
          <w:rFonts w:ascii="微软雅黑" w:eastAsia="微软雅黑" w:hAnsi="微软雅黑" w:cs="SimSun-Identity-H" w:hint="eastAsia"/>
          <w:kern w:val="0"/>
        </w:rPr>
        <w:t>打包命令。</w:t>
      </w:r>
    </w:p>
    <w:p w:rsidR="00CF0D4F" w:rsidRPr="00E24602" w:rsidRDefault="00CF0D4F" w:rsidP="00CF0D4F">
      <w:pPr>
        <w:pStyle w:val="HPC7"/>
      </w:pPr>
      <w:r w:rsidRPr="00E24602">
        <w:rPr>
          <w:rFonts w:cs="TimesNewRomanPSMT-Identity-H"/>
        </w:rPr>
        <w:t xml:space="preserve">tar </w:t>
      </w:r>
      <w:r w:rsidRPr="00E24602">
        <w:rPr>
          <w:rFonts w:hint="eastAsia"/>
        </w:rPr>
        <w:t>代表</w:t>
      </w:r>
      <w:r w:rsidRPr="00E24602">
        <w:t xml:space="preserve"> </w:t>
      </w:r>
      <w:r w:rsidRPr="00E24602">
        <w:rPr>
          <w:rFonts w:cs="TimesNewRomanPSMT-Identity-H"/>
        </w:rPr>
        <w:t>tape archive</w:t>
      </w:r>
      <w:r w:rsidRPr="00E24602">
        <w:rPr>
          <w:rFonts w:hint="eastAsia"/>
        </w:rPr>
        <w:t>。它能够将用户所指定的文件或目录打包成一个文件，但不做压缩。一般</w:t>
      </w:r>
      <w:r w:rsidRPr="00E24602">
        <w:t xml:space="preserve"> </w:t>
      </w:r>
      <w:r w:rsidRPr="00E24602">
        <w:rPr>
          <w:rFonts w:cs="TimesNewRomanPSMT-Identity-H"/>
        </w:rPr>
        <w:t xml:space="preserve">Linux/Unix </w:t>
      </w:r>
      <w:r w:rsidRPr="00E24602">
        <w:rPr>
          <w:rFonts w:hint="eastAsia"/>
        </w:rPr>
        <w:t>上常将打包命令</w:t>
      </w:r>
      <w:r w:rsidRPr="00E24602">
        <w:t xml:space="preserve"> </w:t>
      </w:r>
      <w:r w:rsidRPr="00E24602">
        <w:rPr>
          <w:rFonts w:cs="TimesNewRomanPSMT-Identity-H"/>
        </w:rPr>
        <w:t xml:space="preserve">tar </w:t>
      </w:r>
      <w:r w:rsidRPr="00E24602">
        <w:rPr>
          <w:rFonts w:hint="eastAsia"/>
        </w:rPr>
        <w:t>与压缩</w:t>
      </w:r>
      <w:r w:rsidRPr="00E24602">
        <w:t xml:space="preserve"> </w:t>
      </w:r>
      <w:r w:rsidRPr="00E24602">
        <w:rPr>
          <w:rFonts w:cs="TimesNewRomanPSMT-Identity-H"/>
        </w:rPr>
        <w:t xml:space="preserve">gzip </w:t>
      </w:r>
      <w:r w:rsidRPr="00E24602">
        <w:rPr>
          <w:rFonts w:hint="eastAsia"/>
        </w:rPr>
        <w:t>联合使用。</w:t>
      </w:r>
      <w:r w:rsidRPr="00E24602">
        <w:rPr>
          <w:rFonts w:cs="TimesNewRomanPSMT-Identity-H"/>
        </w:rPr>
        <w:t>Tar</w:t>
      </w:r>
      <w:r w:rsidRPr="00E24602">
        <w:rPr>
          <w:rFonts w:cs="TimesNewRomanPSMT-Identity-H" w:hint="eastAsia"/>
        </w:rPr>
        <w:t xml:space="preserve"> </w:t>
      </w:r>
      <w:r w:rsidRPr="00E24602">
        <w:rPr>
          <w:rFonts w:hint="eastAsia"/>
        </w:rPr>
        <w:t>不仅可以打包文件，也可以将硬盘数据备份。</w:t>
      </w:r>
      <w:r w:rsidRPr="00E24602">
        <w:rPr>
          <w:rFonts w:cs="TimesNewRomanPSMT-Identity-H"/>
        </w:rPr>
        <w:t xml:space="preserve">tar </w:t>
      </w:r>
      <w:r w:rsidRPr="00E24602">
        <w:rPr>
          <w:rFonts w:hint="eastAsia"/>
        </w:rPr>
        <w:t>命令常用参数：</w:t>
      </w:r>
    </w:p>
    <w:p w:rsidR="00CF0D4F" w:rsidRPr="00E24602" w:rsidRDefault="00CF0D4F" w:rsidP="00CF0D4F">
      <w:pPr>
        <w:pStyle w:val="HPC7"/>
      </w:pPr>
      <w:r w:rsidRPr="00E24602">
        <w:rPr>
          <w:rFonts w:cs="TimesNewRomanPSMT-Identity-H" w:hint="eastAsia"/>
        </w:rPr>
        <w:t>-</w:t>
      </w:r>
      <w:r w:rsidRPr="00E24602">
        <w:rPr>
          <w:rFonts w:cs="TimesNewRomanPSMT-Identity-H"/>
        </w:rPr>
        <w:t>c</w:t>
      </w:r>
      <w:r w:rsidRPr="00E24602">
        <w:rPr>
          <w:rFonts w:hint="eastAsia"/>
        </w:rPr>
        <w:t>：创建一个新</w:t>
      </w:r>
      <w:r w:rsidRPr="00E24602">
        <w:t xml:space="preserve"> </w:t>
      </w:r>
      <w:r w:rsidRPr="00E24602">
        <w:rPr>
          <w:rFonts w:cs="TimesNewRomanPSMT-Identity-H"/>
        </w:rPr>
        <w:t xml:space="preserve">tar </w:t>
      </w:r>
      <w:r w:rsidRPr="00E24602">
        <w:rPr>
          <w:rFonts w:hint="eastAsia"/>
        </w:rPr>
        <w:t>文件</w:t>
      </w:r>
    </w:p>
    <w:p w:rsidR="00CF0D4F" w:rsidRPr="00E24602" w:rsidRDefault="00CF0D4F" w:rsidP="00CF0D4F">
      <w:pPr>
        <w:pStyle w:val="HPC7"/>
      </w:pPr>
      <w:r w:rsidRPr="00E24602">
        <w:rPr>
          <w:rFonts w:cs="TimesNewRomanPSMT-Identity-H" w:hint="eastAsia"/>
        </w:rPr>
        <w:t>-</w:t>
      </w:r>
      <w:r w:rsidRPr="00E24602">
        <w:rPr>
          <w:rFonts w:cs="TimesNewRomanPSMT-Identity-H"/>
        </w:rPr>
        <w:t>v</w:t>
      </w:r>
      <w:r w:rsidRPr="00E24602">
        <w:rPr>
          <w:rFonts w:hint="eastAsia"/>
        </w:rPr>
        <w:t>：显示运行过程的信息</w:t>
      </w:r>
    </w:p>
    <w:p w:rsidR="00CF0D4F" w:rsidRPr="00E24602" w:rsidRDefault="00CF0D4F" w:rsidP="00CF0D4F">
      <w:pPr>
        <w:pStyle w:val="HPC7"/>
      </w:pPr>
      <w:r w:rsidRPr="00E24602">
        <w:rPr>
          <w:rFonts w:cs="TimesNewRomanPSMT-Identity-H" w:hint="eastAsia"/>
        </w:rPr>
        <w:t>-</w:t>
      </w:r>
      <w:r w:rsidRPr="00E24602">
        <w:rPr>
          <w:rFonts w:cs="TimesNewRomanPSMT-Identity-H"/>
        </w:rPr>
        <w:t>f</w:t>
      </w:r>
      <w:r w:rsidRPr="00E24602">
        <w:rPr>
          <w:rFonts w:hint="eastAsia"/>
        </w:rPr>
        <w:t>：指定文件名</w:t>
      </w:r>
    </w:p>
    <w:p w:rsidR="00CF0D4F" w:rsidRPr="00E24602" w:rsidRDefault="00CF0D4F" w:rsidP="00CF0D4F">
      <w:pPr>
        <w:pStyle w:val="HPC7"/>
      </w:pPr>
      <w:r w:rsidRPr="00E24602">
        <w:rPr>
          <w:rFonts w:cs="TimesNewRomanPSMT-Identity-H" w:hint="eastAsia"/>
        </w:rPr>
        <w:t>-</w:t>
      </w:r>
      <w:r w:rsidRPr="00E24602">
        <w:rPr>
          <w:rFonts w:cs="TimesNewRomanPSMT-Identity-H"/>
        </w:rPr>
        <w:t>z</w:t>
      </w:r>
      <w:r w:rsidRPr="00E24602">
        <w:rPr>
          <w:rFonts w:hint="eastAsia"/>
        </w:rPr>
        <w:t>：调用</w:t>
      </w:r>
      <w:r w:rsidRPr="00E24602">
        <w:t xml:space="preserve"> </w:t>
      </w:r>
      <w:r w:rsidRPr="00E24602">
        <w:rPr>
          <w:rFonts w:cs="TimesNewRomanPSMT-Identity-H"/>
        </w:rPr>
        <w:t xml:space="preserve">gzip </w:t>
      </w:r>
      <w:r w:rsidRPr="00E24602">
        <w:rPr>
          <w:rFonts w:hint="eastAsia"/>
        </w:rPr>
        <w:t>压缩命令进行压缩或解压</w:t>
      </w:r>
    </w:p>
    <w:p w:rsidR="00CF0D4F" w:rsidRPr="00E24602" w:rsidRDefault="00CF0D4F" w:rsidP="00CF0D4F">
      <w:pPr>
        <w:pStyle w:val="HPC7"/>
      </w:pPr>
      <w:r w:rsidRPr="00E24602">
        <w:rPr>
          <w:rFonts w:hint="eastAsia"/>
        </w:rPr>
        <w:t>-j</w:t>
      </w:r>
      <w:r w:rsidRPr="00E24602">
        <w:rPr>
          <w:rFonts w:hint="eastAsia"/>
        </w:rPr>
        <w:t>：调用</w:t>
      </w:r>
      <w:r w:rsidRPr="00E24602">
        <w:t xml:space="preserve"> </w:t>
      </w:r>
      <w:r w:rsidRPr="00E24602">
        <w:rPr>
          <w:rFonts w:cs="TimesNewRomanPSMT-Identity-H" w:hint="eastAsia"/>
        </w:rPr>
        <w:t>b</w:t>
      </w:r>
      <w:r w:rsidRPr="00E24602">
        <w:rPr>
          <w:rFonts w:cs="TimesNewRomanPSMT-Identity-H"/>
        </w:rPr>
        <w:t>zip</w:t>
      </w:r>
      <w:r w:rsidRPr="00E24602">
        <w:rPr>
          <w:rFonts w:cs="TimesNewRomanPSMT-Identity-H" w:hint="eastAsia"/>
        </w:rPr>
        <w:t>2</w:t>
      </w:r>
      <w:r w:rsidRPr="00E24602">
        <w:rPr>
          <w:rFonts w:cs="TimesNewRomanPSMT-Identity-H"/>
        </w:rPr>
        <w:t xml:space="preserve"> </w:t>
      </w:r>
      <w:r w:rsidRPr="00E24602">
        <w:rPr>
          <w:rFonts w:hint="eastAsia"/>
        </w:rPr>
        <w:t>压缩命令进行压缩或解压</w:t>
      </w:r>
    </w:p>
    <w:p w:rsidR="00CF0D4F" w:rsidRPr="00E24602" w:rsidRDefault="00CF0D4F" w:rsidP="00CF0D4F">
      <w:pPr>
        <w:pStyle w:val="HPC7"/>
      </w:pPr>
      <w:r w:rsidRPr="00E24602">
        <w:rPr>
          <w:rFonts w:cs="TimesNewRomanPSMT-Identity-H" w:hint="eastAsia"/>
        </w:rPr>
        <w:t>-</w:t>
      </w:r>
      <w:r w:rsidRPr="00E24602">
        <w:rPr>
          <w:rFonts w:cs="TimesNewRomanPSMT-Identity-H"/>
        </w:rPr>
        <w:t>t</w:t>
      </w:r>
      <w:r w:rsidRPr="00E24602">
        <w:rPr>
          <w:rFonts w:hint="eastAsia"/>
        </w:rPr>
        <w:t>：查看压缩文件的内容</w:t>
      </w:r>
    </w:p>
    <w:p w:rsidR="00CF0D4F" w:rsidRPr="00E24602" w:rsidRDefault="00CF0D4F" w:rsidP="00CF0D4F">
      <w:pPr>
        <w:pStyle w:val="HPC7"/>
      </w:pPr>
      <w:r w:rsidRPr="00E24602">
        <w:rPr>
          <w:rFonts w:cs="TimesNewRomanPSMT-Identity-H" w:hint="eastAsia"/>
        </w:rPr>
        <w:t>-</w:t>
      </w:r>
      <w:r w:rsidRPr="00E24602">
        <w:rPr>
          <w:rFonts w:cs="TimesNewRomanPSMT-Identity-H"/>
        </w:rPr>
        <w:t>x</w:t>
      </w:r>
      <w:r w:rsidRPr="00E24602">
        <w:rPr>
          <w:rFonts w:hint="eastAsia"/>
        </w:rPr>
        <w:t>：解开</w:t>
      </w:r>
      <w:r w:rsidRPr="00E24602">
        <w:t xml:space="preserve"> </w:t>
      </w:r>
      <w:r w:rsidRPr="00E24602">
        <w:rPr>
          <w:rFonts w:cs="TimesNewRomanPSMT-Identity-H"/>
        </w:rPr>
        <w:t xml:space="preserve">tar </w:t>
      </w:r>
      <w:r w:rsidRPr="00E24602">
        <w:rPr>
          <w:rFonts w:hint="eastAsia"/>
        </w:rPr>
        <w:t>文件</w:t>
      </w:r>
    </w:p>
    <w:p w:rsidR="00CF0D4F" w:rsidRPr="00E24602" w:rsidRDefault="00CF0D4F" w:rsidP="00CF0D4F">
      <w:pPr>
        <w:pStyle w:val="HPC7"/>
      </w:pPr>
      <w:r w:rsidRPr="00E24602">
        <w:rPr>
          <w:rFonts w:cs="TimesNewRomanPSMT-Identity-H" w:hint="eastAsia"/>
        </w:rPr>
        <w:t>-</w:t>
      </w:r>
      <w:r w:rsidRPr="00E24602">
        <w:rPr>
          <w:rFonts w:cs="TimesNewRomanPSMT-Identity-H"/>
        </w:rPr>
        <w:t>p</w:t>
      </w:r>
      <w:r w:rsidRPr="00E24602">
        <w:rPr>
          <w:rFonts w:hint="eastAsia"/>
        </w:rPr>
        <w:t>：使用原文件的原来属性（属性不会依据使用者而变）</w:t>
      </w:r>
    </w:p>
    <w:p w:rsidR="00CF0D4F" w:rsidRPr="00E24602" w:rsidRDefault="00CF0D4F" w:rsidP="00CF0D4F">
      <w:pPr>
        <w:pStyle w:val="HPC7"/>
      </w:pPr>
    </w:p>
    <w:p w:rsidR="00CF0D4F" w:rsidRPr="00E24602" w:rsidRDefault="00CF0D4F" w:rsidP="00CF0D4F">
      <w:pPr>
        <w:pStyle w:val="HPC7"/>
        <w:rPr>
          <w:rFonts w:cs="SimSun-Identity-H"/>
        </w:rPr>
      </w:pPr>
      <w:r w:rsidRPr="00E24602">
        <w:t xml:space="preserve">tar </w:t>
      </w:r>
      <w:r w:rsidRPr="00E24602">
        <w:rPr>
          <w:rFonts w:hint="eastAsia"/>
        </w:rPr>
        <w:t>-</w:t>
      </w:r>
      <w:r w:rsidRPr="00E24602">
        <w:t>cvf</w:t>
      </w:r>
      <w:r w:rsidRPr="00E24602">
        <w:rPr>
          <w:rFonts w:hint="eastAsia"/>
        </w:rPr>
        <w:t xml:space="preserve"> </w:t>
      </w:r>
      <w:r w:rsidRPr="00E24602">
        <w:t xml:space="preserve">test.tar * </w:t>
      </w:r>
      <w:r w:rsidRPr="00E24602">
        <w:rPr>
          <w:rFonts w:hint="eastAsia"/>
        </w:rPr>
        <w:t>——</w:t>
      </w:r>
      <w:r w:rsidRPr="00E24602">
        <w:t xml:space="preserve"> </w:t>
      </w:r>
      <w:r w:rsidRPr="00E24602">
        <w:rPr>
          <w:rFonts w:cs="SimSun-Identity-H" w:hint="eastAsia"/>
        </w:rPr>
        <w:t>将所有文件打包成</w:t>
      </w:r>
      <w:r w:rsidRPr="00E24602">
        <w:rPr>
          <w:rFonts w:cs="SimSun-Identity-H"/>
        </w:rPr>
        <w:t xml:space="preserve"> </w:t>
      </w:r>
      <w:r w:rsidRPr="00E24602">
        <w:t>test.tar</w:t>
      </w:r>
      <w:r w:rsidRPr="00E24602">
        <w:rPr>
          <w:rFonts w:cs="SimSun-Identity-H" w:hint="eastAsia"/>
        </w:rPr>
        <w:t>，扩展名</w:t>
      </w:r>
      <w:r w:rsidRPr="00E24602">
        <w:rPr>
          <w:rFonts w:cs="SimSun-Identity-H" w:hint="eastAsia"/>
        </w:rPr>
        <w:t xml:space="preserve"> </w:t>
      </w:r>
      <w:r w:rsidRPr="00E24602">
        <w:t>.tar</w:t>
      </w:r>
      <w:r w:rsidRPr="00E24602">
        <w:rPr>
          <w:rFonts w:hint="eastAsia"/>
        </w:rPr>
        <w:t xml:space="preserve"> </w:t>
      </w:r>
      <w:r w:rsidRPr="00E24602">
        <w:rPr>
          <w:rFonts w:cs="SimSun-Identity-H" w:hint="eastAsia"/>
        </w:rPr>
        <w:t>需自行加上。</w:t>
      </w:r>
    </w:p>
    <w:p w:rsidR="00CF0D4F" w:rsidRPr="00E24602" w:rsidRDefault="00CF0D4F" w:rsidP="00CF0D4F">
      <w:pPr>
        <w:pStyle w:val="HPC7"/>
        <w:rPr>
          <w:rFonts w:cs="SimSun-Identity-H"/>
        </w:rPr>
      </w:pPr>
      <w:r w:rsidRPr="00E24602">
        <w:t xml:space="preserve">tar </w:t>
      </w:r>
      <w:r w:rsidRPr="00E24602">
        <w:rPr>
          <w:rFonts w:hint="eastAsia"/>
        </w:rPr>
        <w:t>-</w:t>
      </w:r>
      <w:r w:rsidRPr="00E24602">
        <w:t>zcvf</w:t>
      </w:r>
      <w:r w:rsidRPr="00E24602">
        <w:rPr>
          <w:rFonts w:hint="eastAsia"/>
        </w:rPr>
        <w:t xml:space="preserve"> </w:t>
      </w:r>
      <w:r w:rsidRPr="00E24602">
        <w:t>test.tar.gz</w:t>
      </w:r>
      <w:r w:rsidRPr="00E24602">
        <w:rPr>
          <w:rFonts w:hint="eastAsia"/>
        </w:rPr>
        <w:t xml:space="preserve"> </w:t>
      </w:r>
      <w:r w:rsidRPr="00E24602">
        <w:t xml:space="preserve">* </w:t>
      </w:r>
      <w:r w:rsidRPr="00E24602">
        <w:rPr>
          <w:rFonts w:hint="eastAsia"/>
        </w:rPr>
        <w:t>——</w:t>
      </w:r>
      <w:r w:rsidRPr="00E24602">
        <w:t xml:space="preserve"> </w:t>
      </w:r>
      <w:r w:rsidRPr="00E24602">
        <w:rPr>
          <w:rFonts w:cs="SimSun-Identity-H" w:hint="eastAsia"/>
        </w:rPr>
        <w:t>将所有文件打包并调用</w:t>
      </w:r>
      <w:r w:rsidRPr="00E24602">
        <w:rPr>
          <w:rFonts w:cs="SimSun-Identity-H"/>
        </w:rPr>
        <w:t xml:space="preserve"> </w:t>
      </w:r>
      <w:r w:rsidRPr="00E24602">
        <w:t xml:space="preserve">gzip </w:t>
      </w:r>
      <w:r w:rsidRPr="00E24602">
        <w:rPr>
          <w:rFonts w:cs="SimSun-Identity-H" w:hint="eastAsia"/>
        </w:rPr>
        <w:t>命令压缩成为</w:t>
      </w:r>
      <w:r w:rsidRPr="00E24602">
        <w:rPr>
          <w:rFonts w:cs="SimSun-Identity-H"/>
        </w:rPr>
        <w:t xml:space="preserve"> </w:t>
      </w:r>
      <w:r w:rsidRPr="00E24602">
        <w:t>test.tar.gz</w:t>
      </w:r>
      <w:r w:rsidRPr="00E24602">
        <w:rPr>
          <w:rFonts w:cs="SimSun-Identity-H" w:hint="eastAsia"/>
        </w:rPr>
        <w:t>。</w:t>
      </w:r>
    </w:p>
    <w:p w:rsidR="00CF0D4F" w:rsidRPr="00E24602" w:rsidRDefault="00CF0D4F" w:rsidP="00CF0D4F">
      <w:pPr>
        <w:pStyle w:val="HPC7"/>
        <w:rPr>
          <w:rFonts w:cs="SimSun-Identity-H"/>
        </w:rPr>
      </w:pPr>
      <w:r w:rsidRPr="00E24602">
        <w:t xml:space="preserve">tar </w:t>
      </w:r>
      <w:r w:rsidRPr="00E24602">
        <w:rPr>
          <w:rFonts w:hint="eastAsia"/>
        </w:rPr>
        <w:t>-</w:t>
      </w:r>
      <w:r w:rsidRPr="00E24602">
        <w:t>tf</w:t>
      </w:r>
      <w:r w:rsidRPr="00E24602">
        <w:rPr>
          <w:rFonts w:hint="eastAsia"/>
        </w:rPr>
        <w:t xml:space="preserve"> </w:t>
      </w:r>
      <w:r w:rsidRPr="00E24602">
        <w:t xml:space="preserve">test.tar </w:t>
      </w:r>
      <w:r w:rsidRPr="00E24602">
        <w:rPr>
          <w:rFonts w:hint="eastAsia"/>
        </w:rPr>
        <w:t>——</w:t>
      </w:r>
      <w:r w:rsidRPr="00E24602">
        <w:t xml:space="preserve"> </w:t>
      </w:r>
      <w:r w:rsidRPr="00E24602">
        <w:rPr>
          <w:rFonts w:cs="SimSun-Identity-H" w:hint="eastAsia"/>
        </w:rPr>
        <w:t>查看</w:t>
      </w:r>
      <w:r w:rsidRPr="00E24602">
        <w:rPr>
          <w:rFonts w:cs="SimSun-Identity-H"/>
        </w:rPr>
        <w:t xml:space="preserve"> </w:t>
      </w:r>
      <w:r w:rsidRPr="00E24602">
        <w:t xml:space="preserve">test.tar </w:t>
      </w:r>
      <w:r w:rsidRPr="00E24602">
        <w:rPr>
          <w:rFonts w:cs="SimSun-Identity-H" w:hint="eastAsia"/>
        </w:rPr>
        <w:t>文件中包括了哪些文件。</w:t>
      </w:r>
    </w:p>
    <w:p w:rsidR="00CF0D4F" w:rsidRPr="00E24602" w:rsidRDefault="00CF0D4F" w:rsidP="00CF0D4F">
      <w:pPr>
        <w:pStyle w:val="HPC7"/>
        <w:rPr>
          <w:rFonts w:cs="SimSun-Identity-H"/>
        </w:rPr>
      </w:pPr>
      <w:r w:rsidRPr="00E24602">
        <w:t xml:space="preserve">tar </w:t>
      </w:r>
      <w:r w:rsidRPr="00E24602">
        <w:rPr>
          <w:rFonts w:hint="eastAsia"/>
        </w:rPr>
        <w:t>-</w:t>
      </w:r>
      <w:r w:rsidRPr="00E24602">
        <w:t>xvf</w:t>
      </w:r>
      <w:r w:rsidRPr="00E24602">
        <w:rPr>
          <w:rFonts w:hint="eastAsia"/>
        </w:rPr>
        <w:t xml:space="preserve"> </w:t>
      </w:r>
      <w:r w:rsidRPr="00E24602">
        <w:t xml:space="preserve">test.tar </w:t>
      </w:r>
      <w:r w:rsidRPr="00E24602">
        <w:rPr>
          <w:rFonts w:hint="eastAsia"/>
        </w:rPr>
        <w:t>——</w:t>
      </w:r>
      <w:r w:rsidRPr="00E24602">
        <w:t xml:space="preserve"> </w:t>
      </w:r>
      <w:r w:rsidRPr="00E24602">
        <w:rPr>
          <w:rFonts w:cs="SimSun-Identity-H" w:hint="eastAsia"/>
        </w:rPr>
        <w:t>将</w:t>
      </w:r>
      <w:r w:rsidRPr="00E24602">
        <w:rPr>
          <w:rFonts w:cs="SimSun-Identity-H"/>
        </w:rPr>
        <w:t xml:space="preserve"> </w:t>
      </w:r>
      <w:r w:rsidRPr="00E24602">
        <w:t xml:space="preserve">test.tar </w:t>
      </w:r>
      <w:r w:rsidRPr="00E24602">
        <w:rPr>
          <w:rFonts w:cs="SimSun-Identity-H" w:hint="eastAsia"/>
        </w:rPr>
        <w:t>文件解开。</w:t>
      </w:r>
    </w:p>
    <w:p w:rsidR="00CF0D4F" w:rsidRPr="00E24602" w:rsidRDefault="00CF0D4F" w:rsidP="00CF0D4F">
      <w:pPr>
        <w:pStyle w:val="HPC7"/>
        <w:rPr>
          <w:rFonts w:cs="SimSun-Identity-H"/>
        </w:rPr>
      </w:pPr>
      <w:r w:rsidRPr="00E24602">
        <w:t xml:space="preserve">tar </w:t>
      </w:r>
      <w:r w:rsidRPr="00E24602">
        <w:rPr>
          <w:rFonts w:hint="eastAsia"/>
        </w:rPr>
        <w:t>-</w:t>
      </w:r>
      <w:r w:rsidRPr="00E24602">
        <w:t>zxvf</w:t>
      </w:r>
      <w:r w:rsidRPr="00E24602">
        <w:rPr>
          <w:rFonts w:hint="eastAsia"/>
        </w:rPr>
        <w:t xml:space="preserve"> </w:t>
      </w:r>
      <w:r w:rsidRPr="00E24602">
        <w:t xml:space="preserve">foo.tar.gz </w:t>
      </w:r>
      <w:r w:rsidRPr="00E24602">
        <w:rPr>
          <w:rFonts w:hint="eastAsia"/>
        </w:rPr>
        <w:t>——</w:t>
      </w:r>
      <w:r w:rsidRPr="00E24602">
        <w:t xml:space="preserve"> </w:t>
      </w:r>
      <w:r w:rsidRPr="00E24602">
        <w:rPr>
          <w:rFonts w:cs="SimSun-Identity-H" w:hint="eastAsia"/>
        </w:rPr>
        <w:t>将</w:t>
      </w:r>
      <w:r w:rsidRPr="00E24602">
        <w:rPr>
          <w:rFonts w:cs="SimSun-Identity-H"/>
        </w:rPr>
        <w:t xml:space="preserve"> </w:t>
      </w:r>
      <w:r w:rsidRPr="00E24602">
        <w:t xml:space="preserve">foo.tar.gz </w:t>
      </w:r>
      <w:r w:rsidRPr="00E24602">
        <w:rPr>
          <w:rFonts w:cs="SimSun-Identity-H" w:hint="eastAsia"/>
        </w:rPr>
        <w:t>解压缩。</w:t>
      </w:r>
    </w:p>
    <w:p w:rsidR="00CF0D4F" w:rsidRPr="00E24602" w:rsidRDefault="00CF0D4F" w:rsidP="00CF0D4F">
      <w:pPr>
        <w:pStyle w:val="HPC7"/>
        <w:rPr>
          <w:rFonts w:cs="SimSun-Identity-H"/>
        </w:rPr>
      </w:pPr>
      <w:r w:rsidRPr="00E24602">
        <w:t xml:space="preserve">tar </w:t>
      </w:r>
      <w:r w:rsidRPr="00E24602">
        <w:rPr>
          <w:rFonts w:hint="eastAsia"/>
        </w:rPr>
        <w:t>-j</w:t>
      </w:r>
      <w:r w:rsidRPr="00E24602">
        <w:t>xvf</w:t>
      </w:r>
      <w:r w:rsidRPr="00E24602">
        <w:rPr>
          <w:rFonts w:hint="eastAsia"/>
        </w:rPr>
        <w:t xml:space="preserve"> </w:t>
      </w:r>
      <w:r w:rsidRPr="00E24602">
        <w:t>foo.tar.</w:t>
      </w:r>
      <w:r w:rsidRPr="00E24602">
        <w:rPr>
          <w:rFonts w:hint="eastAsia"/>
        </w:rPr>
        <w:t>bz2</w:t>
      </w:r>
      <w:r w:rsidRPr="00E24602">
        <w:t xml:space="preserve"> </w:t>
      </w:r>
      <w:r w:rsidRPr="00E24602">
        <w:rPr>
          <w:rFonts w:hint="eastAsia"/>
        </w:rPr>
        <w:t>——</w:t>
      </w:r>
      <w:r w:rsidRPr="00E24602">
        <w:t xml:space="preserve"> </w:t>
      </w:r>
      <w:r w:rsidRPr="00E24602">
        <w:rPr>
          <w:rFonts w:cs="SimSun-Identity-H" w:hint="eastAsia"/>
        </w:rPr>
        <w:t>将</w:t>
      </w:r>
      <w:r w:rsidRPr="00E24602">
        <w:rPr>
          <w:rFonts w:cs="SimSun-Identity-H"/>
        </w:rPr>
        <w:t xml:space="preserve"> </w:t>
      </w:r>
      <w:r w:rsidRPr="00E24602">
        <w:t>foo.tar.</w:t>
      </w:r>
      <w:r w:rsidRPr="00E24602">
        <w:rPr>
          <w:rFonts w:hint="eastAsia"/>
        </w:rPr>
        <w:t>bz2</w:t>
      </w:r>
      <w:r w:rsidRPr="00E24602">
        <w:t xml:space="preserve"> </w:t>
      </w:r>
      <w:r w:rsidRPr="00E24602">
        <w:rPr>
          <w:rFonts w:cs="SimSun-Identity-H" w:hint="eastAsia"/>
        </w:rPr>
        <w:t>解压缩。</w:t>
      </w:r>
    </w:p>
    <w:p w:rsidR="00CF0D4F" w:rsidRPr="00E24602" w:rsidRDefault="00CF0D4F" w:rsidP="00CF0D4F">
      <w:pPr>
        <w:pStyle w:val="HPC7"/>
        <w:rPr>
          <w:rFonts w:cs="SimSun-Identity-H"/>
        </w:rPr>
      </w:pPr>
      <w:r w:rsidRPr="00E24602">
        <w:t xml:space="preserve">tar </w:t>
      </w:r>
      <w:r w:rsidRPr="00E24602">
        <w:rPr>
          <w:rFonts w:hint="eastAsia"/>
        </w:rPr>
        <w:t>-</w:t>
      </w:r>
      <w:r w:rsidRPr="00E24602">
        <w:t>cvf</w:t>
      </w:r>
      <w:r w:rsidRPr="00E24602">
        <w:rPr>
          <w:rFonts w:hint="eastAsia"/>
        </w:rPr>
        <w:t xml:space="preserve"> </w:t>
      </w:r>
      <w:r w:rsidRPr="00E24602">
        <w:t xml:space="preserve">/tmp/etc.tar /etc </w:t>
      </w:r>
      <w:r w:rsidRPr="00E24602">
        <w:rPr>
          <w:rFonts w:hint="eastAsia"/>
        </w:rPr>
        <w:t>——</w:t>
      </w:r>
      <w:r w:rsidRPr="00E24602">
        <w:t xml:space="preserve"> </w:t>
      </w:r>
      <w:r w:rsidRPr="00E24602">
        <w:rPr>
          <w:rFonts w:cs="SimSun-Identity-H" w:hint="eastAsia"/>
        </w:rPr>
        <w:t>将整个</w:t>
      </w:r>
      <w:r w:rsidRPr="00E24602">
        <w:t xml:space="preserve">/etc </w:t>
      </w:r>
      <w:r w:rsidRPr="00E24602">
        <w:rPr>
          <w:rFonts w:cs="SimSun-Identity-H" w:hint="eastAsia"/>
        </w:rPr>
        <w:t>目录下的文件全部打包成为</w:t>
      </w:r>
      <w:r w:rsidRPr="00E24602">
        <w:rPr>
          <w:rFonts w:cs="SimSun-Identity-H"/>
        </w:rPr>
        <w:t xml:space="preserve"> </w:t>
      </w:r>
      <w:r w:rsidRPr="00E24602">
        <w:t>/tmp/etc.tar</w:t>
      </w:r>
      <w:r w:rsidRPr="00E24602">
        <w:rPr>
          <w:rFonts w:cs="SimSun-Identity-H" w:hint="eastAsia"/>
        </w:rPr>
        <w:t>。</w:t>
      </w:r>
    </w:p>
    <w:p w:rsidR="00CF0D4F" w:rsidRPr="00E24602" w:rsidRDefault="00CF0D4F" w:rsidP="00CF0D4F">
      <w:pPr>
        <w:pStyle w:val="HPC7"/>
        <w:rPr>
          <w:rFonts w:cs="SimSun-Identity-H"/>
        </w:rPr>
      </w:pPr>
      <w:r w:rsidRPr="00E24602">
        <w:t xml:space="preserve">tar </w:t>
      </w:r>
      <w:r w:rsidRPr="00E24602">
        <w:rPr>
          <w:rFonts w:hint="eastAsia"/>
        </w:rPr>
        <w:t>-</w:t>
      </w:r>
      <w:r w:rsidRPr="00E24602">
        <w:t>zcvf</w:t>
      </w:r>
      <w:r w:rsidRPr="00E24602">
        <w:rPr>
          <w:rFonts w:hint="eastAsia"/>
        </w:rPr>
        <w:t xml:space="preserve"> </w:t>
      </w:r>
      <w:r w:rsidRPr="00E24602">
        <w:t xml:space="preserve">/tmp/etc.tar.gz /etc </w:t>
      </w:r>
      <w:r w:rsidRPr="00E24602">
        <w:rPr>
          <w:rFonts w:hint="eastAsia"/>
        </w:rPr>
        <w:t>——</w:t>
      </w:r>
      <w:r w:rsidRPr="00E24602">
        <w:t xml:space="preserve"> </w:t>
      </w:r>
      <w:r w:rsidRPr="00E24602">
        <w:rPr>
          <w:rFonts w:cs="SimSun-Identity-H" w:hint="eastAsia"/>
        </w:rPr>
        <w:t>将整个</w:t>
      </w:r>
      <w:r w:rsidRPr="00E24602">
        <w:t>/etc</w:t>
      </w:r>
      <w:r w:rsidRPr="00E24602">
        <w:rPr>
          <w:rFonts w:cs="SimSun-Identity-H" w:hint="eastAsia"/>
        </w:rPr>
        <w:t>目录下的文件全部打包并调用</w:t>
      </w:r>
      <w:proofErr w:type="gramStart"/>
      <w:r w:rsidRPr="00E24602">
        <w:rPr>
          <w:rFonts w:cs="SimSun-Identity-H" w:hint="eastAsia"/>
        </w:rPr>
        <w:t>用</w:t>
      </w:r>
      <w:proofErr w:type="gramEnd"/>
      <w:r w:rsidRPr="00E24602">
        <w:rPr>
          <w:rFonts w:cs="SimSun-Identity-H"/>
        </w:rPr>
        <w:t xml:space="preserve"> </w:t>
      </w:r>
      <w:r w:rsidRPr="00E24602">
        <w:t xml:space="preserve">gzip </w:t>
      </w:r>
      <w:r w:rsidRPr="00E24602">
        <w:rPr>
          <w:rFonts w:cs="SimSun-Identity-H" w:hint="eastAsia"/>
        </w:rPr>
        <w:t>命令压缩成为</w:t>
      </w:r>
      <w:r w:rsidRPr="00E24602">
        <w:t>/tmp/etc.tar.gz</w:t>
      </w:r>
      <w:r w:rsidRPr="00E24602">
        <w:rPr>
          <w:rFonts w:cs="SimSun-Identity-H" w:hint="eastAsia"/>
        </w:rPr>
        <w:t>。</w:t>
      </w:r>
    </w:p>
    <w:p w:rsidR="00CF0D4F" w:rsidRPr="00E24602" w:rsidRDefault="00CF0D4F" w:rsidP="00CF0D4F">
      <w:pPr>
        <w:pStyle w:val="HPC7"/>
      </w:pPr>
      <w:r w:rsidRPr="00E24602">
        <w:rPr>
          <w:rFonts w:cs="TimesNewRomanPSMT-Identity-H"/>
        </w:rPr>
        <w:t xml:space="preserve">tar </w:t>
      </w:r>
      <w:r w:rsidRPr="00E24602">
        <w:rPr>
          <w:rFonts w:cs="TimesNewRomanPSMT-Identity-H" w:hint="eastAsia"/>
        </w:rPr>
        <w:t>-</w:t>
      </w:r>
      <w:r w:rsidRPr="00E24602">
        <w:rPr>
          <w:rFonts w:cs="TimesNewRomanPSMT-Identity-H"/>
        </w:rPr>
        <w:t>zxvpf</w:t>
      </w:r>
      <w:r w:rsidRPr="00E24602">
        <w:rPr>
          <w:rFonts w:cs="TimesNewRomanPSMT-Identity-H" w:hint="eastAsia"/>
        </w:rPr>
        <w:t xml:space="preserve"> </w:t>
      </w:r>
      <w:r w:rsidRPr="00E24602">
        <w:rPr>
          <w:rFonts w:cs="TimesNewRomanPSMT-Identity-H"/>
        </w:rPr>
        <w:t xml:space="preserve">/tmp/etc.tar.gz /etc </w:t>
      </w:r>
      <w:r w:rsidRPr="00E24602">
        <w:rPr>
          <w:rFonts w:cs="TimesNewRomanPSMT-Identity-H" w:hint="eastAsia"/>
        </w:rPr>
        <w:t>——</w:t>
      </w:r>
      <w:r w:rsidRPr="00E24602">
        <w:rPr>
          <w:rFonts w:cs="TimesNewRomanPSMT-Identity-H"/>
        </w:rPr>
        <w:t xml:space="preserve"> </w:t>
      </w:r>
      <w:r w:rsidRPr="00E24602">
        <w:rPr>
          <w:rFonts w:hint="eastAsia"/>
        </w:rPr>
        <w:t>将</w:t>
      </w:r>
      <w:r w:rsidRPr="00E24602">
        <w:rPr>
          <w:rFonts w:cs="TimesNewRomanPSMT-Identity-H"/>
        </w:rPr>
        <w:t>/etc/</w:t>
      </w:r>
      <w:r w:rsidRPr="00E24602">
        <w:rPr>
          <w:rFonts w:hint="eastAsia"/>
        </w:rPr>
        <w:t>内的所有文件备份下来，并且保存其权限。参数</w:t>
      </w:r>
      <w:r w:rsidRPr="00E24602">
        <w:rPr>
          <w:rFonts w:hint="eastAsia"/>
        </w:rPr>
        <w:t xml:space="preserve"> -</w:t>
      </w:r>
      <w:r w:rsidRPr="00E24602">
        <w:rPr>
          <w:rFonts w:cs="TimesNewRomanPSMT-Identity-H"/>
        </w:rPr>
        <w:t>p</w:t>
      </w:r>
      <w:r w:rsidRPr="00E24602">
        <w:rPr>
          <w:rFonts w:cs="TimesNewRomanPSMT-Identity-H" w:hint="eastAsia"/>
        </w:rPr>
        <w:t xml:space="preserve"> </w:t>
      </w:r>
      <w:r w:rsidRPr="00E24602">
        <w:rPr>
          <w:rFonts w:hint="eastAsia"/>
        </w:rPr>
        <w:t>非常重要，尤其是当需要保留原文件的属性时！</w:t>
      </w:r>
    </w:p>
    <w:p w:rsidR="00CF0D4F" w:rsidRPr="00E24602" w:rsidRDefault="00CF0D4F" w:rsidP="00CF0D4F">
      <w:pPr>
        <w:pStyle w:val="HPC7"/>
      </w:pPr>
    </w:p>
    <w:p w:rsidR="00CF0D4F" w:rsidRPr="00E24602" w:rsidRDefault="00CF0D4F" w:rsidP="00CF0D4F">
      <w:pPr>
        <w:pStyle w:val="a9"/>
        <w:numPr>
          <w:ilvl w:val="0"/>
          <w:numId w:val="30"/>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gzip [options] [filename] </w:t>
      </w:r>
      <w:r w:rsidRPr="00E24602">
        <w:rPr>
          <w:rFonts w:ascii="微软雅黑" w:eastAsia="微软雅黑" w:hAnsi="微软雅黑" w:cs="SimSun-Identity-H" w:hint="eastAsia"/>
          <w:kern w:val="0"/>
        </w:rPr>
        <w:t>压缩和解压缩命令。</w:t>
      </w:r>
    </w:p>
    <w:p w:rsidR="00CF0D4F" w:rsidRPr="00E24602" w:rsidRDefault="00CF0D4F" w:rsidP="00CF0D4F">
      <w:pPr>
        <w:pStyle w:val="HPC7"/>
        <w:rPr>
          <w:rFonts w:cs="TimesNewRomanPSMT-Identity-H"/>
        </w:rPr>
      </w:pPr>
      <w:r w:rsidRPr="00E24602">
        <w:rPr>
          <w:rFonts w:hint="eastAsia"/>
        </w:rPr>
        <w:t>通过压缩减少文件大小有两个明显的好处，一是可以减少存储空间，二是通过网络传输</w:t>
      </w:r>
      <w:r w:rsidRPr="00E24602">
        <w:rPr>
          <w:rFonts w:hint="eastAsia"/>
        </w:rPr>
        <w:lastRenderedPageBreak/>
        <w:t>文件时，可以减少传输的时间。</w:t>
      </w:r>
      <w:r w:rsidRPr="00E24602">
        <w:rPr>
          <w:rFonts w:cs="TimesNewRomanPSMT-Identity-H"/>
        </w:rPr>
        <w:t xml:space="preserve">gzip </w:t>
      </w:r>
      <w:r w:rsidRPr="00E24602">
        <w:rPr>
          <w:rFonts w:hint="eastAsia"/>
        </w:rPr>
        <w:t>和</w:t>
      </w:r>
      <w:r w:rsidRPr="00E24602">
        <w:t xml:space="preserve"> </w:t>
      </w:r>
      <w:r w:rsidRPr="00E24602">
        <w:rPr>
          <w:rFonts w:cs="TimesNewRomanPSMT-Identity-H"/>
        </w:rPr>
        <w:t xml:space="preserve">gunzip </w:t>
      </w:r>
      <w:r w:rsidRPr="00E24602">
        <w:rPr>
          <w:rFonts w:hint="eastAsia"/>
        </w:rPr>
        <w:t>是在</w:t>
      </w:r>
      <w:r w:rsidRPr="00E24602">
        <w:t xml:space="preserve"> </w:t>
      </w:r>
      <w:r w:rsidRPr="00E24602">
        <w:rPr>
          <w:rFonts w:cs="TimesNewRomanPSMT-Identity-H"/>
        </w:rPr>
        <w:t xml:space="preserve">Linux </w:t>
      </w:r>
      <w:r w:rsidRPr="00E24602">
        <w:rPr>
          <w:rFonts w:hint="eastAsia"/>
        </w:rPr>
        <w:t>系统中经常使用的一个对文件进行压缩和解压缩的命令。</w:t>
      </w:r>
      <w:r w:rsidRPr="00E24602">
        <w:rPr>
          <w:rFonts w:cs="TimesNewRomanPSMT-Identity-H"/>
        </w:rPr>
        <w:t xml:space="preserve">gzip </w:t>
      </w:r>
      <w:r w:rsidRPr="00E24602">
        <w:rPr>
          <w:rFonts w:hint="eastAsia"/>
        </w:rPr>
        <w:t>代表</w:t>
      </w:r>
      <w:r w:rsidRPr="00E24602">
        <w:t xml:space="preserve"> </w:t>
      </w:r>
      <w:r w:rsidRPr="00E24602">
        <w:rPr>
          <w:rFonts w:cs="TimesNewRomanPSMT-Identity-H"/>
        </w:rPr>
        <w:t>GNU zip</w:t>
      </w:r>
      <w:r w:rsidRPr="00E24602">
        <w:rPr>
          <w:rFonts w:hint="eastAsia"/>
        </w:rPr>
        <w:t>。</w:t>
      </w:r>
      <w:r w:rsidRPr="00E24602">
        <w:rPr>
          <w:rFonts w:cs="TimesNewRomanPSMT-Identity-H"/>
        </w:rPr>
        <w:t xml:space="preserve">GNU </w:t>
      </w:r>
      <w:r w:rsidRPr="00E24602">
        <w:rPr>
          <w:rFonts w:hint="eastAsia"/>
        </w:rPr>
        <w:t>是</w:t>
      </w:r>
      <w:r w:rsidRPr="00E24602">
        <w:t xml:space="preserve"> </w:t>
      </w:r>
      <w:r w:rsidRPr="00E24602">
        <w:rPr>
          <w:rFonts w:cs="TimesNewRomanPSMT-Identity-H"/>
        </w:rPr>
        <w:t xml:space="preserve">Gnu is Not Unix </w:t>
      </w:r>
      <w:r w:rsidRPr="00E24602">
        <w:rPr>
          <w:rFonts w:hint="eastAsia"/>
        </w:rPr>
        <w:t>的缩写，</w:t>
      </w:r>
      <w:r w:rsidRPr="00E24602">
        <w:rPr>
          <w:rFonts w:cs="TimesNewRomanPSMT-Identity-H"/>
        </w:rPr>
        <w:t>GNU</w:t>
      </w:r>
    </w:p>
    <w:p w:rsidR="00CF0D4F" w:rsidRPr="00E24602" w:rsidRDefault="00CF0D4F" w:rsidP="00CF0D4F">
      <w:pPr>
        <w:pStyle w:val="HPC7"/>
        <w:rPr>
          <w:rFonts w:cs="SimSun-Identity-H"/>
        </w:rPr>
      </w:pPr>
      <w:r w:rsidRPr="00E24602">
        <w:t xml:space="preserve">Project </w:t>
      </w:r>
      <w:r w:rsidRPr="00E24602">
        <w:rPr>
          <w:rFonts w:cs="SimSun-Identity-H" w:hint="eastAsia"/>
        </w:rPr>
        <w:t>是自由软件基金会（</w:t>
      </w:r>
      <w:r w:rsidRPr="00E24602">
        <w:t>Free Software Foundation</w:t>
      </w:r>
      <w:r w:rsidRPr="00E24602">
        <w:rPr>
          <w:rFonts w:cs="SimSun-Identity-H" w:hint="eastAsia"/>
        </w:rPr>
        <w:t>）的一部分，它对</w:t>
      </w:r>
      <w:r w:rsidRPr="00E24602">
        <w:rPr>
          <w:rFonts w:cs="SimSun-Identity-H"/>
        </w:rPr>
        <w:t xml:space="preserve"> </w:t>
      </w:r>
      <w:r w:rsidRPr="00E24602">
        <w:t xml:space="preserve">Linux </w:t>
      </w:r>
      <w:r w:rsidRPr="00E24602">
        <w:rPr>
          <w:rFonts w:cs="SimSun-Identity-H" w:hint="eastAsia"/>
        </w:rPr>
        <w:t>下的许多编程工具负责。</w:t>
      </w:r>
    </w:p>
    <w:p w:rsidR="00CF0D4F" w:rsidRPr="00E24602" w:rsidRDefault="00CF0D4F" w:rsidP="00CF0D4F">
      <w:pPr>
        <w:pStyle w:val="HPC7"/>
      </w:pPr>
      <w:r w:rsidRPr="00E24602">
        <w:rPr>
          <w:rFonts w:hint="eastAsia"/>
        </w:rPr>
        <w:t>各选项的含义：</w:t>
      </w:r>
    </w:p>
    <w:p w:rsidR="00CF0D4F" w:rsidRPr="00E24602" w:rsidRDefault="00CF0D4F" w:rsidP="00CF0D4F">
      <w:pPr>
        <w:pStyle w:val="HPC7"/>
      </w:pPr>
      <w:r w:rsidRPr="00E24602">
        <w:rPr>
          <w:rFonts w:cs="TimesNewRomanPSMT-Identity-H" w:hint="eastAsia"/>
        </w:rPr>
        <w:t>-</w:t>
      </w:r>
      <w:r w:rsidRPr="00E24602">
        <w:rPr>
          <w:rFonts w:cs="TimesNewRomanPSMT-Identity-H"/>
        </w:rPr>
        <w:t>c</w:t>
      </w:r>
      <w:r w:rsidRPr="00E24602">
        <w:rPr>
          <w:rFonts w:cs="TimesNewRomanPSMT-Identity-H" w:hint="eastAsia"/>
        </w:rPr>
        <w:t>：</w:t>
      </w:r>
      <w:r w:rsidRPr="00E24602">
        <w:rPr>
          <w:rFonts w:hint="eastAsia"/>
        </w:rPr>
        <w:t>将压缩结果写入到标准输出上，原文件保持不变。缺省时</w:t>
      </w:r>
      <w:r w:rsidRPr="00E24602">
        <w:t xml:space="preserve"> </w:t>
      </w:r>
      <w:r w:rsidRPr="00E24602">
        <w:rPr>
          <w:rFonts w:cs="TimesNewRomanPSMT-Identity-H"/>
        </w:rPr>
        <w:t xml:space="preserve">gzip </w:t>
      </w:r>
      <w:r w:rsidRPr="00E24602">
        <w:rPr>
          <w:rFonts w:hint="eastAsia"/>
        </w:rPr>
        <w:t>将原文件压缩为</w:t>
      </w:r>
      <w:r w:rsidRPr="00E24602">
        <w:rPr>
          <w:rFonts w:cs="TimesNewRomanPSMT-Identity-H"/>
        </w:rPr>
        <w:t>.gz</w:t>
      </w:r>
      <w:r w:rsidRPr="00E24602">
        <w:rPr>
          <w:rFonts w:hint="eastAsia"/>
        </w:rPr>
        <w:t>文件，并删除原文件。</w:t>
      </w:r>
    </w:p>
    <w:p w:rsidR="00CF0D4F" w:rsidRPr="00E24602" w:rsidRDefault="00CF0D4F" w:rsidP="00CF0D4F">
      <w:pPr>
        <w:pStyle w:val="HPC7"/>
      </w:pPr>
      <w:r w:rsidRPr="00E24602">
        <w:rPr>
          <w:rFonts w:cs="TimesNewRomanPSMT-Identity-H" w:hint="eastAsia"/>
        </w:rPr>
        <w:t>-</w:t>
      </w:r>
      <w:r w:rsidRPr="00E24602">
        <w:rPr>
          <w:rFonts w:cs="TimesNewRomanPSMT-Identity-H"/>
        </w:rPr>
        <w:t>r</w:t>
      </w:r>
      <w:r w:rsidRPr="00E24602">
        <w:rPr>
          <w:rFonts w:cs="TimesNewRomanPSMT-Identity-H" w:hint="eastAsia"/>
        </w:rPr>
        <w:t>：</w:t>
      </w:r>
      <w:r w:rsidRPr="00E24602">
        <w:rPr>
          <w:rFonts w:hint="eastAsia"/>
        </w:rPr>
        <w:t>递归式地查找指定目录并压缩其中的所有文件或者是解压缩。</w:t>
      </w:r>
    </w:p>
    <w:p w:rsidR="00CF0D4F" w:rsidRPr="00E24602" w:rsidRDefault="00CF0D4F" w:rsidP="00CF0D4F">
      <w:pPr>
        <w:pStyle w:val="HPC7"/>
      </w:pPr>
      <w:r w:rsidRPr="00E24602">
        <w:rPr>
          <w:rFonts w:cs="TimesNewRomanPSMT-Identity-H" w:hint="eastAsia"/>
        </w:rPr>
        <w:t>-</w:t>
      </w:r>
      <w:r w:rsidRPr="00E24602">
        <w:rPr>
          <w:rFonts w:cs="TimesNewRomanPSMT-Identity-H"/>
        </w:rPr>
        <w:t>d</w:t>
      </w:r>
      <w:r w:rsidRPr="00E24602">
        <w:rPr>
          <w:rFonts w:cs="TimesNewRomanPSMT-Identity-H" w:hint="eastAsia"/>
        </w:rPr>
        <w:t>：</w:t>
      </w:r>
      <w:r w:rsidRPr="00E24602">
        <w:rPr>
          <w:rFonts w:hint="eastAsia"/>
        </w:rPr>
        <w:t>解压缩指定文件。</w:t>
      </w:r>
    </w:p>
    <w:p w:rsidR="00CF0D4F" w:rsidRPr="00E24602" w:rsidRDefault="00CF0D4F" w:rsidP="00CF0D4F">
      <w:pPr>
        <w:pStyle w:val="HPC7"/>
      </w:pPr>
      <w:r w:rsidRPr="00E24602">
        <w:rPr>
          <w:rFonts w:cs="TimesNewRomanPSMT-Identity-H" w:hint="eastAsia"/>
        </w:rPr>
        <w:t>-</w:t>
      </w:r>
      <w:r w:rsidRPr="00E24602">
        <w:rPr>
          <w:rFonts w:cs="TimesNewRomanPSMT-Identity-H"/>
        </w:rPr>
        <w:t>t</w:t>
      </w:r>
      <w:r w:rsidRPr="00E24602">
        <w:rPr>
          <w:rFonts w:cs="TimesNewRomanPSMT-Identity-H" w:hint="eastAsia"/>
        </w:rPr>
        <w:t>：</w:t>
      </w:r>
      <w:r w:rsidRPr="00E24602">
        <w:rPr>
          <w:rFonts w:hint="eastAsia"/>
        </w:rPr>
        <w:t>测试压缩文件的完整性。</w:t>
      </w:r>
    </w:p>
    <w:p w:rsidR="00CF0D4F" w:rsidRPr="00E24602" w:rsidRDefault="00CF0D4F" w:rsidP="00CF0D4F">
      <w:pPr>
        <w:pStyle w:val="HPC7"/>
      </w:pPr>
      <w:r w:rsidRPr="00E24602">
        <w:rPr>
          <w:rFonts w:cs="TimesNewRomanPSMT-Identity-H" w:hint="eastAsia"/>
        </w:rPr>
        <w:t>-</w:t>
      </w:r>
      <w:r w:rsidRPr="00E24602">
        <w:rPr>
          <w:rFonts w:cs="TimesNewRomanPSMT-Identity-H"/>
        </w:rPr>
        <w:t>v</w:t>
      </w:r>
      <w:r w:rsidRPr="00E24602">
        <w:rPr>
          <w:rFonts w:cs="TimesNewRomanPSMT-Identity-H" w:hint="eastAsia"/>
        </w:rPr>
        <w:t>：</w:t>
      </w:r>
      <w:r w:rsidRPr="00E24602">
        <w:rPr>
          <w:rFonts w:hint="eastAsia"/>
        </w:rPr>
        <w:t>对每一个压缩和解压的文件，显示文件名和压缩比。</w:t>
      </w:r>
    </w:p>
    <w:p w:rsidR="00CF0D4F" w:rsidRPr="00E24602" w:rsidRDefault="00CF0D4F" w:rsidP="00CF0D4F">
      <w:pPr>
        <w:pStyle w:val="HPC7"/>
        <w:rPr>
          <w:rFonts w:cs="SimSun-Identity-H"/>
        </w:rPr>
      </w:pPr>
      <w:r w:rsidRPr="00E24602">
        <w:t xml:space="preserve">gzip usr.tar </w:t>
      </w:r>
      <w:r w:rsidRPr="00E24602">
        <w:rPr>
          <w:rFonts w:hint="eastAsia"/>
        </w:rPr>
        <w:t>——</w:t>
      </w:r>
      <w:r w:rsidRPr="00E24602">
        <w:t xml:space="preserve"> </w:t>
      </w:r>
      <w:r w:rsidRPr="00E24602">
        <w:rPr>
          <w:rFonts w:cs="SimSun-Identity-H" w:hint="eastAsia"/>
        </w:rPr>
        <w:t>压缩一个文件</w:t>
      </w:r>
      <w:r w:rsidRPr="00E24602">
        <w:rPr>
          <w:rFonts w:cs="SimSun-Identity-H"/>
        </w:rPr>
        <w:t xml:space="preserve"> </w:t>
      </w:r>
      <w:r w:rsidRPr="00E24602">
        <w:t>usr.tar</w:t>
      </w:r>
      <w:r w:rsidRPr="00E24602">
        <w:rPr>
          <w:rFonts w:cs="SimSun-Identity-H" w:hint="eastAsia"/>
        </w:rPr>
        <w:t>，此时压缩文件的扩展名为</w:t>
      </w:r>
      <w:r w:rsidRPr="00E24602">
        <w:t>.tar.gz</w:t>
      </w:r>
      <w:r w:rsidRPr="00E24602">
        <w:rPr>
          <w:rFonts w:cs="SimSun-Identity-H" w:hint="eastAsia"/>
        </w:rPr>
        <w:t>。</w:t>
      </w:r>
    </w:p>
    <w:p w:rsidR="00CF0D4F" w:rsidRPr="00E24602" w:rsidRDefault="00CF0D4F" w:rsidP="00CF0D4F">
      <w:pPr>
        <w:pStyle w:val="HPC7"/>
        <w:rPr>
          <w:rFonts w:cs="SimSun-Identity-H"/>
        </w:rPr>
      </w:pPr>
      <w:r w:rsidRPr="00E24602">
        <w:t xml:space="preserve">gzip </w:t>
      </w:r>
      <w:r w:rsidRPr="00E24602">
        <w:rPr>
          <w:rFonts w:hint="eastAsia"/>
        </w:rPr>
        <w:t>-</w:t>
      </w:r>
      <w:r w:rsidRPr="00E24602">
        <w:t>v</w:t>
      </w:r>
      <w:r w:rsidRPr="00E24602">
        <w:rPr>
          <w:rFonts w:hint="eastAsia"/>
        </w:rPr>
        <w:t xml:space="preserve"> </w:t>
      </w:r>
      <w:r w:rsidRPr="00E24602">
        <w:t xml:space="preserve">/mnt/lgx/a1.doc </w:t>
      </w:r>
      <w:r w:rsidRPr="00E24602">
        <w:rPr>
          <w:rFonts w:hint="eastAsia"/>
        </w:rPr>
        <w:t>——</w:t>
      </w:r>
      <w:r w:rsidRPr="00E24602">
        <w:t xml:space="preserve"> </w:t>
      </w:r>
      <w:r w:rsidRPr="00E24602">
        <w:rPr>
          <w:rFonts w:cs="SimSun-Identity-H" w:hint="eastAsia"/>
        </w:rPr>
        <w:t>压缩文件</w:t>
      </w:r>
      <w:r w:rsidRPr="00E24602">
        <w:t>/mnt/lgx/a1.doc</w:t>
      </w:r>
      <w:r w:rsidRPr="00E24602">
        <w:rPr>
          <w:rFonts w:cs="SimSun-Identity-H" w:hint="eastAsia"/>
        </w:rPr>
        <w:t>，此时压缩文件的扩展名为</w:t>
      </w:r>
      <w:r w:rsidRPr="00E24602">
        <w:t>.gz</w:t>
      </w:r>
      <w:r w:rsidRPr="00E24602">
        <w:rPr>
          <w:rFonts w:cs="SimSun-Identity-H" w:hint="eastAsia"/>
        </w:rPr>
        <w:t>。</w:t>
      </w:r>
    </w:p>
    <w:p w:rsidR="00CF0D4F" w:rsidRPr="00E24602" w:rsidRDefault="00CF0D4F" w:rsidP="00CF0D4F">
      <w:pPr>
        <w:pStyle w:val="HPC7"/>
        <w:rPr>
          <w:rFonts w:cs="SimSun-Identity-H"/>
        </w:rPr>
      </w:pPr>
      <w:r w:rsidRPr="00E24602">
        <w:rPr>
          <w:rFonts w:cs="SimSun-Identity-H" w:hint="eastAsia"/>
        </w:rPr>
        <w:t xml:space="preserve">gzip -d </w:t>
      </w:r>
      <w:r w:rsidRPr="00E24602">
        <w:t>/mnt/lgx/a1.doc</w:t>
      </w:r>
      <w:r w:rsidRPr="00E24602">
        <w:rPr>
          <w:rFonts w:hint="eastAsia"/>
        </w:rPr>
        <w:t xml:space="preserve">.gz </w:t>
      </w:r>
      <w:r w:rsidRPr="00E24602">
        <w:rPr>
          <w:rFonts w:hint="eastAsia"/>
        </w:rPr>
        <w:t>——</w:t>
      </w:r>
      <w:r w:rsidRPr="00E24602">
        <w:t xml:space="preserve"> </w:t>
      </w:r>
      <w:r w:rsidRPr="00E24602">
        <w:rPr>
          <w:rFonts w:hint="eastAsia"/>
        </w:rPr>
        <w:t>解</w:t>
      </w:r>
      <w:r w:rsidRPr="00E24602">
        <w:rPr>
          <w:rFonts w:cs="SimSun-Identity-H" w:hint="eastAsia"/>
        </w:rPr>
        <w:t>压缩文件</w:t>
      </w:r>
      <w:r w:rsidRPr="00E24602">
        <w:t>/mnt/lgx/a1.doc</w:t>
      </w:r>
      <w:r w:rsidRPr="00E24602">
        <w:rPr>
          <w:rFonts w:hint="eastAsia"/>
        </w:rPr>
        <w:t>.gz</w:t>
      </w:r>
    </w:p>
    <w:p w:rsidR="00CF0D4F" w:rsidRPr="00E24602" w:rsidRDefault="00CF0D4F" w:rsidP="00CF0D4F">
      <w:pPr>
        <w:pStyle w:val="2"/>
        <w:numPr>
          <w:ilvl w:val="1"/>
          <w:numId w:val="25"/>
        </w:numPr>
        <w:spacing w:before="120" w:after="120" w:line="360" w:lineRule="auto"/>
        <w:ind w:left="0"/>
      </w:pPr>
      <w:r w:rsidRPr="00E24602">
        <w:rPr>
          <w:rFonts w:hint="eastAsia"/>
        </w:rPr>
        <w:t xml:space="preserve"> </w:t>
      </w:r>
      <w:bookmarkStart w:id="216" w:name="_Toc349128653"/>
      <w:bookmarkStart w:id="217" w:name="_Toc350454727"/>
      <w:bookmarkStart w:id="218" w:name="_Toc363663806"/>
      <w:r w:rsidRPr="00E24602">
        <w:rPr>
          <w:rFonts w:hint="eastAsia"/>
        </w:rPr>
        <w:t>时间相关命令</w:t>
      </w:r>
      <w:bookmarkEnd w:id="216"/>
      <w:bookmarkEnd w:id="217"/>
      <w:bookmarkEnd w:id="218"/>
    </w:p>
    <w:p w:rsidR="00CF0D4F" w:rsidRPr="00E24602" w:rsidRDefault="00CF0D4F" w:rsidP="00CF0D4F">
      <w:pPr>
        <w:pStyle w:val="a9"/>
        <w:numPr>
          <w:ilvl w:val="0"/>
          <w:numId w:val="30"/>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date </w:t>
      </w:r>
      <w:r w:rsidRPr="00E24602">
        <w:rPr>
          <w:rFonts w:ascii="微软雅黑" w:eastAsia="微软雅黑" w:hAnsi="微软雅黑" w:cs="SimSun-Identity-H" w:hint="eastAsia"/>
          <w:kern w:val="0"/>
        </w:rPr>
        <w:t>显示</w:t>
      </w:r>
      <w:r w:rsidRPr="00E24602">
        <w:rPr>
          <w:rFonts w:ascii="微软雅黑" w:eastAsia="微软雅黑" w:hAnsi="微软雅黑" w:cs="TimesNewRomanPSMT-Identity-H"/>
          <w:kern w:val="0"/>
        </w:rPr>
        <w:t>/</w:t>
      </w:r>
      <w:r w:rsidRPr="00E24602">
        <w:rPr>
          <w:rFonts w:ascii="微软雅黑" w:eastAsia="微软雅黑" w:hAnsi="微软雅黑" w:cs="SimSun-Identity-H" w:hint="eastAsia"/>
          <w:kern w:val="0"/>
        </w:rPr>
        <w:t>修改当前的系统时间</w:t>
      </w:r>
    </w:p>
    <w:p w:rsidR="00CF0D4F" w:rsidRPr="00E24602" w:rsidRDefault="00CF0D4F" w:rsidP="00CF0D4F">
      <w:pPr>
        <w:pStyle w:val="HPC7"/>
      </w:pPr>
      <w:r w:rsidRPr="00E24602">
        <w:rPr>
          <w:rFonts w:cs="TimesNewRomanPSMT-Identity-H"/>
        </w:rPr>
        <w:t xml:space="preserve">date </w:t>
      </w:r>
      <w:r w:rsidRPr="00E24602">
        <w:rPr>
          <w:rFonts w:cs="TimesNewRomanPSMT-Identity-H" w:hint="eastAsia"/>
        </w:rPr>
        <w:t>——</w:t>
      </w:r>
      <w:r w:rsidRPr="00E24602">
        <w:rPr>
          <w:rFonts w:cs="TimesNewRomanPSMT-Identity-H"/>
        </w:rPr>
        <w:t xml:space="preserve"> </w:t>
      </w:r>
      <w:r w:rsidRPr="00E24602">
        <w:rPr>
          <w:rFonts w:hint="eastAsia"/>
        </w:rPr>
        <w:t>查看系统当前时间。</w:t>
      </w:r>
    </w:p>
    <w:p w:rsidR="00CF0D4F" w:rsidRPr="00E24602" w:rsidRDefault="00CF0D4F" w:rsidP="00CF0D4F">
      <w:pPr>
        <w:pStyle w:val="HPC7"/>
        <w:rPr>
          <w:rFonts w:cs="SimSun-Identity-H"/>
        </w:rPr>
      </w:pPr>
      <w:r w:rsidRPr="00E24602">
        <w:t xml:space="preserve">date 121010232009.10 </w:t>
      </w:r>
      <w:r w:rsidRPr="00E24602">
        <w:rPr>
          <w:rFonts w:hint="eastAsia"/>
        </w:rPr>
        <w:t>——</w:t>
      </w:r>
      <w:r w:rsidRPr="00E24602">
        <w:t xml:space="preserve"> </w:t>
      </w:r>
      <w:r w:rsidRPr="00E24602">
        <w:rPr>
          <w:rFonts w:cs="SimSun-Identity-H" w:hint="eastAsia"/>
        </w:rPr>
        <w:t>将时间更改为</w:t>
      </w:r>
      <w:r w:rsidRPr="00E24602">
        <w:t xml:space="preserve">12 </w:t>
      </w:r>
      <w:r w:rsidRPr="00E24602">
        <w:rPr>
          <w:rFonts w:cs="SimSun-Identity-H" w:hint="eastAsia"/>
        </w:rPr>
        <w:t>月</w:t>
      </w:r>
      <w:r w:rsidRPr="00E24602">
        <w:t xml:space="preserve">10 </w:t>
      </w:r>
      <w:r w:rsidRPr="00E24602">
        <w:rPr>
          <w:rFonts w:cs="SimSun-Identity-H" w:hint="eastAsia"/>
        </w:rPr>
        <w:t>日</w:t>
      </w:r>
      <w:r w:rsidRPr="00E24602">
        <w:t xml:space="preserve">10 </w:t>
      </w:r>
      <w:r w:rsidRPr="00E24602">
        <w:rPr>
          <w:rFonts w:cs="SimSun-Identity-H" w:hint="eastAsia"/>
        </w:rPr>
        <w:t>点</w:t>
      </w:r>
      <w:r w:rsidRPr="00E24602">
        <w:t xml:space="preserve">23 </w:t>
      </w:r>
      <w:r w:rsidRPr="00E24602">
        <w:rPr>
          <w:rFonts w:cs="SimSun-Identity-H" w:hint="eastAsia"/>
        </w:rPr>
        <w:t>分</w:t>
      </w:r>
      <w:r w:rsidRPr="00E24602">
        <w:t xml:space="preserve">10 </w:t>
      </w:r>
      <w:r w:rsidRPr="00E24602">
        <w:rPr>
          <w:rFonts w:cs="SimSun-Identity-H" w:hint="eastAsia"/>
        </w:rPr>
        <w:t>秒</w:t>
      </w:r>
      <w:r w:rsidRPr="00E24602">
        <w:t xml:space="preserve">2009 </w:t>
      </w:r>
      <w:r w:rsidRPr="00E24602">
        <w:rPr>
          <w:rFonts w:cs="SimSun-Identity-H" w:hint="eastAsia"/>
        </w:rPr>
        <w:t>年</w:t>
      </w:r>
      <w:r w:rsidRPr="00E24602">
        <w:t>[</w:t>
      </w:r>
      <w:r w:rsidRPr="00E24602">
        <w:rPr>
          <w:rFonts w:cs="SimSun-Identity-H" w:hint="eastAsia"/>
        </w:rPr>
        <w:t>月日时分年</w:t>
      </w:r>
      <w:r w:rsidRPr="00E24602">
        <w:t>.</w:t>
      </w:r>
      <w:r w:rsidRPr="00E24602">
        <w:rPr>
          <w:rFonts w:cs="SimSun-Identity-H" w:hint="eastAsia"/>
        </w:rPr>
        <w:t>秒</w:t>
      </w:r>
      <w:r w:rsidRPr="00E24602">
        <w:t>]</w:t>
      </w:r>
      <w:r w:rsidRPr="00E24602">
        <w:rPr>
          <w:rFonts w:cs="SimSun-Identity-H" w:hint="eastAsia"/>
        </w:rPr>
        <w:t>。</w:t>
      </w:r>
    </w:p>
    <w:p w:rsidR="00CF0D4F" w:rsidRPr="00E24602" w:rsidRDefault="00CF0D4F" w:rsidP="00CF0D4F">
      <w:pPr>
        <w:pStyle w:val="HPC7"/>
      </w:pPr>
    </w:p>
    <w:p w:rsidR="00CF0D4F" w:rsidRPr="00E24602" w:rsidRDefault="00CF0D4F" w:rsidP="00CF0D4F">
      <w:pPr>
        <w:pStyle w:val="a9"/>
        <w:numPr>
          <w:ilvl w:val="0"/>
          <w:numId w:val="30"/>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cal </w:t>
      </w:r>
      <w:r w:rsidRPr="00E24602">
        <w:rPr>
          <w:rFonts w:ascii="微软雅黑" w:eastAsia="微软雅黑" w:hAnsi="微软雅黑" w:cs="SimSun-Identity-H" w:hint="eastAsia"/>
          <w:kern w:val="0"/>
        </w:rPr>
        <w:t>显示日历</w:t>
      </w:r>
    </w:p>
    <w:p w:rsidR="00CF0D4F" w:rsidRPr="00E24602" w:rsidRDefault="00CF0D4F" w:rsidP="00CF0D4F">
      <w:pPr>
        <w:pStyle w:val="HPC7"/>
      </w:pPr>
      <w:r w:rsidRPr="00E24602">
        <w:rPr>
          <w:rFonts w:cs="TimesNewRomanPSMT-Identity-H"/>
        </w:rPr>
        <w:t xml:space="preserve">cal </w:t>
      </w:r>
      <w:r w:rsidRPr="00E24602">
        <w:rPr>
          <w:rFonts w:cs="TimesNewRomanPSMT-Identity-H" w:hint="eastAsia"/>
        </w:rPr>
        <w:t>——</w:t>
      </w:r>
      <w:r w:rsidRPr="00E24602">
        <w:rPr>
          <w:rFonts w:cs="TimesNewRomanPSMT-Identity-H"/>
        </w:rPr>
        <w:t xml:space="preserve"> </w:t>
      </w:r>
      <w:r w:rsidRPr="00E24602">
        <w:rPr>
          <w:rFonts w:hint="eastAsia"/>
        </w:rPr>
        <w:t>显示当月日历。</w:t>
      </w:r>
    </w:p>
    <w:p w:rsidR="00CF0D4F" w:rsidRPr="00E24602" w:rsidRDefault="00CF0D4F" w:rsidP="00CF0D4F">
      <w:pPr>
        <w:pStyle w:val="HPC7"/>
        <w:rPr>
          <w:rFonts w:cs="SimSun-Identity-H"/>
        </w:rPr>
      </w:pPr>
      <w:r w:rsidRPr="00E24602">
        <w:t xml:space="preserve">cal 7 2007 </w:t>
      </w:r>
      <w:r w:rsidRPr="00E24602">
        <w:rPr>
          <w:rFonts w:hint="eastAsia"/>
        </w:rPr>
        <w:t>——</w:t>
      </w:r>
      <w:r w:rsidRPr="00E24602">
        <w:t xml:space="preserve"> </w:t>
      </w:r>
      <w:r w:rsidRPr="00E24602">
        <w:rPr>
          <w:rFonts w:cs="SimSun-Identity-H" w:hint="eastAsia"/>
        </w:rPr>
        <w:t>显示</w:t>
      </w:r>
      <w:r w:rsidRPr="00E24602">
        <w:rPr>
          <w:rFonts w:cs="SimSun-Identity-H"/>
        </w:rPr>
        <w:t xml:space="preserve"> </w:t>
      </w:r>
      <w:r w:rsidRPr="00E24602">
        <w:t xml:space="preserve">2007 </w:t>
      </w:r>
      <w:r w:rsidRPr="00E24602">
        <w:rPr>
          <w:rFonts w:cs="SimSun-Identity-H" w:hint="eastAsia"/>
        </w:rPr>
        <w:t>年</w:t>
      </w:r>
      <w:r w:rsidRPr="00E24602">
        <w:rPr>
          <w:rFonts w:cs="SimSun-Identity-H"/>
        </w:rPr>
        <w:t xml:space="preserve"> </w:t>
      </w:r>
      <w:r w:rsidRPr="00E24602">
        <w:t xml:space="preserve">7 </w:t>
      </w:r>
      <w:r w:rsidRPr="00E24602">
        <w:rPr>
          <w:rFonts w:cs="SimSun-Identity-H" w:hint="eastAsia"/>
        </w:rPr>
        <w:t>月份的日历。</w:t>
      </w:r>
    </w:p>
    <w:p w:rsidR="00CF0D4F" w:rsidRPr="00E24602" w:rsidRDefault="00CF0D4F" w:rsidP="00CF0D4F">
      <w:pPr>
        <w:pStyle w:val="HPC7"/>
        <w:rPr>
          <w:rFonts w:cs="SimSun-Identity-H"/>
        </w:rPr>
      </w:pPr>
      <w:r w:rsidRPr="00E24602">
        <w:t xml:space="preserve">cal 2010 </w:t>
      </w:r>
      <w:r w:rsidRPr="00E24602">
        <w:rPr>
          <w:rFonts w:hint="eastAsia"/>
        </w:rPr>
        <w:t>——</w:t>
      </w:r>
      <w:r w:rsidRPr="00E24602">
        <w:t xml:space="preserve"> </w:t>
      </w:r>
      <w:r w:rsidRPr="00E24602">
        <w:rPr>
          <w:rFonts w:cs="SimSun-Identity-H" w:hint="eastAsia"/>
        </w:rPr>
        <w:t>显示</w:t>
      </w:r>
      <w:r w:rsidRPr="00E24602">
        <w:rPr>
          <w:rFonts w:cs="SimSun-Identity-H"/>
        </w:rPr>
        <w:t xml:space="preserve"> </w:t>
      </w:r>
      <w:r w:rsidRPr="00E24602">
        <w:t xml:space="preserve">2010 </w:t>
      </w:r>
      <w:r w:rsidRPr="00E24602">
        <w:rPr>
          <w:rFonts w:cs="SimSun-Identity-H" w:hint="eastAsia"/>
        </w:rPr>
        <w:t>年全年的日历。</w:t>
      </w:r>
    </w:p>
    <w:p w:rsidR="00CF0D4F" w:rsidRPr="00E24602" w:rsidRDefault="00CF0D4F" w:rsidP="00CF0D4F">
      <w:pPr>
        <w:pStyle w:val="HPC7"/>
      </w:pPr>
    </w:p>
    <w:p w:rsidR="00CF0D4F" w:rsidRPr="00E24602" w:rsidRDefault="00CF0D4F" w:rsidP="00CF0D4F">
      <w:pPr>
        <w:pStyle w:val="a9"/>
        <w:numPr>
          <w:ilvl w:val="0"/>
          <w:numId w:val="30"/>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hwclock </w:t>
      </w:r>
      <w:r w:rsidRPr="00E24602">
        <w:rPr>
          <w:rFonts w:ascii="微软雅黑" w:eastAsia="微软雅黑" w:hAnsi="微软雅黑" w:cs="SimSun-Identity-H" w:hint="eastAsia"/>
          <w:kern w:val="0"/>
        </w:rPr>
        <w:t>显示当前的硬件时钟</w:t>
      </w:r>
    </w:p>
    <w:p w:rsidR="00CF0D4F" w:rsidRPr="00E24602" w:rsidRDefault="00CF0D4F" w:rsidP="00CF0D4F">
      <w:pPr>
        <w:pStyle w:val="HPC7"/>
        <w:rPr>
          <w:rFonts w:cs="SimSun-Identity-H"/>
        </w:rPr>
      </w:pPr>
      <w:r w:rsidRPr="00E24602">
        <w:t xml:space="preserve">hwclock </w:t>
      </w:r>
      <w:r w:rsidRPr="00E24602">
        <w:rPr>
          <w:rFonts w:hint="eastAsia"/>
        </w:rPr>
        <w:t>--</w:t>
      </w:r>
      <w:r w:rsidRPr="00E24602">
        <w:t>show</w:t>
      </w:r>
      <w:r w:rsidRPr="00E24602">
        <w:rPr>
          <w:rFonts w:hint="eastAsia"/>
        </w:rPr>
        <w:t xml:space="preserve"> </w:t>
      </w:r>
      <w:r w:rsidRPr="00E24602">
        <w:rPr>
          <w:rFonts w:hint="eastAsia"/>
        </w:rPr>
        <w:t>——</w:t>
      </w:r>
      <w:r w:rsidRPr="00E24602">
        <w:t xml:space="preserve"> </w:t>
      </w:r>
      <w:r w:rsidRPr="00E24602">
        <w:rPr>
          <w:rFonts w:cs="SimSun-Identity-H" w:hint="eastAsia"/>
        </w:rPr>
        <w:t>查看硬件当前时钟。</w:t>
      </w:r>
    </w:p>
    <w:p w:rsidR="00CF0D4F" w:rsidRPr="00E24602" w:rsidRDefault="00CF0D4F" w:rsidP="00CF0D4F">
      <w:pPr>
        <w:pStyle w:val="HPC7"/>
        <w:rPr>
          <w:rFonts w:cs="SimSun-Identity-H"/>
        </w:rPr>
      </w:pPr>
      <w:r w:rsidRPr="00E24602">
        <w:t xml:space="preserve">hwclock </w:t>
      </w:r>
      <w:r w:rsidRPr="00E24602">
        <w:rPr>
          <w:rFonts w:hint="eastAsia"/>
        </w:rPr>
        <w:t>--</w:t>
      </w:r>
      <w:r w:rsidRPr="00E24602">
        <w:t>set</w:t>
      </w:r>
      <w:r w:rsidRPr="00E24602">
        <w:rPr>
          <w:rFonts w:hint="eastAsia"/>
        </w:rPr>
        <w:t xml:space="preserve"> --</w:t>
      </w:r>
      <w:r w:rsidRPr="00E24602">
        <w:t xml:space="preserve">date="01/17/2010 13:26:00" </w:t>
      </w:r>
      <w:r w:rsidRPr="00E24602">
        <w:rPr>
          <w:rFonts w:hint="eastAsia"/>
        </w:rPr>
        <w:t>——</w:t>
      </w:r>
      <w:r w:rsidRPr="00E24602">
        <w:t xml:space="preserve"> </w:t>
      </w:r>
      <w:r w:rsidRPr="00E24602">
        <w:rPr>
          <w:rFonts w:cs="SimSun-Identity-H" w:hint="eastAsia"/>
        </w:rPr>
        <w:t>设置硬件时钟，格式</w:t>
      </w:r>
      <w:r w:rsidRPr="00E24602">
        <w:t xml:space="preserve">hwclock </w:t>
      </w:r>
      <w:r w:rsidRPr="00E24602">
        <w:rPr>
          <w:rFonts w:hint="eastAsia"/>
        </w:rPr>
        <w:t>--</w:t>
      </w:r>
      <w:r w:rsidRPr="00E24602">
        <w:t>set</w:t>
      </w:r>
      <w:r w:rsidRPr="00E24602">
        <w:rPr>
          <w:rFonts w:hint="eastAsia"/>
        </w:rPr>
        <w:t xml:space="preserve"> </w:t>
      </w:r>
      <w:r w:rsidRPr="00E24602">
        <w:rPr>
          <w:rFonts w:hint="eastAsia"/>
        </w:rPr>
        <w:lastRenderedPageBreak/>
        <w:t>--</w:t>
      </w:r>
      <w:r w:rsidRPr="00E24602">
        <w:t>date="</w:t>
      </w:r>
      <w:r w:rsidRPr="00E24602">
        <w:rPr>
          <w:rFonts w:cs="SimSun-Identity-H" w:hint="eastAsia"/>
        </w:rPr>
        <w:t>月</w:t>
      </w:r>
      <w:r w:rsidRPr="00E24602">
        <w:t>/</w:t>
      </w:r>
      <w:r w:rsidRPr="00E24602">
        <w:rPr>
          <w:rFonts w:cs="SimSun-Identity-H" w:hint="eastAsia"/>
        </w:rPr>
        <w:t>日</w:t>
      </w:r>
      <w:r w:rsidRPr="00E24602">
        <w:t>/</w:t>
      </w:r>
      <w:r w:rsidRPr="00E24602">
        <w:rPr>
          <w:rFonts w:cs="SimSun-Identity-H" w:hint="eastAsia"/>
        </w:rPr>
        <w:t>年</w:t>
      </w:r>
      <w:r w:rsidRPr="00E24602">
        <w:rPr>
          <w:rFonts w:cs="SimSun-Identity-H"/>
        </w:rPr>
        <w:t xml:space="preserve"> </w:t>
      </w:r>
      <w:r w:rsidRPr="00E24602">
        <w:rPr>
          <w:rFonts w:cs="SimSun-Identity-H" w:hint="eastAsia"/>
        </w:rPr>
        <w:t>时：分：秒</w:t>
      </w:r>
      <w:r w:rsidRPr="00E24602">
        <w:t>"</w:t>
      </w:r>
      <w:r w:rsidRPr="00E24602">
        <w:rPr>
          <w:rFonts w:cs="SimSun-Identity-H" w:hint="eastAsia"/>
        </w:rPr>
        <w:t>。</w:t>
      </w:r>
    </w:p>
    <w:p w:rsidR="00CF0D4F" w:rsidRPr="00E24602" w:rsidRDefault="00CF0D4F" w:rsidP="00CF0D4F">
      <w:pPr>
        <w:pStyle w:val="HPC7"/>
        <w:rPr>
          <w:rFonts w:cs="SimSun-Identity-H"/>
        </w:rPr>
      </w:pPr>
      <w:r w:rsidRPr="00E24602">
        <w:t xml:space="preserve">hwclock </w:t>
      </w:r>
      <w:r w:rsidRPr="00E24602">
        <w:rPr>
          <w:rFonts w:hint="eastAsia"/>
        </w:rPr>
        <w:t>--</w:t>
      </w:r>
      <w:r w:rsidRPr="00E24602">
        <w:t>hctosys</w:t>
      </w:r>
      <w:r w:rsidRPr="00E24602">
        <w:rPr>
          <w:rFonts w:hint="eastAsia"/>
        </w:rPr>
        <w:t xml:space="preserve"> </w:t>
      </w:r>
      <w:r w:rsidRPr="00E24602">
        <w:rPr>
          <w:rFonts w:hint="eastAsia"/>
        </w:rPr>
        <w:t>——</w:t>
      </w:r>
      <w:r w:rsidRPr="00E24602">
        <w:t xml:space="preserve"> </w:t>
      </w:r>
      <w:r w:rsidRPr="00E24602">
        <w:rPr>
          <w:rFonts w:cs="SimSun-Identity-H" w:hint="eastAsia"/>
        </w:rPr>
        <w:t>硬件时钟与系统时间同步。</w:t>
      </w:r>
      <w:r w:rsidRPr="00E24602">
        <w:rPr>
          <w:rFonts w:cs="SimSun-Identity-H" w:hint="eastAsia"/>
        </w:rPr>
        <w:t>--</w:t>
      </w:r>
      <w:r w:rsidRPr="00E24602">
        <w:t xml:space="preserve">hctosys </w:t>
      </w:r>
      <w:r w:rsidRPr="00E24602">
        <w:rPr>
          <w:rFonts w:cs="SimSun-Identity-H" w:hint="eastAsia"/>
        </w:rPr>
        <w:t>表示</w:t>
      </w:r>
      <w:r w:rsidRPr="00E24602">
        <w:rPr>
          <w:rFonts w:cs="SimSun-Identity-H"/>
        </w:rPr>
        <w:t xml:space="preserve"> </w:t>
      </w:r>
      <w:r w:rsidRPr="00E24602">
        <w:t>Hardware Clock to</w:t>
      </w:r>
      <w:r w:rsidRPr="00E24602">
        <w:rPr>
          <w:rFonts w:hint="eastAsia"/>
        </w:rPr>
        <w:t xml:space="preserve"> </w:t>
      </w:r>
      <w:r w:rsidRPr="00E24602">
        <w:t>SYStem clock</w:t>
      </w:r>
      <w:r w:rsidRPr="00E24602">
        <w:rPr>
          <w:rFonts w:cs="SimSun-Identity-H" w:hint="eastAsia"/>
        </w:rPr>
        <w:t>。</w:t>
      </w:r>
    </w:p>
    <w:p w:rsidR="00CF0D4F" w:rsidRPr="00E24602" w:rsidRDefault="00CF0D4F" w:rsidP="00CF0D4F">
      <w:pPr>
        <w:pStyle w:val="HPC7"/>
        <w:rPr>
          <w:rFonts w:cs="SimSun-Identity-H"/>
        </w:rPr>
      </w:pPr>
      <w:r w:rsidRPr="00E24602">
        <w:t xml:space="preserve">hwclock </w:t>
      </w:r>
      <w:r w:rsidRPr="00E24602">
        <w:rPr>
          <w:rFonts w:hint="eastAsia"/>
        </w:rPr>
        <w:t>--</w:t>
      </w:r>
      <w:r w:rsidRPr="00E24602">
        <w:t>systohc</w:t>
      </w:r>
      <w:r w:rsidRPr="00E24602">
        <w:rPr>
          <w:rFonts w:hint="eastAsia"/>
        </w:rPr>
        <w:t xml:space="preserve"> </w:t>
      </w:r>
      <w:r w:rsidRPr="00E24602">
        <w:rPr>
          <w:rFonts w:hint="eastAsia"/>
        </w:rPr>
        <w:t>——</w:t>
      </w:r>
      <w:r w:rsidRPr="00E24602">
        <w:t xml:space="preserve"> </w:t>
      </w:r>
      <w:r w:rsidRPr="00E24602">
        <w:rPr>
          <w:rFonts w:cs="SimSun-Identity-H" w:hint="eastAsia"/>
        </w:rPr>
        <w:t>系统时间和硬件时钟同步。</w:t>
      </w:r>
    </w:p>
    <w:p w:rsidR="00CF0D4F" w:rsidRPr="00E24602" w:rsidRDefault="00CF0D4F" w:rsidP="00CF0D4F">
      <w:pPr>
        <w:pStyle w:val="HPC7"/>
      </w:pPr>
    </w:p>
    <w:p w:rsidR="00CF0D4F" w:rsidRPr="00E24602" w:rsidRDefault="00CF0D4F" w:rsidP="00CF0D4F">
      <w:pPr>
        <w:pStyle w:val="a9"/>
        <w:numPr>
          <w:ilvl w:val="0"/>
          <w:numId w:val="30"/>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ntpdate </w:t>
      </w:r>
      <w:r w:rsidRPr="00E24602">
        <w:rPr>
          <w:rFonts w:ascii="微软雅黑" w:eastAsia="微软雅黑" w:hAnsi="微软雅黑" w:cs="SimSun-Identity-H" w:hint="eastAsia"/>
          <w:kern w:val="0"/>
        </w:rPr>
        <w:t>同步网络时钟</w:t>
      </w:r>
    </w:p>
    <w:p w:rsidR="00CF0D4F" w:rsidRPr="00E24602" w:rsidRDefault="00CF0D4F" w:rsidP="00CF0D4F">
      <w:pPr>
        <w:pStyle w:val="HPC7"/>
        <w:rPr>
          <w:rFonts w:cs="SimSun-Identity-H"/>
        </w:rPr>
      </w:pPr>
      <w:r w:rsidRPr="00E24602">
        <w:t xml:space="preserve">ntpdate 210.72.145.44 </w:t>
      </w:r>
      <w:r w:rsidRPr="00E24602">
        <w:rPr>
          <w:rFonts w:hint="eastAsia"/>
        </w:rPr>
        <w:t>——</w:t>
      </w:r>
      <w:r w:rsidRPr="00E24602">
        <w:t xml:space="preserve"> </w:t>
      </w:r>
      <w:r w:rsidRPr="00E24602">
        <w:rPr>
          <w:rFonts w:hint="eastAsia"/>
        </w:rPr>
        <w:t>与</w:t>
      </w:r>
      <w:r w:rsidRPr="00E24602">
        <w:rPr>
          <w:rFonts w:hint="eastAsia"/>
        </w:rPr>
        <w:t>ntp</w:t>
      </w:r>
      <w:r w:rsidRPr="00E24602">
        <w:rPr>
          <w:rFonts w:hint="eastAsia"/>
        </w:rPr>
        <w:t>时间服务器进行时间同步。</w:t>
      </w:r>
      <w:r w:rsidRPr="00E24602">
        <w:t xml:space="preserve">210.72.145.44 </w:t>
      </w:r>
      <w:r w:rsidRPr="00E24602">
        <w:rPr>
          <w:rFonts w:cs="SimSun-Identity-H" w:hint="eastAsia"/>
        </w:rPr>
        <w:t>是中国国家授时中心的官方服务器。（需要安装</w:t>
      </w:r>
      <w:r w:rsidRPr="00E24602">
        <w:rPr>
          <w:rFonts w:cs="SimSun-Identity-H"/>
        </w:rPr>
        <w:t xml:space="preserve"> </w:t>
      </w:r>
      <w:r w:rsidRPr="00E24602">
        <w:t xml:space="preserve">ntp </w:t>
      </w:r>
      <w:r w:rsidRPr="00E24602">
        <w:rPr>
          <w:rFonts w:cs="SimSun-Identity-H" w:hint="eastAsia"/>
        </w:rPr>
        <w:t>的软件包）。</w:t>
      </w:r>
    </w:p>
    <w:p w:rsidR="00CF0D4F" w:rsidRPr="00E24602" w:rsidRDefault="00CF0D4F" w:rsidP="00CF0D4F">
      <w:pPr>
        <w:pStyle w:val="2"/>
        <w:numPr>
          <w:ilvl w:val="1"/>
          <w:numId w:val="25"/>
        </w:numPr>
        <w:spacing w:before="120" w:after="120" w:line="360" w:lineRule="auto"/>
        <w:ind w:left="0"/>
      </w:pPr>
      <w:r w:rsidRPr="00E24602">
        <w:rPr>
          <w:rFonts w:cs="TimesNewRomanPS-BoldMT-Identity" w:hint="eastAsia"/>
        </w:rPr>
        <w:t xml:space="preserve"> </w:t>
      </w:r>
      <w:bookmarkStart w:id="219" w:name="_Toc349128654"/>
      <w:bookmarkStart w:id="220" w:name="_Toc350454728"/>
      <w:bookmarkStart w:id="221" w:name="_Toc363663807"/>
      <w:r w:rsidRPr="00E24602">
        <w:rPr>
          <w:rFonts w:hint="eastAsia"/>
        </w:rPr>
        <w:t>系统信息类命令</w:t>
      </w:r>
      <w:bookmarkEnd w:id="219"/>
      <w:bookmarkEnd w:id="220"/>
      <w:bookmarkEnd w:id="221"/>
    </w:p>
    <w:p w:rsidR="00CF0D4F" w:rsidRPr="00E24602" w:rsidRDefault="00CF0D4F" w:rsidP="00CF0D4F">
      <w:pPr>
        <w:pStyle w:val="a9"/>
        <w:numPr>
          <w:ilvl w:val="0"/>
          <w:numId w:val="30"/>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dmesg </w:t>
      </w:r>
      <w:r w:rsidRPr="00E24602">
        <w:rPr>
          <w:rFonts w:ascii="微软雅黑" w:eastAsia="微软雅黑" w:hAnsi="微软雅黑" w:cs="SimSun-Identity-H" w:hint="eastAsia"/>
          <w:kern w:val="0"/>
        </w:rPr>
        <w:t>显示系统开机信息命令</w:t>
      </w:r>
    </w:p>
    <w:p w:rsidR="00CF0D4F" w:rsidRPr="00E24602" w:rsidRDefault="00CF0D4F" w:rsidP="00CF0D4F">
      <w:pPr>
        <w:pStyle w:val="HPC7"/>
      </w:pPr>
      <w:r w:rsidRPr="00E24602">
        <w:rPr>
          <w:rFonts w:cs="TimesNewRomanPSMT-Identity-H"/>
        </w:rPr>
        <w:t xml:space="preserve">dmesg </w:t>
      </w:r>
      <w:r w:rsidRPr="00E24602">
        <w:rPr>
          <w:rFonts w:hint="eastAsia"/>
        </w:rPr>
        <w:t>代表</w:t>
      </w:r>
      <w:r w:rsidRPr="00E24602">
        <w:t xml:space="preserve"> </w:t>
      </w:r>
      <w:r w:rsidRPr="00E24602">
        <w:rPr>
          <w:rFonts w:cs="TimesNewRomanPSMT-Identity-H"/>
        </w:rPr>
        <w:t>diagnostic message</w:t>
      </w:r>
      <w:r w:rsidRPr="00E24602">
        <w:rPr>
          <w:rFonts w:hint="eastAsia"/>
        </w:rPr>
        <w:t>。显示系统诊断信息、操作系统版本号、物理内存的大小以及其它信息。</w:t>
      </w:r>
    </w:p>
    <w:p w:rsidR="00CF0D4F" w:rsidRPr="00E24602" w:rsidRDefault="00CF0D4F" w:rsidP="00CF0D4F">
      <w:pPr>
        <w:pStyle w:val="HPC7"/>
      </w:pPr>
    </w:p>
    <w:p w:rsidR="00CF0D4F" w:rsidRPr="00E24602" w:rsidRDefault="00CF0D4F" w:rsidP="00CF0D4F">
      <w:pPr>
        <w:pStyle w:val="a9"/>
        <w:numPr>
          <w:ilvl w:val="0"/>
          <w:numId w:val="30"/>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df </w:t>
      </w:r>
      <w:r w:rsidRPr="00E24602">
        <w:rPr>
          <w:rFonts w:ascii="微软雅黑" w:eastAsia="微软雅黑" w:hAnsi="微软雅黑" w:cs="SimSun-Identity-H" w:hint="eastAsia"/>
          <w:kern w:val="0"/>
        </w:rPr>
        <w:t>用于查看文件系统的各个分区的占用情况。</w:t>
      </w:r>
      <w:r w:rsidRPr="00E24602">
        <w:rPr>
          <w:rFonts w:ascii="微软雅黑" w:eastAsia="微软雅黑" w:hAnsi="微软雅黑" w:cs="TimesNewRomanPSMT-Identity-H"/>
          <w:kern w:val="0"/>
        </w:rPr>
        <w:t xml:space="preserve">df </w:t>
      </w:r>
      <w:r w:rsidRPr="00E24602">
        <w:rPr>
          <w:rFonts w:ascii="微软雅黑" w:eastAsia="微软雅黑" w:hAnsi="微软雅黑" w:cs="SimSun-Identity-H" w:hint="eastAsia"/>
          <w:kern w:val="0"/>
        </w:rPr>
        <w:t>代表</w:t>
      </w:r>
      <w:r w:rsidRPr="00E24602">
        <w:rPr>
          <w:rFonts w:ascii="微软雅黑" w:eastAsia="微软雅黑" w:hAnsi="微软雅黑" w:cs="SimSun-Identity-H"/>
          <w:kern w:val="0"/>
        </w:rPr>
        <w:t xml:space="preserve"> </w:t>
      </w:r>
      <w:r w:rsidRPr="00E24602">
        <w:rPr>
          <w:rFonts w:ascii="微软雅黑" w:eastAsia="微软雅黑" w:hAnsi="微软雅黑" w:cs="TimesNewRomanPSMT-Identity-H"/>
          <w:kern w:val="0"/>
        </w:rPr>
        <w:t>disk free</w:t>
      </w:r>
      <w:r w:rsidRPr="00E24602">
        <w:rPr>
          <w:rFonts w:ascii="微软雅黑" w:eastAsia="微软雅黑" w:hAnsi="微软雅黑" w:cs="SimSun-Identity-H" w:hint="eastAsia"/>
          <w:kern w:val="0"/>
        </w:rPr>
        <w:t>。</w:t>
      </w:r>
    </w:p>
    <w:p w:rsidR="00CF0D4F" w:rsidRPr="00E24602" w:rsidRDefault="00CF0D4F" w:rsidP="00CF0D4F">
      <w:pPr>
        <w:pStyle w:val="HPC7"/>
      </w:pPr>
      <w:r w:rsidRPr="00E24602">
        <w:rPr>
          <w:rFonts w:cs="TimesNewRomanPSMT-Identity-H"/>
        </w:rPr>
        <w:t xml:space="preserve">df </w:t>
      </w:r>
      <w:r w:rsidRPr="00E24602">
        <w:rPr>
          <w:rFonts w:cs="TimesNewRomanPSMT-Identity-H" w:hint="eastAsia"/>
        </w:rPr>
        <w:t>-</w:t>
      </w:r>
      <w:r w:rsidRPr="00E24602">
        <w:rPr>
          <w:rFonts w:cs="TimesNewRomanPSMT-Identity-H"/>
        </w:rPr>
        <w:t>hl</w:t>
      </w:r>
      <w:r w:rsidRPr="00E24602">
        <w:rPr>
          <w:rFonts w:cs="TimesNewRomanPSMT-Identity-H" w:hint="eastAsia"/>
        </w:rPr>
        <w:t xml:space="preserve"> </w:t>
      </w:r>
      <w:r w:rsidRPr="00E24602">
        <w:rPr>
          <w:rFonts w:cs="TimesNewRomanPSMT-Identity-H" w:hint="eastAsia"/>
        </w:rPr>
        <w:t>——</w:t>
      </w:r>
      <w:r w:rsidRPr="00E24602">
        <w:rPr>
          <w:rFonts w:cs="TimesNewRomanPSMT-Identity-H"/>
        </w:rPr>
        <w:t xml:space="preserve"> </w:t>
      </w:r>
      <w:r w:rsidRPr="00E24602">
        <w:rPr>
          <w:rFonts w:hint="eastAsia"/>
        </w:rPr>
        <w:t>查看磁盘剩余空间信息。</w:t>
      </w:r>
    </w:p>
    <w:p w:rsidR="00CF0D4F" w:rsidRPr="00E24602" w:rsidRDefault="00CF0D4F" w:rsidP="00CF0D4F">
      <w:pPr>
        <w:pStyle w:val="HPC7"/>
        <w:rPr>
          <w:rFonts w:cs="SimSun-Identity-H"/>
        </w:rPr>
      </w:pPr>
      <w:r w:rsidRPr="00E24602">
        <w:t xml:space="preserve">df </w:t>
      </w:r>
      <w:r w:rsidRPr="00E24602">
        <w:rPr>
          <w:rFonts w:hint="eastAsia"/>
        </w:rPr>
        <w:t>-</w:t>
      </w:r>
      <w:r w:rsidRPr="00E24602">
        <w:t>T</w:t>
      </w:r>
      <w:r w:rsidRPr="00E24602">
        <w:rPr>
          <w:rFonts w:hint="eastAsia"/>
        </w:rPr>
        <w:t xml:space="preserve"> </w:t>
      </w:r>
      <w:r w:rsidRPr="00E24602">
        <w:rPr>
          <w:rFonts w:hint="eastAsia"/>
        </w:rPr>
        <w:t>——</w:t>
      </w:r>
      <w:r w:rsidRPr="00E24602">
        <w:t xml:space="preserve"> </w:t>
      </w:r>
      <w:r w:rsidRPr="00E24602">
        <w:rPr>
          <w:rFonts w:cs="SimSun-Identity-H" w:hint="eastAsia"/>
        </w:rPr>
        <w:t>显示分区类型。</w:t>
      </w:r>
    </w:p>
    <w:p w:rsidR="00CF0D4F" w:rsidRPr="00E24602" w:rsidRDefault="00CF0D4F" w:rsidP="00CF0D4F">
      <w:pPr>
        <w:pStyle w:val="HPC7"/>
      </w:pPr>
    </w:p>
    <w:p w:rsidR="00CF0D4F" w:rsidRPr="00E24602" w:rsidRDefault="00CF0D4F" w:rsidP="00CF0D4F">
      <w:pPr>
        <w:pStyle w:val="a9"/>
        <w:numPr>
          <w:ilvl w:val="0"/>
          <w:numId w:val="30"/>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fdisk </w:t>
      </w:r>
      <w:r w:rsidRPr="00E24602">
        <w:rPr>
          <w:rFonts w:ascii="微软雅黑" w:eastAsia="微软雅黑" w:hAnsi="微软雅黑" w:cs="SimSun-Identity-H" w:hint="eastAsia"/>
          <w:kern w:val="0"/>
        </w:rPr>
        <w:t>磁盘分区工具</w:t>
      </w:r>
    </w:p>
    <w:p w:rsidR="00CF0D4F" w:rsidRPr="00E24602" w:rsidRDefault="00CF0D4F" w:rsidP="00CF0D4F">
      <w:pPr>
        <w:pStyle w:val="HPC7"/>
      </w:pPr>
      <w:r w:rsidRPr="00E24602">
        <w:rPr>
          <w:rFonts w:cs="TimesNewRomanPSMT-Identity-H"/>
        </w:rPr>
        <w:t xml:space="preserve">fdisk </w:t>
      </w:r>
      <w:r w:rsidRPr="00E24602">
        <w:rPr>
          <w:rFonts w:cs="TimesNewRomanPSMT-Identity-H" w:hint="eastAsia"/>
        </w:rPr>
        <w:t>-</w:t>
      </w:r>
      <w:r w:rsidRPr="00E24602">
        <w:rPr>
          <w:rFonts w:cs="TimesNewRomanPSMT-Identity-H"/>
        </w:rPr>
        <w:t>l</w:t>
      </w:r>
      <w:r w:rsidRPr="00E24602">
        <w:rPr>
          <w:rFonts w:cs="TimesNewRomanPSMT-Identity-H" w:hint="eastAsia"/>
        </w:rPr>
        <w:t xml:space="preserve"> </w:t>
      </w:r>
      <w:r w:rsidRPr="00E24602">
        <w:rPr>
          <w:rFonts w:cs="TimesNewRomanPSMT-Identity-H" w:hint="eastAsia"/>
        </w:rPr>
        <w:t>——</w:t>
      </w:r>
      <w:r w:rsidRPr="00E24602">
        <w:rPr>
          <w:rFonts w:cs="TimesNewRomanPSMT-Identity-H"/>
        </w:rPr>
        <w:t xml:space="preserve"> </w:t>
      </w:r>
      <w:r w:rsidRPr="00E24602">
        <w:rPr>
          <w:rFonts w:hint="eastAsia"/>
        </w:rPr>
        <w:t>显示所有硬盘的分区情况。</w:t>
      </w:r>
    </w:p>
    <w:p w:rsidR="00CF0D4F" w:rsidRPr="00E24602" w:rsidRDefault="00CF0D4F" w:rsidP="00CF0D4F">
      <w:pPr>
        <w:pStyle w:val="HPC7"/>
      </w:pPr>
    </w:p>
    <w:p w:rsidR="00CF0D4F" w:rsidRPr="00E24602" w:rsidRDefault="00CF0D4F" w:rsidP="00CF0D4F">
      <w:pPr>
        <w:pStyle w:val="a9"/>
        <w:numPr>
          <w:ilvl w:val="0"/>
          <w:numId w:val="30"/>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du [options] [directory or filename</w:t>
      </w:r>
      <w:r w:rsidRPr="00E24602">
        <w:rPr>
          <w:rFonts w:ascii="微软雅黑" w:eastAsia="微软雅黑" w:hAnsi="微软雅黑" w:cs="TimesNewRomanPSMT-Identity-H" w:hint="eastAsia"/>
          <w:kern w:val="0"/>
        </w:rPr>
        <w:t>…</w:t>
      </w:r>
      <w:r w:rsidRPr="00E24602">
        <w:rPr>
          <w:rFonts w:ascii="微软雅黑" w:eastAsia="微软雅黑" w:hAnsi="微软雅黑" w:cs="TimesNewRomanPSMT-Identity-H"/>
          <w:kern w:val="0"/>
        </w:rPr>
        <w:t xml:space="preserve">] </w:t>
      </w:r>
      <w:r w:rsidRPr="00E24602">
        <w:rPr>
          <w:rFonts w:ascii="微软雅黑" w:eastAsia="微软雅黑" w:hAnsi="微软雅黑" w:cs="SimSun-Identity-H" w:hint="eastAsia"/>
          <w:kern w:val="0"/>
        </w:rPr>
        <w:t>显示指定的目录或文件所占用的磁盘空间。</w:t>
      </w:r>
      <w:r w:rsidRPr="00E24602">
        <w:rPr>
          <w:rFonts w:ascii="微软雅黑" w:eastAsia="微软雅黑" w:hAnsi="微软雅黑" w:cs="TimesNewRomanPSMT-Identity-H"/>
          <w:kern w:val="0"/>
        </w:rPr>
        <w:t xml:space="preserve">du </w:t>
      </w:r>
      <w:r w:rsidRPr="00E24602">
        <w:rPr>
          <w:rFonts w:ascii="微软雅黑" w:eastAsia="微软雅黑" w:hAnsi="微软雅黑" w:cs="SimSun-Identity-H" w:hint="eastAsia"/>
          <w:kern w:val="0"/>
        </w:rPr>
        <w:t>代表</w:t>
      </w:r>
      <w:r w:rsidRPr="00E24602">
        <w:rPr>
          <w:rFonts w:ascii="微软雅黑" w:eastAsia="微软雅黑" w:hAnsi="微软雅黑" w:cs="SimSun-Identity-H"/>
          <w:kern w:val="0"/>
        </w:rPr>
        <w:t xml:space="preserve"> </w:t>
      </w:r>
      <w:r w:rsidRPr="00E24602">
        <w:rPr>
          <w:rFonts w:ascii="微软雅黑" w:eastAsia="微软雅黑" w:hAnsi="微软雅黑" w:cs="TimesNewRomanPSMT-Identity-H"/>
          <w:kern w:val="0"/>
        </w:rPr>
        <w:t>disk usage</w:t>
      </w:r>
    </w:p>
    <w:p w:rsidR="00CF0D4F" w:rsidRPr="00E24602" w:rsidRDefault="00CF0D4F" w:rsidP="00CF0D4F">
      <w:pPr>
        <w:pStyle w:val="a9"/>
        <w:numPr>
          <w:ilvl w:val="0"/>
          <w:numId w:val="30"/>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free </w:t>
      </w:r>
      <w:r w:rsidRPr="00E24602">
        <w:rPr>
          <w:rFonts w:ascii="微软雅黑" w:eastAsia="微软雅黑" w:hAnsi="微软雅黑" w:cs="SimSun-Identity-H" w:hint="eastAsia"/>
          <w:kern w:val="0"/>
        </w:rPr>
        <w:t>查看系统内存，虚拟内存（交换空间）的大小占用情况</w:t>
      </w:r>
    </w:p>
    <w:p w:rsidR="00CF0D4F" w:rsidRPr="00E24602" w:rsidRDefault="00CF0D4F" w:rsidP="00CF0D4F">
      <w:pPr>
        <w:pStyle w:val="a9"/>
        <w:numPr>
          <w:ilvl w:val="0"/>
          <w:numId w:val="30"/>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who </w:t>
      </w:r>
      <w:r w:rsidRPr="00E24602">
        <w:rPr>
          <w:rFonts w:ascii="微软雅黑" w:eastAsia="微软雅黑" w:hAnsi="微软雅黑" w:cs="SimSun-Identity-H" w:hint="eastAsia"/>
          <w:kern w:val="0"/>
        </w:rPr>
        <w:t>或</w:t>
      </w:r>
      <w:r w:rsidRPr="00E24602">
        <w:rPr>
          <w:rFonts w:ascii="微软雅黑" w:eastAsia="微软雅黑" w:hAnsi="微软雅黑" w:cs="SimSun-Identity-H"/>
          <w:kern w:val="0"/>
        </w:rPr>
        <w:t xml:space="preserve"> </w:t>
      </w:r>
      <w:r w:rsidRPr="00E24602">
        <w:rPr>
          <w:rFonts w:ascii="微软雅黑" w:eastAsia="微软雅黑" w:hAnsi="微软雅黑" w:cs="TimesNewRomanPSMT-Identity-H"/>
          <w:kern w:val="0"/>
        </w:rPr>
        <w:t xml:space="preserve">w </w:t>
      </w:r>
      <w:r w:rsidRPr="00E24602">
        <w:rPr>
          <w:rFonts w:ascii="微软雅黑" w:eastAsia="微软雅黑" w:hAnsi="微软雅黑" w:cs="SimSun-Identity-H" w:hint="eastAsia"/>
          <w:kern w:val="0"/>
        </w:rPr>
        <w:t>查看当前系统中有哪些用户登录</w:t>
      </w:r>
    </w:p>
    <w:p w:rsidR="00CF0D4F" w:rsidRPr="00E24602" w:rsidRDefault="00CF0D4F" w:rsidP="00CF0D4F">
      <w:pPr>
        <w:pStyle w:val="HPC7"/>
      </w:pPr>
      <w:r w:rsidRPr="00E24602">
        <w:rPr>
          <w:rFonts w:cs="TimesNewRomanPSMT-Identity-H"/>
        </w:rPr>
        <w:t xml:space="preserve">who </w:t>
      </w:r>
      <w:r w:rsidRPr="00E24602">
        <w:rPr>
          <w:rFonts w:cs="TimesNewRomanPSMT-Identity-H" w:hint="eastAsia"/>
        </w:rPr>
        <w:t>——</w:t>
      </w:r>
      <w:r w:rsidRPr="00E24602">
        <w:rPr>
          <w:rFonts w:cs="TimesNewRomanPSMT-Identity-H"/>
        </w:rPr>
        <w:t xml:space="preserve"> </w:t>
      </w:r>
      <w:r w:rsidRPr="00E24602">
        <w:rPr>
          <w:rFonts w:hint="eastAsia"/>
        </w:rPr>
        <w:t>显示登录的用户名、登录终端和登录时间。</w:t>
      </w:r>
    </w:p>
    <w:p w:rsidR="00CF0D4F" w:rsidRPr="00E24602" w:rsidRDefault="00CF0D4F" w:rsidP="00CF0D4F">
      <w:pPr>
        <w:pStyle w:val="HPC7"/>
      </w:pPr>
      <w:r w:rsidRPr="00E24602">
        <w:rPr>
          <w:rFonts w:cs="TimesNewRomanPSMT-Identity-H"/>
        </w:rPr>
        <w:t xml:space="preserve">who </w:t>
      </w:r>
      <w:r w:rsidRPr="00E24602">
        <w:rPr>
          <w:rFonts w:cs="TimesNewRomanPSMT-Identity-H" w:hint="eastAsia"/>
        </w:rPr>
        <w:t>-</w:t>
      </w:r>
      <w:r w:rsidRPr="00E24602">
        <w:rPr>
          <w:rFonts w:cs="TimesNewRomanPSMT-Identity-H"/>
        </w:rPr>
        <w:t>uH</w:t>
      </w:r>
      <w:r w:rsidRPr="00E24602">
        <w:rPr>
          <w:rFonts w:cs="TimesNewRomanPSMT-Identity-H" w:hint="eastAsia"/>
        </w:rPr>
        <w:t xml:space="preserve"> </w:t>
      </w:r>
      <w:r w:rsidRPr="00E24602">
        <w:rPr>
          <w:rFonts w:cs="TimesNewRomanPSMT-Identity-H" w:hint="eastAsia"/>
        </w:rPr>
        <w:t>——</w:t>
      </w:r>
      <w:r w:rsidRPr="00E24602">
        <w:rPr>
          <w:rFonts w:cs="TimesNewRomanPSMT-Identity-H"/>
        </w:rPr>
        <w:t xml:space="preserve"> </w:t>
      </w:r>
      <w:r w:rsidRPr="00E24602">
        <w:rPr>
          <w:rFonts w:hint="eastAsia"/>
        </w:rPr>
        <w:t>带有标题栏的登录用户的详情，其中</w:t>
      </w:r>
      <w:r w:rsidRPr="00E24602">
        <w:rPr>
          <w:rFonts w:hint="eastAsia"/>
        </w:rPr>
        <w:t xml:space="preserve"> </w:t>
      </w:r>
      <w:r w:rsidRPr="00E24602">
        <w:t>–</w:t>
      </w:r>
      <w:r w:rsidRPr="00E24602">
        <w:rPr>
          <w:rFonts w:cs="TimesNewRomanPSMT-Identity-H"/>
        </w:rPr>
        <w:t>u</w:t>
      </w:r>
      <w:r w:rsidRPr="00E24602">
        <w:rPr>
          <w:rFonts w:cs="TimesNewRomanPSMT-Identity-H" w:hint="eastAsia"/>
        </w:rPr>
        <w:t xml:space="preserve"> </w:t>
      </w:r>
      <w:r w:rsidRPr="00E24602">
        <w:rPr>
          <w:rFonts w:hint="eastAsia"/>
        </w:rPr>
        <w:t>选项指定显示用户空闲时间。</w:t>
      </w:r>
    </w:p>
    <w:p w:rsidR="00CF0D4F" w:rsidRPr="00E24602" w:rsidRDefault="00CF0D4F" w:rsidP="00CF0D4F">
      <w:pPr>
        <w:pStyle w:val="HPC7"/>
      </w:pPr>
    </w:p>
    <w:p w:rsidR="00CF0D4F" w:rsidRPr="00E24602" w:rsidRDefault="00CF0D4F" w:rsidP="00CF0D4F">
      <w:pPr>
        <w:pStyle w:val="2"/>
        <w:numPr>
          <w:ilvl w:val="1"/>
          <w:numId w:val="25"/>
        </w:numPr>
        <w:spacing w:before="120" w:after="120" w:line="360" w:lineRule="auto"/>
        <w:ind w:left="0"/>
      </w:pPr>
      <w:r w:rsidRPr="00E24602">
        <w:rPr>
          <w:rFonts w:cs="TimesNewRomanPS-BoldMT-Identity" w:hint="eastAsia"/>
        </w:rPr>
        <w:t xml:space="preserve"> </w:t>
      </w:r>
      <w:bookmarkStart w:id="222" w:name="_Toc349128655"/>
      <w:bookmarkStart w:id="223" w:name="_Toc350454729"/>
      <w:bookmarkStart w:id="224" w:name="_Toc363663808"/>
      <w:r w:rsidRPr="00E24602">
        <w:rPr>
          <w:rFonts w:hint="eastAsia"/>
        </w:rPr>
        <w:t>网络通讯类命令</w:t>
      </w:r>
      <w:bookmarkEnd w:id="222"/>
      <w:bookmarkEnd w:id="223"/>
      <w:bookmarkEnd w:id="224"/>
    </w:p>
    <w:p w:rsidR="00CF0D4F" w:rsidRPr="00E24602" w:rsidRDefault="00CF0D4F" w:rsidP="00CF0D4F">
      <w:pPr>
        <w:pStyle w:val="a9"/>
        <w:numPr>
          <w:ilvl w:val="0"/>
          <w:numId w:val="31"/>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ifconfig </w:t>
      </w:r>
      <w:r w:rsidRPr="00E24602">
        <w:rPr>
          <w:rFonts w:ascii="微软雅黑" w:eastAsia="微软雅黑" w:hAnsi="微软雅黑" w:cs="SimSun-Identity-H" w:hint="eastAsia"/>
          <w:kern w:val="0"/>
        </w:rPr>
        <w:t>显示和设置网络设备</w:t>
      </w:r>
    </w:p>
    <w:p w:rsidR="00CF0D4F" w:rsidRPr="00E24602" w:rsidRDefault="00CF0D4F" w:rsidP="00CF0D4F">
      <w:pPr>
        <w:pStyle w:val="HPC7"/>
        <w:rPr>
          <w:rFonts w:cs="SimSun-Identity-H"/>
        </w:rPr>
      </w:pPr>
      <w:r w:rsidRPr="00E24602">
        <w:t xml:space="preserve">ifconfig eth0 192.168.0.1 </w:t>
      </w:r>
      <w:r w:rsidRPr="00E24602">
        <w:rPr>
          <w:rFonts w:hint="eastAsia"/>
        </w:rPr>
        <w:t>——</w:t>
      </w:r>
      <w:r w:rsidRPr="00E24602">
        <w:t xml:space="preserve"> </w:t>
      </w:r>
      <w:r w:rsidRPr="00E24602">
        <w:rPr>
          <w:rFonts w:cs="SimSun-Identity-H" w:hint="eastAsia"/>
        </w:rPr>
        <w:t>将第一块网卡的</w:t>
      </w:r>
      <w:r w:rsidRPr="00E24602">
        <w:rPr>
          <w:rFonts w:cs="SimSun-Identity-H"/>
        </w:rPr>
        <w:t xml:space="preserve"> </w:t>
      </w:r>
      <w:r w:rsidRPr="00E24602">
        <w:t xml:space="preserve">IP </w:t>
      </w:r>
      <w:r w:rsidRPr="00E24602">
        <w:rPr>
          <w:rFonts w:cs="SimSun-Identity-H" w:hint="eastAsia"/>
        </w:rPr>
        <w:t>地址设置为</w:t>
      </w:r>
      <w:r w:rsidRPr="00E24602">
        <w:rPr>
          <w:rFonts w:cs="SimSun-Identity-H"/>
        </w:rPr>
        <w:t xml:space="preserve"> </w:t>
      </w:r>
      <w:r w:rsidRPr="00E24602">
        <w:t>192.168.0.1</w:t>
      </w:r>
      <w:r w:rsidRPr="00E24602">
        <w:rPr>
          <w:rFonts w:cs="SimSun-Identity-H" w:hint="eastAsia"/>
        </w:rPr>
        <w:t>。</w:t>
      </w:r>
    </w:p>
    <w:p w:rsidR="00CF0D4F" w:rsidRPr="00E24602" w:rsidRDefault="00CF0D4F" w:rsidP="00CF0D4F">
      <w:pPr>
        <w:pStyle w:val="HPC7"/>
        <w:rPr>
          <w:rFonts w:cs="SimSun-Identity-H"/>
        </w:rPr>
      </w:pPr>
      <w:r w:rsidRPr="00E24602">
        <w:t xml:space="preserve">ifconfig eth0 down </w:t>
      </w:r>
      <w:r w:rsidRPr="00E24602">
        <w:rPr>
          <w:rFonts w:hint="eastAsia"/>
        </w:rPr>
        <w:t>——</w:t>
      </w:r>
      <w:r w:rsidRPr="00E24602">
        <w:t xml:space="preserve"> </w:t>
      </w:r>
      <w:proofErr w:type="gramStart"/>
      <w:r w:rsidRPr="00E24602">
        <w:rPr>
          <w:rFonts w:cs="SimSun-Identity-H" w:hint="eastAsia"/>
        </w:rPr>
        <w:t>关闭第</w:t>
      </w:r>
      <w:proofErr w:type="gramEnd"/>
      <w:r w:rsidRPr="00E24602">
        <w:rPr>
          <w:rFonts w:cs="SimSun-Identity-H" w:hint="eastAsia"/>
        </w:rPr>
        <w:t>一块网卡。</w:t>
      </w:r>
    </w:p>
    <w:p w:rsidR="00CF0D4F" w:rsidRPr="00E24602" w:rsidRDefault="00CF0D4F" w:rsidP="00CF0D4F">
      <w:pPr>
        <w:pStyle w:val="HPC7"/>
        <w:rPr>
          <w:rFonts w:cs="SimSun-Identity-H"/>
        </w:rPr>
      </w:pPr>
      <w:r w:rsidRPr="00E24602">
        <w:t xml:space="preserve">ifconfig eth0 up </w:t>
      </w:r>
      <w:r w:rsidRPr="00E24602">
        <w:rPr>
          <w:rFonts w:hint="eastAsia"/>
        </w:rPr>
        <w:t>——</w:t>
      </w:r>
      <w:r w:rsidRPr="00E24602">
        <w:t xml:space="preserve"> </w:t>
      </w:r>
      <w:proofErr w:type="gramStart"/>
      <w:r w:rsidRPr="00E24602">
        <w:rPr>
          <w:rFonts w:cs="SimSun-Identity-H" w:hint="eastAsia"/>
        </w:rPr>
        <w:t>启用第</w:t>
      </w:r>
      <w:proofErr w:type="gramEnd"/>
      <w:r w:rsidRPr="00E24602">
        <w:rPr>
          <w:rFonts w:cs="SimSun-Identity-H" w:hint="eastAsia"/>
        </w:rPr>
        <w:t>一块网卡。</w:t>
      </w:r>
    </w:p>
    <w:p w:rsidR="00CF0D4F" w:rsidRPr="00E24602" w:rsidRDefault="00CF0D4F" w:rsidP="00CF0D4F">
      <w:pPr>
        <w:pStyle w:val="HPC7"/>
        <w:rPr>
          <w:rFonts w:cs="SimSun-Identity-H"/>
        </w:rPr>
      </w:pPr>
      <w:r w:rsidRPr="00E24602">
        <w:t xml:space="preserve">ifconfig eth0 netmask 255.255.255.0 </w:t>
      </w:r>
      <w:r w:rsidRPr="00E24602">
        <w:rPr>
          <w:rFonts w:hint="eastAsia"/>
        </w:rPr>
        <w:t>——</w:t>
      </w:r>
      <w:r w:rsidRPr="00E24602">
        <w:t xml:space="preserve"> </w:t>
      </w:r>
      <w:r w:rsidRPr="00E24602">
        <w:rPr>
          <w:rFonts w:cs="SimSun-Identity-H" w:hint="eastAsia"/>
        </w:rPr>
        <w:t>将第一块网卡的子网掩码设置为</w:t>
      </w:r>
      <w:r w:rsidRPr="00E24602">
        <w:t>255.255.255.0</w:t>
      </w:r>
      <w:r w:rsidRPr="00E24602">
        <w:rPr>
          <w:rFonts w:cs="SimSun-Identity-H" w:hint="eastAsia"/>
        </w:rPr>
        <w:t>。</w:t>
      </w:r>
    </w:p>
    <w:p w:rsidR="00CF0D4F" w:rsidRPr="00E24602" w:rsidRDefault="00CF0D4F" w:rsidP="00CF0D4F">
      <w:pPr>
        <w:pStyle w:val="HPC7"/>
        <w:rPr>
          <w:rFonts w:cs="SimSun-Identity-H"/>
        </w:rPr>
      </w:pPr>
      <w:r w:rsidRPr="00E24602">
        <w:t xml:space="preserve">ifconfig eth0 192.168.0.1 netmask 255.255.255.0 </w:t>
      </w:r>
      <w:r w:rsidRPr="00E24602">
        <w:rPr>
          <w:rFonts w:hint="eastAsia"/>
        </w:rPr>
        <w:t>——</w:t>
      </w:r>
      <w:r w:rsidRPr="00E24602">
        <w:t xml:space="preserve"> </w:t>
      </w:r>
      <w:r w:rsidRPr="00E24602">
        <w:rPr>
          <w:rFonts w:cs="SimSun-Identity-H" w:hint="eastAsia"/>
        </w:rPr>
        <w:t>同时设置</w:t>
      </w:r>
      <w:r w:rsidRPr="00E24602">
        <w:rPr>
          <w:rFonts w:cs="SimSun-Identity-H"/>
        </w:rPr>
        <w:t xml:space="preserve"> </w:t>
      </w:r>
      <w:r w:rsidRPr="00E24602">
        <w:t xml:space="preserve">IP </w:t>
      </w:r>
      <w:r w:rsidRPr="00E24602">
        <w:rPr>
          <w:rFonts w:cs="SimSun-Identity-H" w:hint="eastAsia"/>
        </w:rPr>
        <w:t>地址和子网掩码。</w:t>
      </w:r>
    </w:p>
    <w:p w:rsidR="00CF0D4F" w:rsidRPr="00E24602" w:rsidRDefault="00CF0D4F" w:rsidP="00CF0D4F">
      <w:pPr>
        <w:pStyle w:val="HPC7"/>
        <w:rPr>
          <w:rFonts w:cs="SimSun-Identity-H"/>
        </w:rPr>
      </w:pPr>
      <w:r w:rsidRPr="00E24602">
        <w:t xml:space="preserve">ifconfig eth0 </w:t>
      </w:r>
      <w:r w:rsidRPr="00E24602">
        <w:rPr>
          <w:rFonts w:hint="eastAsia"/>
        </w:rPr>
        <w:t>-</w:t>
      </w:r>
      <w:r w:rsidRPr="00E24602">
        <w:t xml:space="preserve">broadcast 192.168.0.255 </w:t>
      </w:r>
      <w:r w:rsidRPr="00E24602">
        <w:rPr>
          <w:rFonts w:hint="eastAsia"/>
        </w:rPr>
        <w:t>——</w:t>
      </w:r>
      <w:r w:rsidRPr="00E24602">
        <w:t xml:space="preserve"> </w:t>
      </w:r>
      <w:r w:rsidRPr="00E24602">
        <w:rPr>
          <w:rFonts w:cs="SimSun-Identity-H" w:hint="eastAsia"/>
        </w:rPr>
        <w:t>将第一块网卡的广播地址设置为</w:t>
      </w:r>
      <w:r w:rsidRPr="00E24602">
        <w:t>192.168.0.255</w:t>
      </w:r>
      <w:r w:rsidRPr="00E24602">
        <w:rPr>
          <w:rFonts w:cs="SimSun-Identity-H" w:hint="eastAsia"/>
        </w:rPr>
        <w:t>。</w:t>
      </w:r>
    </w:p>
    <w:p w:rsidR="00CF0D4F" w:rsidRPr="00E24602" w:rsidRDefault="00CF0D4F" w:rsidP="00CF0D4F">
      <w:pPr>
        <w:pStyle w:val="HPC7"/>
      </w:pPr>
    </w:p>
    <w:p w:rsidR="00CF0D4F" w:rsidRPr="00E24602" w:rsidRDefault="00CF0D4F" w:rsidP="00CF0D4F">
      <w:pPr>
        <w:pStyle w:val="a9"/>
        <w:numPr>
          <w:ilvl w:val="0"/>
          <w:numId w:val="31"/>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route </w:t>
      </w:r>
      <w:r w:rsidRPr="00E24602">
        <w:rPr>
          <w:rFonts w:ascii="微软雅黑" w:eastAsia="微软雅黑" w:hAnsi="微软雅黑" w:cs="SimSun-Identity-H" w:hint="eastAsia"/>
          <w:kern w:val="0"/>
        </w:rPr>
        <w:t>显示和设置路由</w:t>
      </w:r>
    </w:p>
    <w:p w:rsidR="00CF0D4F" w:rsidRPr="00E24602" w:rsidRDefault="00CF0D4F" w:rsidP="00CF0D4F">
      <w:pPr>
        <w:pStyle w:val="HPC7"/>
        <w:rPr>
          <w:rFonts w:cs="SimSun-Identity-H"/>
        </w:rPr>
      </w:pPr>
      <w:r w:rsidRPr="00E24602">
        <w:t xml:space="preserve">route add 0.0.0.0 gw </w:t>
      </w:r>
      <w:r w:rsidRPr="00E24602">
        <w:rPr>
          <w:rFonts w:cs="SimSun-Identity-H" w:hint="eastAsia"/>
        </w:rPr>
        <w:t>网关地址</w:t>
      </w:r>
      <w:r w:rsidRPr="00E24602">
        <w:rPr>
          <w:rFonts w:cs="SimSun-Identity-H"/>
        </w:rPr>
        <w:t xml:space="preserve"> </w:t>
      </w:r>
      <w:r w:rsidRPr="00E24602">
        <w:rPr>
          <w:rFonts w:hint="eastAsia"/>
        </w:rPr>
        <w:t>——</w:t>
      </w:r>
      <w:r w:rsidRPr="00E24602">
        <w:t xml:space="preserve"> </w:t>
      </w:r>
      <w:r w:rsidRPr="00E24602">
        <w:rPr>
          <w:rFonts w:cs="SimSun-Identity-H" w:hint="eastAsia"/>
        </w:rPr>
        <w:t>增加一个默认路由。</w:t>
      </w:r>
    </w:p>
    <w:p w:rsidR="00CF0D4F" w:rsidRPr="00E24602" w:rsidRDefault="00CF0D4F" w:rsidP="00CF0D4F">
      <w:pPr>
        <w:pStyle w:val="HPC7"/>
        <w:rPr>
          <w:rFonts w:cs="SimSun-Identity-H"/>
        </w:rPr>
      </w:pPr>
      <w:r w:rsidRPr="00E24602">
        <w:t xml:space="preserve">route del 0.0.0.0 gw </w:t>
      </w:r>
      <w:r w:rsidRPr="00E24602">
        <w:rPr>
          <w:rFonts w:cs="SimSun-Identity-H" w:hint="eastAsia"/>
        </w:rPr>
        <w:t>网关地址</w:t>
      </w:r>
      <w:r w:rsidRPr="00E24602">
        <w:rPr>
          <w:rFonts w:cs="SimSun-Identity-H"/>
        </w:rPr>
        <w:t xml:space="preserve"> </w:t>
      </w:r>
      <w:r w:rsidRPr="00E24602">
        <w:rPr>
          <w:rFonts w:hint="eastAsia"/>
        </w:rPr>
        <w:t>——</w:t>
      </w:r>
      <w:r w:rsidRPr="00E24602">
        <w:t xml:space="preserve"> </w:t>
      </w:r>
      <w:r w:rsidRPr="00E24602">
        <w:rPr>
          <w:rFonts w:cs="SimSun-Identity-H" w:hint="eastAsia"/>
        </w:rPr>
        <w:t>删除一个默认路由。</w:t>
      </w:r>
    </w:p>
    <w:p w:rsidR="00CF0D4F" w:rsidRPr="00E24602" w:rsidRDefault="00CF0D4F" w:rsidP="00CF0D4F">
      <w:pPr>
        <w:pStyle w:val="HPC7"/>
        <w:rPr>
          <w:rFonts w:cs="SimSun-Identity-H"/>
        </w:rPr>
      </w:pPr>
      <w:r w:rsidRPr="00E24602">
        <w:t xml:space="preserve">route </w:t>
      </w:r>
      <w:r w:rsidRPr="00E24602">
        <w:rPr>
          <w:rFonts w:hint="eastAsia"/>
        </w:rPr>
        <w:t>——</w:t>
      </w:r>
      <w:r w:rsidRPr="00E24602">
        <w:t xml:space="preserve"> </w:t>
      </w:r>
      <w:r w:rsidRPr="00E24602">
        <w:rPr>
          <w:rFonts w:cs="SimSun-Identity-H" w:hint="eastAsia"/>
        </w:rPr>
        <w:t>显示当前路由表。</w:t>
      </w:r>
    </w:p>
    <w:p w:rsidR="00CF0D4F" w:rsidRPr="00E24602" w:rsidRDefault="00CF0D4F" w:rsidP="00CF0D4F">
      <w:pPr>
        <w:pStyle w:val="HPC7"/>
      </w:pPr>
    </w:p>
    <w:p w:rsidR="00CF0D4F" w:rsidRPr="00E24602" w:rsidRDefault="00CF0D4F" w:rsidP="00CF0D4F">
      <w:pPr>
        <w:pStyle w:val="a9"/>
        <w:numPr>
          <w:ilvl w:val="0"/>
          <w:numId w:val="31"/>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ping </w:t>
      </w:r>
      <w:r w:rsidRPr="00E24602">
        <w:rPr>
          <w:rFonts w:ascii="微软雅黑" w:eastAsia="微软雅黑" w:hAnsi="微软雅黑" w:cs="SimSun-Identity-H" w:hint="eastAsia"/>
          <w:kern w:val="0"/>
        </w:rPr>
        <w:t>［</w:t>
      </w:r>
      <w:r w:rsidRPr="00E24602">
        <w:rPr>
          <w:rFonts w:ascii="微软雅黑" w:eastAsia="微软雅黑" w:hAnsi="微软雅黑" w:cs="TimesNewRomanPSMT-Identity-H"/>
          <w:kern w:val="0"/>
        </w:rPr>
        <w:t>options</w:t>
      </w:r>
      <w:r w:rsidRPr="00E24602">
        <w:rPr>
          <w:rFonts w:ascii="微软雅黑" w:eastAsia="微软雅黑" w:hAnsi="微软雅黑" w:cs="SimSun-Identity-H" w:hint="eastAsia"/>
          <w:kern w:val="0"/>
        </w:rPr>
        <w:t>］</w:t>
      </w:r>
      <w:r w:rsidRPr="00E24602">
        <w:rPr>
          <w:rFonts w:ascii="微软雅黑" w:eastAsia="微软雅黑" w:hAnsi="微软雅黑" w:cs="TimesNewRomanPSMT-Identity-H"/>
          <w:kern w:val="0"/>
        </w:rPr>
        <w:t>[</w:t>
      </w:r>
      <w:r w:rsidRPr="00E24602">
        <w:rPr>
          <w:rFonts w:ascii="微软雅黑" w:eastAsia="微软雅黑" w:hAnsi="微软雅黑" w:cs="SimSun-Identity-H" w:hint="eastAsia"/>
          <w:kern w:val="0"/>
        </w:rPr>
        <w:t>主机名</w:t>
      </w:r>
      <w:r w:rsidRPr="00E24602">
        <w:rPr>
          <w:rFonts w:ascii="微软雅黑" w:eastAsia="微软雅黑" w:hAnsi="微软雅黑" w:cs="TimesNewRomanPSMT-Identity-H"/>
          <w:kern w:val="0"/>
        </w:rPr>
        <w:t xml:space="preserve">/IP </w:t>
      </w:r>
      <w:r w:rsidRPr="00E24602">
        <w:rPr>
          <w:rFonts w:ascii="微软雅黑" w:eastAsia="微软雅黑" w:hAnsi="微软雅黑" w:cs="SimSun-Identity-H" w:hint="eastAsia"/>
          <w:kern w:val="0"/>
        </w:rPr>
        <w:t>地址</w:t>
      </w:r>
      <w:r w:rsidRPr="00E24602">
        <w:rPr>
          <w:rFonts w:ascii="微软雅黑" w:eastAsia="微软雅黑" w:hAnsi="微软雅黑" w:cs="TimesNewRomanPSMT-Identity-H"/>
          <w:kern w:val="0"/>
        </w:rPr>
        <w:t>]</w:t>
      </w:r>
      <w:r w:rsidRPr="00E24602">
        <w:rPr>
          <w:rFonts w:ascii="微软雅黑" w:eastAsia="微软雅黑" w:hAnsi="微软雅黑" w:cs="SimSun-Identity-H" w:hint="eastAsia"/>
          <w:kern w:val="0"/>
        </w:rPr>
        <w:t>，检测是否能够与远端机器建立网络通讯连接</w:t>
      </w:r>
    </w:p>
    <w:p w:rsidR="00CF0D4F" w:rsidRPr="00E24602" w:rsidRDefault="00CF0D4F" w:rsidP="00CF0D4F">
      <w:pPr>
        <w:pStyle w:val="HPC7"/>
      </w:pPr>
    </w:p>
    <w:p w:rsidR="00CF0D4F" w:rsidRPr="00E24602" w:rsidRDefault="00CF0D4F" w:rsidP="00CF0D4F">
      <w:pPr>
        <w:pStyle w:val="a9"/>
        <w:numPr>
          <w:ilvl w:val="0"/>
          <w:numId w:val="31"/>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netstat [options] </w:t>
      </w:r>
      <w:r w:rsidRPr="00E24602">
        <w:rPr>
          <w:rFonts w:ascii="微软雅黑" w:eastAsia="微软雅黑" w:hAnsi="微软雅黑" w:cs="SimSun-Identity-H" w:hint="eastAsia"/>
          <w:kern w:val="0"/>
        </w:rPr>
        <w:t>查看网络状态</w:t>
      </w:r>
    </w:p>
    <w:p w:rsidR="00CF0D4F" w:rsidRPr="00E24602" w:rsidRDefault="00CF0D4F" w:rsidP="00CF0D4F">
      <w:pPr>
        <w:pStyle w:val="HPC7"/>
        <w:rPr>
          <w:rFonts w:cs="SimSun-Identity-H"/>
        </w:rPr>
      </w:pPr>
      <w:r w:rsidRPr="00E24602">
        <w:t xml:space="preserve">netstat </w:t>
      </w:r>
      <w:r w:rsidRPr="00E24602">
        <w:rPr>
          <w:rFonts w:hint="eastAsia"/>
        </w:rPr>
        <w:t>-</w:t>
      </w:r>
      <w:r w:rsidRPr="00E24602">
        <w:t xml:space="preserve">i </w:t>
      </w:r>
      <w:r w:rsidRPr="00E24602">
        <w:rPr>
          <w:rFonts w:hint="eastAsia"/>
        </w:rPr>
        <w:t>——</w:t>
      </w:r>
      <w:r w:rsidRPr="00E24602">
        <w:t>interface</w:t>
      </w:r>
      <w:r w:rsidRPr="00E24602">
        <w:rPr>
          <w:rFonts w:cs="SimSun-Identity-H" w:hint="eastAsia"/>
        </w:rPr>
        <w:t>，显示网络界面信息表单。</w:t>
      </w:r>
    </w:p>
    <w:p w:rsidR="00CF0D4F" w:rsidRPr="00E24602" w:rsidRDefault="00CF0D4F" w:rsidP="00CF0D4F">
      <w:pPr>
        <w:pStyle w:val="HPC7"/>
        <w:rPr>
          <w:rFonts w:cs="SimSun-Identity-H"/>
        </w:rPr>
      </w:pPr>
      <w:r w:rsidRPr="00E24602">
        <w:t xml:space="preserve">netstat </w:t>
      </w:r>
      <w:r w:rsidRPr="00E24602">
        <w:rPr>
          <w:rFonts w:hint="eastAsia"/>
        </w:rPr>
        <w:t>-</w:t>
      </w:r>
      <w:r w:rsidRPr="00E24602">
        <w:t xml:space="preserve">s </w:t>
      </w:r>
      <w:r w:rsidRPr="00E24602">
        <w:rPr>
          <w:rFonts w:hint="eastAsia"/>
        </w:rPr>
        <w:t>——</w:t>
      </w:r>
      <w:r w:rsidRPr="00E24602">
        <w:t>statistice</w:t>
      </w:r>
      <w:r w:rsidRPr="00E24602">
        <w:rPr>
          <w:rFonts w:cs="SimSun-Identity-H" w:hint="eastAsia"/>
        </w:rPr>
        <w:t>，显示网络工作信息统计表。</w:t>
      </w:r>
    </w:p>
    <w:p w:rsidR="00CF0D4F" w:rsidRPr="00E24602" w:rsidRDefault="00CF0D4F" w:rsidP="00CF0D4F">
      <w:pPr>
        <w:pStyle w:val="HPC7"/>
        <w:rPr>
          <w:rFonts w:cs="SimSun-Identity-H"/>
        </w:rPr>
      </w:pPr>
      <w:r w:rsidRPr="00E24602">
        <w:t xml:space="preserve">netstat </w:t>
      </w:r>
      <w:r w:rsidRPr="00E24602">
        <w:rPr>
          <w:rFonts w:hint="eastAsia"/>
        </w:rPr>
        <w:t>-</w:t>
      </w:r>
      <w:r w:rsidRPr="00E24602">
        <w:t xml:space="preserve">t </w:t>
      </w:r>
      <w:r w:rsidRPr="00E24602">
        <w:rPr>
          <w:rFonts w:hint="eastAsia"/>
        </w:rPr>
        <w:t>——</w:t>
      </w:r>
      <w:r w:rsidRPr="00E24602">
        <w:t>tcp</w:t>
      </w:r>
      <w:r w:rsidRPr="00E24602">
        <w:rPr>
          <w:rFonts w:cs="SimSun-Identity-H" w:hint="eastAsia"/>
        </w:rPr>
        <w:t>，显示</w:t>
      </w:r>
      <w:r w:rsidRPr="00E24602">
        <w:rPr>
          <w:rFonts w:cs="SimSun-Identity-H"/>
        </w:rPr>
        <w:t xml:space="preserve"> </w:t>
      </w:r>
      <w:r w:rsidRPr="00E24602">
        <w:t xml:space="preserve">TCP </w:t>
      </w:r>
      <w:r w:rsidRPr="00E24602">
        <w:rPr>
          <w:rFonts w:cs="SimSun-Identity-H" w:hint="eastAsia"/>
        </w:rPr>
        <w:t>传输协议的连接状态。</w:t>
      </w:r>
    </w:p>
    <w:p w:rsidR="00CF0D4F" w:rsidRPr="00E24602" w:rsidRDefault="00CF0D4F" w:rsidP="00CF0D4F">
      <w:pPr>
        <w:pStyle w:val="HPC7"/>
        <w:rPr>
          <w:rFonts w:cs="SimSun-Identity-H"/>
        </w:rPr>
      </w:pPr>
      <w:r w:rsidRPr="00E24602">
        <w:t xml:space="preserve">netstat </w:t>
      </w:r>
      <w:r w:rsidRPr="00E24602">
        <w:rPr>
          <w:rFonts w:hint="eastAsia"/>
        </w:rPr>
        <w:t>-</w:t>
      </w:r>
      <w:r w:rsidRPr="00E24602">
        <w:t xml:space="preserve">r </w:t>
      </w:r>
      <w:r w:rsidRPr="00E24602">
        <w:rPr>
          <w:rFonts w:hint="eastAsia"/>
        </w:rPr>
        <w:t>——</w:t>
      </w:r>
      <w:r w:rsidRPr="00E24602">
        <w:t>route</w:t>
      </w:r>
      <w:r w:rsidRPr="00E24602">
        <w:rPr>
          <w:rFonts w:cs="SimSun-Identity-H" w:hint="eastAsia"/>
        </w:rPr>
        <w:t>，显示路由表。</w:t>
      </w:r>
    </w:p>
    <w:p w:rsidR="00CF0D4F" w:rsidRPr="00E24602" w:rsidRDefault="00CF0D4F" w:rsidP="00CF0D4F">
      <w:pPr>
        <w:pStyle w:val="HPC7"/>
      </w:pPr>
    </w:p>
    <w:p w:rsidR="00CF0D4F" w:rsidRPr="00E24602" w:rsidRDefault="00CF0D4F" w:rsidP="00CF0D4F">
      <w:pPr>
        <w:pStyle w:val="a9"/>
        <w:numPr>
          <w:ilvl w:val="0"/>
          <w:numId w:val="32"/>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traceroute [</w:t>
      </w:r>
      <w:r w:rsidRPr="00E24602">
        <w:rPr>
          <w:rFonts w:ascii="微软雅黑" w:eastAsia="微软雅黑" w:hAnsi="微软雅黑" w:cs="SimSun-Identity-H" w:hint="eastAsia"/>
          <w:kern w:val="0"/>
        </w:rPr>
        <w:t>远程主机</w:t>
      </w:r>
      <w:r w:rsidRPr="00E24602">
        <w:rPr>
          <w:rFonts w:ascii="微软雅黑" w:eastAsia="微软雅黑" w:hAnsi="微软雅黑" w:cs="SimSun-Identity-H"/>
          <w:kern w:val="0"/>
        </w:rPr>
        <w:t xml:space="preserve"> </w:t>
      </w:r>
      <w:r w:rsidRPr="00E24602">
        <w:rPr>
          <w:rFonts w:ascii="微软雅黑" w:eastAsia="微软雅黑" w:hAnsi="微软雅黑" w:cs="TimesNewRomanPSMT-Identity-H"/>
          <w:kern w:val="0"/>
        </w:rPr>
        <w:t xml:space="preserve">IP </w:t>
      </w:r>
      <w:r w:rsidRPr="00E24602">
        <w:rPr>
          <w:rFonts w:ascii="微软雅黑" w:eastAsia="微软雅黑" w:hAnsi="微软雅黑" w:cs="SimSun-Identity-H" w:hint="eastAsia"/>
          <w:kern w:val="0"/>
        </w:rPr>
        <w:t>地址或域名</w:t>
      </w:r>
      <w:r w:rsidRPr="00E24602">
        <w:rPr>
          <w:rFonts w:ascii="微软雅黑" w:eastAsia="微软雅黑" w:hAnsi="微软雅黑" w:cs="TimesNewRomanPSMT-Identity-H"/>
          <w:kern w:val="0"/>
        </w:rPr>
        <w:t xml:space="preserve">] </w:t>
      </w:r>
      <w:r w:rsidRPr="00E24602">
        <w:rPr>
          <w:rFonts w:ascii="微软雅黑" w:eastAsia="微软雅黑" w:hAnsi="微软雅黑" w:cs="SimSun-Identity-H" w:hint="eastAsia"/>
          <w:kern w:val="0"/>
        </w:rPr>
        <w:t>跟踪路由</w:t>
      </w:r>
    </w:p>
    <w:p w:rsidR="00CF0D4F" w:rsidRPr="00E24602" w:rsidRDefault="00CF0D4F" w:rsidP="00CF0D4F">
      <w:pPr>
        <w:pStyle w:val="HPC7"/>
      </w:pPr>
    </w:p>
    <w:p w:rsidR="00CF0D4F" w:rsidRPr="00E24602" w:rsidRDefault="00CF0D4F" w:rsidP="00CF0D4F">
      <w:pPr>
        <w:pStyle w:val="a9"/>
        <w:numPr>
          <w:ilvl w:val="0"/>
          <w:numId w:val="32"/>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lastRenderedPageBreak/>
        <w:t xml:space="preserve">ftp </w:t>
      </w:r>
      <w:r w:rsidRPr="00E24602">
        <w:rPr>
          <w:rFonts w:ascii="微软雅黑" w:eastAsia="微软雅黑" w:hAnsi="微软雅黑" w:cs="SimSun-Identity-H" w:hint="eastAsia"/>
          <w:kern w:val="0"/>
        </w:rPr>
        <w:t>文件传输</w:t>
      </w:r>
    </w:p>
    <w:p w:rsidR="00CF0D4F" w:rsidRPr="00E24602" w:rsidRDefault="00CF0D4F" w:rsidP="00CF0D4F">
      <w:pPr>
        <w:pStyle w:val="a9"/>
        <w:numPr>
          <w:ilvl w:val="0"/>
          <w:numId w:val="32"/>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telnet [</w:t>
      </w:r>
      <w:r w:rsidRPr="00E24602">
        <w:rPr>
          <w:rFonts w:ascii="微软雅黑" w:eastAsia="微软雅黑" w:hAnsi="微软雅黑" w:cs="SimSun-Identity-H" w:hint="eastAsia"/>
          <w:kern w:val="0"/>
        </w:rPr>
        <w:t>主机名</w:t>
      </w:r>
      <w:r w:rsidRPr="00E24602">
        <w:rPr>
          <w:rFonts w:ascii="微软雅黑" w:eastAsia="微软雅黑" w:hAnsi="微软雅黑" w:cs="TimesNewRomanPSMT-Identity-H"/>
          <w:kern w:val="0"/>
        </w:rPr>
        <w:t xml:space="preserve">/IP </w:t>
      </w:r>
      <w:r w:rsidRPr="00E24602">
        <w:rPr>
          <w:rFonts w:ascii="微软雅黑" w:eastAsia="微软雅黑" w:hAnsi="微软雅黑" w:cs="SimSun-Identity-H" w:hint="eastAsia"/>
          <w:kern w:val="0"/>
        </w:rPr>
        <w:t>地址</w:t>
      </w:r>
      <w:r w:rsidRPr="00E24602">
        <w:rPr>
          <w:rFonts w:ascii="微软雅黑" w:eastAsia="微软雅黑" w:hAnsi="微软雅黑" w:cs="TimesNewRomanPSMT-Identity-H"/>
          <w:kern w:val="0"/>
        </w:rPr>
        <w:t xml:space="preserve">] </w:t>
      </w:r>
      <w:r w:rsidRPr="00E24602">
        <w:rPr>
          <w:rFonts w:ascii="微软雅黑" w:eastAsia="微软雅黑" w:hAnsi="微软雅黑" w:cs="SimSun-Identity-H" w:hint="eastAsia"/>
          <w:kern w:val="0"/>
        </w:rPr>
        <w:t>登录到远程计算机</w:t>
      </w:r>
    </w:p>
    <w:p w:rsidR="00CF0D4F" w:rsidRPr="00E24602" w:rsidRDefault="00CF0D4F" w:rsidP="00CF0D4F">
      <w:pPr>
        <w:pStyle w:val="a9"/>
        <w:numPr>
          <w:ilvl w:val="0"/>
          <w:numId w:val="32"/>
        </w:numPr>
        <w:ind w:firstLineChars="0"/>
        <w:rPr>
          <w:rFonts w:ascii="微软雅黑" w:eastAsia="微软雅黑" w:hAnsi="微软雅黑" w:cs="SimSun-Identity-H"/>
          <w:kern w:val="0"/>
        </w:rPr>
      </w:pPr>
      <w:r w:rsidRPr="00E24602">
        <w:rPr>
          <w:rFonts w:ascii="微软雅黑" w:eastAsia="微软雅黑" w:hAnsi="微软雅黑" w:cs="TimesNewRomanPSMT-Identity-H"/>
          <w:kern w:val="0"/>
        </w:rPr>
        <w:t xml:space="preserve">finger </w:t>
      </w:r>
      <w:r w:rsidRPr="00E24602">
        <w:rPr>
          <w:rFonts w:ascii="微软雅黑" w:eastAsia="微软雅黑" w:hAnsi="微软雅黑" w:cs="SimSun-Identity-H" w:hint="eastAsia"/>
          <w:kern w:val="0"/>
        </w:rPr>
        <w:t>查询远程计算机（通常是运行</w:t>
      </w:r>
      <w:r w:rsidRPr="00E24602">
        <w:rPr>
          <w:rFonts w:ascii="微软雅黑" w:eastAsia="微软雅黑" w:hAnsi="微软雅黑" w:cs="SimSun-Identity-H"/>
          <w:kern w:val="0"/>
        </w:rPr>
        <w:t xml:space="preserve"> </w:t>
      </w:r>
      <w:r w:rsidRPr="00E24602">
        <w:rPr>
          <w:rFonts w:ascii="微软雅黑" w:eastAsia="微软雅黑" w:hAnsi="微软雅黑" w:cs="TimesNewRomanPSMT-Identity-H"/>
          <w:kern w:val="0"/>
        </w:rPr>
        <w:t xml:space="preserve">Linux/UNIX </w:t>
      </w:r>
      <w:r w:rsidRPr="00E24602">
        <w:rPr>
          <w:rFonts w:ascii="微软雅黑" w:eastAsia="微软雅黑" w:hAnsi="微软雅黑" w:cs="SimSun-Identity-H" w:hint="eastAsia"/>
          <w:kern w:val="0"/>
        </w:rPr>
        <w:t>的计算机）上用户的详细信息。</w:t>
      </w:r>
    </w:p>
    <w:p w:rsidR="00CF0D4F" w:rsidRPr="00E24602" w:rsidRDefault="00CF0D4F" w:rsidP="00CF0D4F">
      <w:pPr>
        <w:pStyle w:val="HPC7"/>
      </w:pPr>
    </w:p>
    <w:p w:rsidR="00CF0D4F" w:rsidRPr="00E24602" w:rsidRDefault="00CF0D4F" w:rsidP="00CF0D4F">
      <w:pPr>
        <w:pStyle w:val="2"/>
        <w:numPr>
          <w:ilvl w:val="1"/>
          <w:numId w:val="25"/>
        </w:numPr>
        <w:spacing w:before="120" w:after="120" w:line="360" w:lineRule="auto"/>
        <w:ind w:left="0"/>
      </w:pPr>
      <w:r w:rsidRPr="00E24602">
        <w:rPr>
          <w:rFonts w:hint="eastAsia"/>
        </w:rPr>
        <w:t xml:space="preserve"> </w:t>
      </w:r>
      <w:bookmarkStart w:id="225" w:name="_Toc349128656"/>
      <w:bookmarkStart w:id="226" w:name="_Toc350454730"/>
      <w:bookmarkStart w:id="227" w:name="_Toc363663809"/>
      <w:r w:rsidRPr="00E24602">
        <w:rPr>
          <w:rFonts w:hint="eastAsia"/>
        </w:rPr>
        <w:t>软件包管理命令</w:t>
      </w:r>
      <w:bookmarkEnd w:id="225"/>
      <w:bookmarkEnd w:id="226"/>
      <w:bookmarkEnd w:id="227"/>
    </w:p>
    <w:p w:rsidR="00CF0D4F" w:rsidRPr="00E24602" w:rsidRDefault="00CF0D4F" w:rsidP="00CF0D4F">
      <w:pPr>
        <w:pStyle w:val="HPC7"/>
      </w:pPr>
      <w:r w:rsidRPr="00E24602">
        <w:rPr>
          <w:rFonts w:cs="TimesNewRomanPSMT-Identity-H"/>
        </w:rPr>
        <w:t xml:space="preserve">RPM </w:t>
      </w:r>
      <w:r w:rsidRPr="00E24602">
        <w:rPr>
          <w:rFonts w:hint="eastAsia"/>
        </w:rPr>
        <w:t>的全名是</w:t>
      </w:r>
      <w:r w:rsidRPr="00E24602">
        <w:t xml:space="preserve"> </w:t>
      </w:r>
      <w:r w:rsidRPr="00E24602">
        <w:rPr>
          <w:rFonts w:cs="TimesNewRomanPSMT-Identity-H"/>
        </w:rPr>
        <w:t>Red Hat Package Manager</w:t>
      </w:r>
      <w:r w:rsidRPr="00E24602">
        <w:rPr>
          <w:rFonts w:hint="eastAsia"/>
        </w:rPr>
        <w:t>。利用</w:t>
      </w:r>
      <w:r w:rsidRPr="00E24602">
        <w:t xml:space="preserve"> </w:t>
      </w:r>
      <w:r w:rsidRPr="00E24602">
        <w:rPr>
          <w:rFonts w:cs="TimesNewRomanPSMT-Identity-H"/>
        </w:rPr>
        <w:t xml:space="preserve">RPM </w:t>
      </w:r>
      <w:r w:rsidRPr="00E24602">
        <w:rPr>
          <w:rFonts w:hint="eastAsia"/>
        </w:rPr>
        <w:t>命令，可以安装、删除、升级管理软件，支持在线安装和升级软件。通过</w:t>
      </w:r>
      <w:r w:rsidRPr="00E24602">
        <w:t xml:space="preserve"> </w:t>
      </w:r>
      <w:r w:rsidRPr="00E24602">
        <w:rPr>
          <w:rFonts w:cs="TimesNewRomanPSMT-Identity-H"/>
        </w:rPr>
        <w:t xml:space="preserve">RPM </w:t>
      </w:r>
      <w:r w:rsidRPr="00E24602">
        <w:rPr>
          <w:rFonts w:hint="eastAsia"/>
        </w:rPr>
        <w:t>包管理可以知道软件包包含哪些文件，也可以查询系统中的某个文件属于哪个软件包，可以查询系统中的软件包是否安装及安装的版本。具体用法请参见</w:t>
      </w:r>
      <w:r w:rsidRPr="00E24602">
        <w:t xml:space="preserve"> </w:t>
      </w:r>
      <w:r w:rsidRPr="00E24602">
        <w:rPr>
          <w:rFonts w:cs="TimesNewRomanPSMT-Identity-H"/>
        </w:rPr>
        <w:t xml:space="preserve">Linux </w:t>
      </w:r>
      <w:r w:rsidRPr="00E24602">
        <w:rPr>
          <w:rFonts w:hint="eastAsia"/>
        </w:rPr>
        <w:t>相关书籍。下面列举一些</w:t>
      </w:r>
      <w:r w:rsidRPr="00E24602">
        <w:rPr>
          <w:rFonts w:hint="eastAsia"/>
        </w:rPr>
        <w:t>rpm</w:t>
      </w:r>
      <w:r w:rsidRPr="00E24602">
        <w:rPr>
          <w:rFonts w:hint="eastAsia"/>
        </w:rPr>
        <w:t>的基本用法。</w:t>
      </w:r>
    </w:p>
    <w:p w:rsidR="00CF0D4F" w:rsidRPr="00E24602" w:rsidRDefault="00CF0D4F" w:rsidP="00CF0D4F">
      <w:pPr>
        <w:pStyle w:val="a9"/>
        <w:numPr>
          <w:ilvl w:val="0"/>
          <w:numId w:val="33"/>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SimSun-Identity-H" w:hint="eastAsia"/>
          <w:kern w:val="0"/>
        </w:rPr>
        <w:t>我们得到一个新软件，在安装之前，一般都要先查看一下这个软件包是做什么的，可以用这条命令查看：</w:t>
      </w:r>
    </w:p>
    <w:p w:rsidR="00CF0D4F" w:rsidRPr="00E24602" w:rsidRDefault="00CF0D4F" w:rsidP="00CF0D4F">
      <w:pPr>
        <w:pStyle w:val="HPC7"/>
        <w:rPr>
          <w:shd w:val="pct15" w:color="auto" w:fill="FFFFFF"/>
        </w:rPr>
      </w:pPr>
      <w:proofErr w:type="gramStart"/>
      <w:r w:rsidRPr="00E24602">
        <w:rPr>
          <w:rFonts w:hint="eastAsia"/>
          <w:shd w:val="pct15" w:color="auto" w:fill="FFFFFF"/>
        </w:rPr>
        <w:t>rpm</w:t>
      </w:r>
      <w:proofErr w:type="gramEnd"/>
      <w:r w:rsidRPr="00E24602">
        <w:rPr>
          <w:rFonts w:hint="eastAsia"/>
          <w:shd w:val="pct15" w:color="auto" w:fill="FFFFFF"/>
        </w:rPr>
        <w:t xml:space="preserve"> -qpi </w:t>
      </w:r>
      <w:r w:rsidRPr="00E24602">
        <w:rPr>
          <w:shd w:val="pct15" w:color="auto" w:fill="FFFFFF"/>
        </w:rPr>
        <w:t>strace-4.5.18-10.13.x86_64.rpm</w:t>
      </w:r>
    </w:p>
    <w:p w:rsidR="00CF0D4F" w:rsidRPr="00E24602" w:rsidRDefault="00CF0D4F" w:rsidP="00CF0D4F">
      <w:pPr>
        <w:pStyle w:val="HPC7"/>
      </w:pPr>
      <w:r w:rsidRPr="00E24602">
        <w:rPr>
          <w:rFonts w:hint="eastAsia"/>
        </w:rPr>
        <w:t xml:space="preserve">　　系统将会列出这个软件包的详细资料。</w:t>
      </w:r>
    </w:p>
    <w:p w:rsidR="00CF0D4F" w:rsidRPr="00E24602" w:rsidRDefault="00CF0D4F" w:rsidP="00CF0D4F">
      <w:pPr>
        <w:pStyle w:val="a9"/>
        <w:numPr>
          <w:ilvl w:val="0"/>
          <w:numId w:val="33"/>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SimSun-Identity-H" w:hint="eastAsia"/>
          <w:kern w:val="0"/>
        </w:rPr>
        <w:t>我们可以用下面这条命令查看软件包将会在系统里安装哪些文件：</w:t>
      </w:r>
    </w:p>
    <w:p w:rsidR="00CF0D4F" w:rsidRPr="00E24602" w:rsidRDefault="00CF0D4F" w:rsidP="00CF0D4F">
      <w:pPr>
        <w:pStyle w:val="HPC7"/>
        <w:rPr>
          <w:shd w:val="pct15" w:color="auto" w:fill="FFFFFF"/>
        </w:rPr>
      </w:pPr>
      <w:r w:rsidRPr="00E24602">
        <w:rPr>
          <w:rFonts w:hint="eastAsia"/>
        </w:rPr>
        <w:t xml:space="preserve">　　</w:t>
      </w:r>
      <w:proofErr w:type="gramStart"/>
      <w:r w:rsidRPr="00E24602">
        <w:rPr>
          <w:rFonts w:hint="eastAsia"/>
          <w:shd w:val="pct15" w:color="auto" w:fill="FFFFFF"/>
        </w:rPr>
        <w:t>rpm</w:t>
      </w:r>
      <w:proofErr w:type="gramEnd"/>
      <w:r w:rsidRPr="00E24602">
        <w:rPr>
          <w:rFonts w:hint="eastAsia"/>
          <w:shd w:val="pct15" w:color="auto" w:fill="FFFFFF"/>
        </w:rPr>
        <w:t xml:space="preserve"> -qpl </w:t>
      </w:r>
      <w:r w:rsidRPr="00E24602">
        <w:rPr>
          <w:shd w:val="pct15" w:color="auto" w:fill="FFFFFF"/>
        </w:rPr>
        <w:t>strace-4.5.18-10.13.x86_64.rpm</w:t>
      </w:r>
    </w:p>
    <w:p w:rsidR="00CF0D4F" w:rsidRPr="00E24602" w:rsidRDefault="00CF0D4F" w:rsidP="00CF0D4F">
      <w:pPr>
        <w:pStyle w:val="HPC7"/>
      </w:pPr>
    </w:p>
    <w:p w:rsidR="00CF0D4F" w:rsidRPr="00E24602" w:rsidRDefault="00CF0D4F" w:rsidP="00CF0D4F">
      <w:pPr>
        <w:pStyle w:val="a9"/>
        <w:numPr>
          <w:ilvl w:val="0"/>
          <w:numId w:val="33"/>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SimSun-Identity-H" w:hint="eastAsia"/>
          <w:kern w:val="0"/>
        </w:rPr>
        <w:t>安装该软件包：</w:t>
      </w:r>
    </w:p>
    <w:p w:rsidR="00CF0D4F" w:rsidRPr="00E24602" w:rsidRDefault="00CF0D4F" w:rsidP="00CF0D4F">
      <w:pPr>
        <w:pStyle w:val="HPC7"/>
        <w:rPr>
          <w:shd w:val="pct15" w:color="auto" w:fill="FFFFFF"/>
        </w:rPr>
      </w:pPr>
      <w:proofErr w:type="gramStart"/>
      <w:r w:rsidRPr="00E24602">
        <w:rPr>
          <w:rFonts w:hint="eastAsia"/>
          <w:shd w:val="pct15" w:color="auto" w:fill="FFFFFF"/>
        </w:rPr>
        <w:t>rpm</w:t>
      </w:r>
      <w:proofErr w:type="gramEnd"/>
      <w:r w:rsidRPr="00E24602">
        <w:rPr>
          <w:rFonts w:hint="eastAsia"/>
          <w:shd w:val="pct15" w:color="auto" w:fill="FFFFFF"/>
        </w:rPr>
        <w:t xml:space="preserve"> -ivh </w:t>
      </w:r>
      <w:r w:rsidRPr="00E24602">
        <w:rPr>
          <w:shd w:val="pct15" w:color="auto" w:fill="FFFFFF"/>
        </w:rPr>
        <w:t>strace-4.5.18-10.13.x86_64.rpm</w:t>
      </w:r>
    </w:p>
    <w:p w:rsidR="00CF0D4F" w:rsidRPr="00E24602" w:rsidRDefault="00CF0D4F" w:rsidP="00CF0D4F">
      <w:pPr>
        <w:pStyle w:val="a9"/>
        <w:numPr>
          <w:ilvl w:val="0"/>
          <w:numId w:val="33"/>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SimSun-Identity-H" w:hint="eastAsia"/>
          <w:kern w:val="0"/>
        </w:rPr>
        <w:t>如果系统已经安装该软件包的低版本，可以用下面的命令进行升级安装：</w:t>
      </w:r>
    </w:p>
    <w:p w:rsidR="00CF0D4F" w:rsidRPr="00E24602" w:rsidRDefault="00CF0D4F" w:rsidP="00CF0D4F">
      <w:pPr>
        <w:pStyle w:val="a9"/>
        <w:autoSpaceDE w:val="0"/>
        <w:autoSpaceDN w:val="0"/>
        <w:adjustRightInd w:val="0"/>
        <w:ind w:left="420" w:firstLineChars="0" w:firstLine="0"/>
        <w:jc w:val="left"/>
        <w:rPr>
          <w:rFonts w:ascii="微软雅黑" w:eastAsia="微软雅黑" w:hAnsi="微软雅黑" w:cs="SimSun-Identity-H"/>
          <w:kern w:val="0"/>
          <w:shd w:val="pct15" w:color="auto" w:fill="FFFFFF"/>
        </w:rPr>
      </w:pPr>
      <w:proofErr w:type="gramStart"/>
      <w:r w:rsidRPr="00E24602">
        <w:rPr>
          <w:rFonts w:ascii="微软雅黑" w:eastAsia="微软雅黑" w:hAnsi="微软雅黑" w:cs="SimSun-Identity-H" w:hint="eastAsia"/>
          <w:kern w:val="0"/>
          <w:shd w:val="pct15" w:color="auto" w:fill="FFFFFF"/>
        </w:rPr>
        <w:t>rpm</w:t>
      </w:r>
      <w:proofErr w:type="gramEnd"/>
      <w:r w:rsidRPr="00E24602">
        <w:rPr>
          <w:rFonts w:ascii="微软雅黑" w:eastAsia="微软雅黑" w:hAnsi="微软雅黑" w:cs="SimSun-Identity-H" w:hint="eastAsia"/>
          <w:kern w:val="0"/>
          <w:shd w:val="pct15" w:color="auto" w:fill="FFFFFF"/>
        </w:rPr>
        <w:t xml:space="preserve"> -Uvh </w:t>
      </w:r>
      <w:r w:rsidRPr="00E24602">
        <w:rPr>
          <w:rFonts w:ascii="微软雅黑" w:eastAsia="微软雅黑" w:hAnsi="微软雅黑" w:cs="SimSun-Identity-H"/>
          <w:kern w:val="0"/>
          <w:shd w:val="pct15" w:color="auto" w:fill="FFFFFF"/>
        </w:rPr>
        <w:t>strace-4.5.18-10.13.x86_64.rpm</w:t>
      </w:r>
    </w:p>
    <w:p w:rsidR="00CF0D4F" w:rsidRPr="00E24602" w:rsidRDefault="00CF0D4F" w:rsidP="00CF0D4F">
      <w:pPr>
        <w:pStyle w:val="a9"/>
        <w:autoSpaceDE w:val="0"/>
        <w:autoSpaceDN w:val="0"/>
        <w:adjustRightInd w:val="0"/>
        <w:ind w:left="420" w:firstLineChars="0" w:firstLine="0"/>
        <w:jc w:val="left"/>
        <w:rPr>
          <w:rFonts w:ascii="微软雅黑" w:eastAsia="微软雅黑" w:hAnsi="微软雅黑" w:cs="SimSun-Identity-H"/>
          <w:kern w:val="0"/>
        </w:rPr>
      </w:pPr>
      <w:r w:rsidRPr="00E24602">
        <w:rPr>
          <w:rFonts w:ascii="微软雅黑" w:eastAsia="微软雅黑" w:hAnsi="微软雅黑" w:cs="SimSun-Identity-H" w:hint="eastAsia"/>
          <w:kern w:val="0"/>
        </w:rPr>
        <w:t>安装某个软件时，RPM会自动处理包的依赖关系，如果不想进行依赖检查，可以给rpm加上 --nodeps 参数，想要强制安装可以加上 --force 参数。</w:t>
      </w:r>
    </w:p>
    <w:p w:rsidR="00CF0D4F" w:rsidRPr="00E24602" w:rsidRDefault="00CF0D4F" w:rsidP="00CF0D4F">
      <w:pPr>
        <w:pStyle w:val="a9"/>
        <w:numPr>
          <w:ilvl w:val="0"/>
          <w:numId w:val="33"/>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SimSun-Identity-H" w:hint="eastAsia"/>
          <w:kern w:val="0"/>
        </w:rPr>
        <w:t>卸载某个安装过的软件，只需执行 rpm-e &lt;文件名&gt; 命令即可。</w:t>
      </w:r>
    </w:p>
    <w:p w:rsidR="00CF0D4F" w:rsidRPr="00E24602" w:rsidRDefault="00CF0D4F" w:rsidP="00CF0D4F">
      <w:pPr>
        <w:pStyle w:val="a9"/>
        <w:autoSpaceDE w:val="0"/>
        <w:autoSpaceDN w:val="0"/>
        <w:adjustRightInd w:val="0"/>
        <w:ind w:left="420" w:firstLineChars="0" w:firstLine="0"/>
        <w:jc w:val="left"/>
        <w:rPr>
          <w:rFonts w:ascii="微软雅黑" w:eastAsia="微软雅黑" w:hAnsi="微软雅黑" w:cs="SimSun-Identity-H"/>
          <w:kern w:val="0"/>
        </w:rPr>
      </w:pPr>
      <w:proofErr w:type="gramStart"/>
      <w:r w:rsidRPr="00E24602">
        <w:rPr>
          <w:rFonts w:ascii="微软雅黑" w:eastAsia="微软雅黑" w:hAnsi="微软雅黑" w:cs="SimSun-Identity-H" w:hint="eastAsia"/>
          <w:kern w:val="0"/>
          <w:shd w:val="pct15" w:color="auto" w:fill="FFFFFF"/>
        </w:rPr>
        <w:t>rpm</w:t>
      </w:r>
      <w:proofErr w:type="gramEnd"/>
      <w:r w:rsidRPr="00E24602">
        <w:rPr>
          <w:rFonts w:ascii="微软雅黑" w:eastAsia="微软雅黑" w:hAnsi="微软雅黑" w:cs="SimSun-Identity-H" w:hint="eastAsia"/>
          <w:kern w:val="0"/>
          <w:shd w:val="pct15" w:color="auto" w:fill="FFFFFF"/>
        </w:rPr>
        <w:t xml:space="preserve"> -e </w:t>
      </w:r>
      <w:r w:rsidRPr="00E24602">
        <w:rPr>
          <w:rFonts w:ascii="微软雅黑" w:eastAsia="微软雅黑" w:hAnsi="微软雅黑" w:cs="SimSun-Identity-H"/>
          <w:kern w:val="0"/>
          <w:shd w:val="pct15" w:color="auto" w:fill="FFFFFF"/>
        </w:rPr>
        <w:t>strace</w:t>
      </w:r>
    </w:p>
    <w:p w:rsidR="00CF0D4F" w:rsidRPr="00E24602" w:rsidRDefault="00CF0D4F" w:rsidP="00CF0D4F">
      <w:pPr>
        <w:pStyle w:val="a9"/>
        <w:numPr>
          <w:ilvl w:val="0"/>
          <w:numId w:val="33"/>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SimSun-Identity-H" w:hint="eastAsia"/>
          <w:kern w:val="0"/>
        </w:rPr>
        <w:lastRenderedPageBreak/>
        <w:t>如果不小心误删了某些包的系统文件，可以用下来命令查看有哪些文件损坏，以便进行修复安装。</w:t>
      </w:r>
    </w:p>
    <w:p w:rsidR="00CF0D4F" w:rsidRPr="00E24602" w:rsidRDefault="00CF0D4F" w:rsidP="00CF0D4F">
      <w:pPr>
        <w:pStyle w:val="a9"/>
        <w:autoSpaceDE w:val="0"/>
        <w:autoSpaceDN w:val="0"/>
        <w:adjustRightInd w:val="0"/>
        <w:ind w:left="420" w:firstLineChars="0" w:firstLine="0"/>
        <w:jc w:val="left"/>
        <w:rPr>
          <w:rFonts w:ascii="微软雅黑" w:eastAsia="微软雅黑" w:hAnsi="微软雅黑" w:cs="SimSun-Identity-H"/>
          <w:kern w:val="0"/>
        </w:rPr>
      </w:pPr>
      <w:proofErr w:type="gramStart"/>
      <w:r w:rsidRPr="00E24602">
        <w:rPr>
          <w:rFonts w:ascii="微软雅黑" w:eastAsia="微软雅黑" w:hAnsi="微软雅黑" w:cs="SimSun-Identity-H" w:hint="eastAsia"/>
          <w:kern w:val="0"/>
          <w:shd w:val="pct15" w:color="auto" w:fill="FFFFFF"/>
        </w:rPr>
        <w:t>rpm</w:t>
      </w:r>
      <w:proofErr w:type="gramEnd"/>
      <w:r w:rsidRPr="00E24602">
        <w:rPr>
          <w:rFonts w:ascii="微软雅黑" w:eastAsia="微软雅黑" w:hAnsi="微软雅黑" w:cs="SimSun-Identity-H" w:hint="eastAsia"/>
          <w:kern w:val="0"/>
          <w:shd w:val="pct15" w:color="auto" w:fill="FFFFFF"/>
        </w:rPr>
        <w:t xml:space="preserve"> -Va</w:t>
      </w:r>
    </w:p>
    <w:p w:rsidR="00CF0D4F" w:rsidRPr="00E24602" w:rsidRDefault="00CF0D4F" w:rsidP="00CF0D4F">
      <w:pPr>
        <w:pStyle w:val="a9"/>
        <w:numPr>
          <w:ilvl w:val="0"/>
          <w:numId w:val="33"/>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SimSun-Identity-H" w:hint="eastAsia"/>
          <w:kern w:val="0"/>
        </w:rPr>
        <w:t>下面这条命令行可以帮助我们快速判定某个文件是属于哪个软件包：</w:t>
      </w:r>
    </w:p>
    <w:p w:rsidR="00CF0D4F" w:rsidRPr="00E24602" w:rsidRDefault="00CF0D4F" w:rsidP="00CF0D4F">
      <w:pPr>
        <w:pStyle w:val="HPC7"/>
        <w:rPr>
          <w:shd w:val="pct15" w:color="auto" w:fill="FFFFFF"/>
        </w:rPr>
      </w:pPr>
      <w:r w:rsidRPr="00E24602">
        <w:rPr>
          <w:rFonts w:hint="eastAsia"/>
          <w:shd w:val="pct15" w:color="auto" w:fill="FFFFFF"/>
        </w:rPr>
        <w:t>rpm -qf &lt;</w:t>
      </w:r>
      <w:r w:rsidRPr="00E24602">
        <w:rPr>
          <w:rFonts w:hint="eastAsia"/>
          <w:shd w:val="pct15" w:color="auto" w:fill="FFFFFF"/>
        </w:rPr>
        <w:t>文件名</w:t>
      </w:r>
      <w:r w:rsidRPr="00E24602">
        <w:rPr>
          <w:rFonts w:hint="eastAsia"/>
          <w:shd w:val="pct15" w:color="auto" w:fill="FFFFFF"/>
        </w:rPr>
        <w:t>&gt;</w:t>
      </w:r>
    </w:p>
    <w:p w:rsidR="00CF0D4F" w:rsidRPr="00E24602" w:rsidRDefault="00CF0D4F" w:rsidP="00CF0D4F">
      <w:pPr>
        <w:pStyle w:val="a9"/>
        <w:numPr>
          <w:ilvl w:val="0"/>
          <w:numId w:val="33"/>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SimSun-Identity-H" w:hint="eastAsia"/>
          <w:kern w:val="0"/>
        </w:rPr>
        <w:t>如果想查看当前系统已经安装了哪些rpm包，可以执行：</w:t>
      </w:r>
    </w:p>
    <w:p w:rsidR="00CF0D4F" w:rsidRPr="00E24602" w:rsidRDefault="00CF0D4F" w:rsidP="00CF0D4F">
      <w:pPr>
        <w:pStyle w:val="a9"/>
        <w:autoSpaceDE w:val="0"/>
        <w:autoSpaceDN w:val="0"/>
        <w:adjustRightInd w:val="0"/>
        <w:ind w:left="420" w:firstLineChars="0" w:firstLine="0"/>
        <w:jc w:val="left"/>
        <w:rPr>
          <w:rFonts w:ascii="微软雅黑" w:eastAsia="微软雅黑" w:hAnsi="微软雅黑" w:cs="SimSun-Identity-H"/>
          <w:kern w:val="0"/>
          <w:shd w:val="pct15" w:color="auto" w:fill="FFFFFF"/>
        </w:rPr>
      </w:pPr>
      <w:proofErr w:type="gramStart"/>
      <w:r w:rsidRPr="00E24602">
        <w:rPr>
          <w:rFonts w:ascii="微软雅黑" w:eastAsia="微软雅黑" w:hAnsi="微软雅黑" w:cs="SimSun-Identity-H" w:hint="eastAsia"/>
          <w:kern w:val="0"/>
          <w:shd w:val="pct15" w:color="auto" w:fill="FFFFFF"/>
        </w:rPr>
        <w:t>rpm</w:t>
      </w:r>
      <w:proofErr w:type="gramEnd"/>
      <w:r w:rsidRPr="00E24602">
        <w:rPr>
          <w:rFonts w:ascii="微软雅黑" w:eastAsia="微软雅黑" w:hAnsi="微软雅黑" w:cs="SimSun-Identity-H" w:hint="eastAsia"/>
          <w:kern w:val="0"/>
          <w:shd w:val="pct15" w:color="auto" w:fill="FFFFFF"/>
        </w:rPr>
        <w:t xml:space="preserve"> -qa</w:t>
      </w:r>
    </w:p>
    <w:p w:rsidR="00CF0D4F" w:rsidRPr="00E24602" w:rsidRDefault="00CF0D4F" w:rsidP="00CF0D4F">
      <w:pPr>
        <w:pStyle w:val="a9"/>
        <w:autoSpaceDE w:val="0"/>
        <w:autoSpaceDN w:val="0"/>
        <w:adjustRightInd w:val="0"/>
        <w:ind w:left="420" w:firstLineChars="0" w:firstLine="0"/>
        <w:jc w:val="left"/>
        <w:rPr>
          <w:rFonts w:ascii="微软雅黑" w:eastAsia="微软雅黑" w:hAnsi="微软雅黑" w:cs="SimSun-Identity-H"/>
          <w:kern w:val="0"/>
        </w:rPr>
      </w:pPr>
      <w:r w:rsidRPr="00E24602">
        <w:rPr>
          <w:rFonts w:ascii="微软雅黑" w:eastAsia="微软雅黑" w:hAnsi="微软雅黑" w:cs="SimSun-Identity-H" w:hint="eastAsia"/>
          <w:kern w:val="0"/>
        </w:rPr>
        <w:t>也可以与 grep 联用，进行查找操作：</w:t>
      </w:r>
    </w:p>
    <w:p w:rsidR="00CF0D4F" w:rsidRPr="00E24602" w:rsidRDefault="00CF0D4F" w:rsidP="00CF0D4F">
      <w:pPr>
        <w:pStyle w:val="a9"/>
        <w:autoSpaceDE w:val="0"/>
        <w:autoSpaceDN w:val="0"/>
        <w:adjustRightInd w:val="0"/>
        <w:ind w:left="420" w:firstLineChars="0" w:firstLine="0"/>
        <w:jc w:val="left"/>
        <w:rPr>
          <w:rFonts w:ascii="微软雅黑" w:eastAsia="微软雅黑" w:hAnsi="微软雅黑" w:cs="SimSun-Identity-H"/>
          <w:kern w:val="0"/>
        </w:rPr>
      </w:pPr>
      <w:proofErr w:type="gramStart"/>
      <w:r w:rsidRPr="00E24602">
        <w:rPr>
          <w:rFonts w:ascii="微软雅黑" w:eastAsia="微软雅黑" w:hAnsi="微软雅黑" w:cs="SimSun-Identity-H" w:hint="eastAsia"/>
          <w:kern w:val="0"/>
          <w:shd w:val="pct15" w:color="auto" w:fill="FFFFFF"/>
        </w:rPr>
        <w:t>rpm</w:t>
      </w:r>
      <w:proofErr w:type="gramEnd"/>
      <w:r w:rsidRPr="00E24602">
        <w:rPr>
          <w:rFonts w:ascii="微软雅黑" w:eastAsia="微软雅黑" w:hAnsi="微软雅黑" w:cs="SimSun-Identity-H" w:hint="eastAsia"/>
          <w:kern w:val="0"/>
          <w:shd w:val="pct15" w:color="auto" w:fill="FFFFFF"/>
        </w:rPr>
        <w:t xml:space="preserve"> -qa | grep strace</w:t>
      </w:r>
    </w:p>
    <w:p w:rsidR="00CF0D4F" w:rsidRPr="00E24602" w:rsidRDefault="00CF0D4F" w:rsidP="00CF0D4F">
      <w:pPr>
        <w:pStyle w:val="HPC7"/>
      </w:pPr>
    </w:p>
    <w:p w:rsidR="00CF0D4F" w:rsidRPr="00E24602" w:rsidRDefault="00CF0D4F" w:rsidP="00CF0D4F">
      <w:pPr>
        <w:pStyle w:val="2"/>
        <w:numPr>
          <w:ilvl w:val="1"/>
          <w:numId w:val="25"/>
        </w:numPr>
        <w:spacing w:before="120" w:after="120" w:line="360" w:lineRule="auto"/>
        <w:ind w:left="0"/>
      </w:pPr>
      <w:r w:rsidRPr="00E24602">
        <w:rPr>
          <w:rFonts w:hint="eastAsia"/>
        </w:rPr>
        <w:t xml:space="preserve"> </w:t>
      </w:r>
      <w:bookmarkStart w:id="228" w:name="_Toc349128657"/>
      <w:bookmarkStart w:id="229" w:name="_Toc350454731"/>
      <w:bookmarkStart w:id="230" w:name="_Toc363663810"/>
      <w:r w:rsidRPr="00E24602">
        <w:rPr>
          <w:rFonts w:hint="eastAsia"/>
        </w:rPr>
        <w:t>编辑器命令（</w:t>
      </w:r>
      <w:r w:rsidRPr="00E24602">
        <w:rPr>
          <w:rFonts w:cs="TimesNewRomanPS-BoldMT-Identity"/>
        </w:rPr>
        <w:t>vi</w:t>
      </w:r>
      <w:r w:rsidRPr="00E24602">
        <w:rPr>
          <w:rFonts w:cs="TimesNewRomanPS-BoldMT-Identity" w:hint="eastAsia"/>
        </w:rPr>
        <w:t>m</w:t>
      </w:r>
      <w:r w:rsidRPr="00E24602">
        <w:rPr>
          <w:rFonts w:hint="eastAsia"/>
        </w:rPr>
        <w:t>）</w:t>
      </w:r>
      <w:bookmarkEnd w:id="228"/>
      <w:bookmarkEnd w:id="229"/>
      <w:bookmarkEnd w:id="230"/>
    </w:p>
    <w:p w:rsidR="00CF0D4F" w:rsidRPr="00E24602" w:rsidRDefault="00CF0D4F" w:rsidP="00CF0D4F">
      <w:pPr>
        <w:pStyle w:val="HPC7"/>
      </w:pPr>
      <w:r w:rsidRPr="00E24602">
        <w:rPr>
          <w:rFonts w:hint="eastAsia"/>
        </w:rPr>
        <w:t>在</w:t>
      </w:r>
      <w:r w:rsidRPr="00E24602">
        <w:t xml:space="preserve"> </w:t>
      </w:r>
      <w:r w:rsidRPr="00E24602">
        <w:rPr>
          <w:rFonts w:cs="TimesNewRomanPSMT-Identity-H"/>
        </w:rPr>
        <w:t xml:space="preserve">Linux </w:t>
      </w:r>
      <w:r w:rsidRPr="00E24602">
        <w:rPr>
          <w:rFonts w:hint="eastAsia"/>
        </w:rPr>
        <w:t>下编写文本或语言程序，首先必须选择一种文本编辑器。</w:t>
      </w:r>
      <w:r w:rsidRPr="00E24602">
        <w:rPr>
          <w:rFonts w:cs="TimesNewRomanPSMT-Identity-H" w:hint="eastAsia"/>
        </w:rPr>
        <w:t>VIM</w:t>
      </w:r>
      <w:r w:rsidRPr="00E24602">
        <w:rPr>
          <w:rFonts w:hint="eastAsia"/>
        </w:rPr>
        <w:t>编辑器是工作在字符模式下的高效率文本编辑器，它可以执行输出、删除、查找、替换、块操作等众多文本操作，而且用户可以根据自己的需要对其进行定制。</w:t>
      </w:r>
    </w:p>
    <w:p w:rsidR="00CF0D4F" w:rsidRPr="00E24602" w:rsidRDefault="00CF0D4F" w:rsidP="00CF0D4F">
      <w:pPr>
        <w:pStyle w:val="HPC7"/>
      </w:pPr>
      <w:r w:rsidRPr="00E24602">
        <w:rPr>
          <w:rFonts w:hint="eastAsia"/>
        </w:rPr>
        <w:t>在命令行里输入</w:t>
      </w:r>
      <w:r w:rsidRPr="00E24602">
        <w:rPr>
          <w:rFonts w:hint="eastAsia"/>
        </w:rPr>
        <w:t>vim</w:t>
      </w:r>
      <w:r w:rsidRPr="00E24602">
        <w:rPr>
          <w:rFonts w:hint="eastAsia"/>
        </w:rPr>
        <w:t>即可调用</w:t>
      </w:r>
      <w:r w:rsidRPr="00E24602">
        <w:rPr>
          <w:rFonts w:hint="eastAsia"/>
        </w:rPr>
        <w:t>VIM</w:t>
      </w:r>
      <w:r w:rsidRPr="00E24602">
        <w:rPr>
          <w:rFonts w:hint="eastAsia"/>
        </w:rPr>
        <w:t>编辑器：</w:t>
      </w:r>
    </w:p>
    <w:p w:rsidR="00CF0D4F" w:rsidRPr="00E24602" w:rsidRDefault="00CF0D4F" w:rsidP="00CF0D4F">
      <w:pPr>
        <w:pStyle w:val="HPC7"/>
      </w:pPr>
      <w:r w:rsidRPr="00E24602">
        <w:rPr>
          <w:rFonts w:hint="eastAsia"/>
          <w:shd w:val="pct15" w:color="auto" w:fill="FFFFFF"/>
        </w:rPr>
        <w:t>vim</w:t>
      </w:r>
      <w:r w:rsidRPr="00E24602">
        <w:rPr>
          <w:rFonts w:hint="eastAsia"/>
        </w:rPr>
        <w:t xml:space="preserve"> </w:t>
      </w:r>
      <w:r w:rsidRPr="00E24602">
        <w:rPr>
          <w:rFonts w:hint="eastAsia"/>
        </w:rPr>
        <w:t>——</w:t>
      </w:r>
      <w:r w:rsidRPr="00E24602">
        <w:rPr>
          <w:rFonts w:hint="eastAsia"/>
        </w:rPr>
        <w:t xml:space="preserve"> </w:t>
      </w:r>
      <w:r w:rsidRPr="00E24602">
        <w:rPr>
          <w:rFonts w:hint="eastAsia"/>
        </w:rPr>
        <w:t>调用</w:t>
      </w:r>
      <w:r w:rsidRPr="00E24602">
        <w:rPr>
          <w:rFonts w:hint="eastAsia"/>
        </w:rPr>
        <w:t>vim</w:t>
      </w:r>
      <w:r w:rsidRPr="00E24602">
        <w:rPr>
          <w:rFonts w:hint="eastAsia"/>
        </w:rPr>
        <w:t>，可以进行编辑工作，编辑完成后可以保存到新文件；</w:t>
      </w:r>
    </w:p>
    <w:p w:rsidR="00CF0D4F" w:rsidRPr="00E24602" w:rsidRDefault="00CF0D4F" w:rsidP="00CF0D4F">
      <w:pPr>
        <w:pStyle w:val="HPC7"/>
      </w:pPr>
      <w:r w:rsidRPr="00E24602">
        <w:rPr>
          <w:rFonts w:hint="eastAsia"/>
          <w:shd w:val="pct15" w:color="auto" w:fill="FFFFFF"/>
        </w:rPr>
        <w:t>vim foo.txt</w:t>
      </w:r>
      <w:r w:rsidRPr="00E24602">
        <w:rPr>
          <w:rFonts w:hint="eastAsia"/>
        </w:rPr>
        <w:t xml:space="preserve"> </w:t>
      </w:r>
      <w:r w:rsidRPr="00E24602">
        <w:rPr>
          <w:rFonts w:hint="eastAsia"/>
        </w:rPr>
        <w:softHyphen/>
      </w:r>
      <w:r w:rsidRPr="00E24602">
        <w:softHyphen/>
      </w:r>
      <w:r w:rsidRPr="00E24602">
        <w:rPr>
          <w:rFonts w:hint="eastAsia"/>
        </w:rPr>
        <w:softHyphen/>
      </w:r>
      <w:r w:rsidRPr="00E24602">
        <w:rPr>
          <w:rFonts w:hint="eastAsia"/>
        </w:rPr>
        <w:t>——</w:t>
      </w:r>
      <w:r w:rsidRPr="00E24602">
        <w:rPr>
          <w:rFonts w:hint="eastAsia"/>
        </w:rPr>
        <w:t xml:space="preserve"> </w:t>
      </w:r>
      <w:r w:rsidRPr="00E24602">
        <w:rPr>
          <w:rFonts w:hint="eastAsia"/>
        </w:rPr>
        <w:t>如果文件已经存在，则打开编辑，如果文件不存在，则新建编辑；</w:t>
      </w:r>
    </w:p>
    <w:p w:rsidR="00CF0D4F" w:rsidRPr="00E24602" w:rsidRDefault="00CF0D4F" w:rsidP="00CF0D4F">
      <w:pPr>
        <w:pStyle w:val="HPC7"/>
      </w:pPr>
    </w:p>
    <w:p w:rsidR="00CF0D4F" w:rsidRPr="00E24602" w:rsidRDefault="00CF0D4F" w:rsidP="00CF0D4F">
      <w:pPr>
        <w:pStyle w:val="HPC7"/>
      </w:pPr>
      <w:r w:rsidRPr="00E24602">
        <w:rPr>
          <w:rFonts w:cs="TimesNewRomanPSMT-Identity-H" w:hint="eastAsia"/>
        </w:rPr>
        <w:t>VIM</w:t>
      </w:r>
      <w:r w:rsidRPr="00E24602">
        <w:rPr>
          <w:rFonts w:hint="eastAsia"/>
        </w:rPr>
        <w:t>有几种基本工作模式，</w:t>
      </w:r>
      <w:r w:rsidRPr="00E24602">
        <w:t>在</w:t>
      </w:r>
      <w:r w:rsidRPr="00E24602">
        <w:t>VIM</w:t>
      </w:r>
      <w:r w:rsidRPr="00E24602">
        <w:t>里头</w:t>
      </w:r>
      <w:r w:rsidRPr="00E24602">
        <w:rPr>
          <w:rFonts w:hint="eastAsia"/>
        </w:rPr>
        <w:t>执行</w:t>
      </w:r>
      <w:r w:rsidRPr="00E24602">
        <w:rPr>
          <w:rFonts w:hint="eastAsia"/>
        </w:rPr>
        <w:t xml:space="preserve"> </w:t>
      </w:r>
      <w:r w:rsidRPr="00E24602">
        <w:t>:help mode</w:t>
      </w:r>
      <w:r w:rsidRPr="00E24602">
        <w:rPr>
          <w:rFonts w:hint="eastAsia"/>
        </w:rPr>
        <w:t xml:space="preserve"> </w:t>
      </w:r>
      <w:r w:rsidRPr="00E24602">
        <w:t>可以看到</w:t>
      </w:r>
      <w:r w:rsidRPr="00E24602">
        <w:t>VIM</w:t>
      </w:r>
      <w:r w:rsidRPr="00E24602">
        <w:t>的所有模式，主要有如下几种</w:t>
      </w:r>
      <w:r w:rsidRPr="00E24602">
        <w:rPr>
          <w:rFonts w:hint="eastAsia"/>
        </w:rPr>
        <w:t>。</w:t>
      </w:r>
    </w:p>
    <w:p w:rsidR="00CF0D4F" w:rsidRPr="00E24602" w:rsidRDefault="00CF0D4F" w:rsidP="00CF0D4F">
      <w:pPr>
        <w:pStyle w:val="a9"/>
        <w:numPr>
          <w:ilvl w:val="0"/>
          <w:numId w:val="34"/>
        </w:numPr>
        <w:autoSpaceDE w:val="0"/>
        <w:autoSpaceDN w:val="0"/>
        <w:adjustRightInd w:val="0"/>
        <w:ind w:left="426" w:firstLineChars="0" w:hanging="426"/>
        <w:jc w:val="left"/>
        <w:rPr>
          <w:rFonts w:ascii="微软雅黑" w:eastAsia="微软雅黑" w:hAnsi="微软雅黑" w:cs="SimSun-Identity-H"/>
          <w:kern w:val="0"/>
        </w:rPr>
      </w:pPr>
      <w:r w:rsidRPr="00E24602">
        <w:rPr>
          <w:rFonts w:ascii="微软雅黑" w:eastAsia="微软雅黑" w:hAnsi="微软雅黑" w:cs="SimSun-Identity-H"/>
          <w:kern w:val="0"/>
        </w:rPr>
        <w:t>Normal mode  即通常所谓的命令模式，在此模式使用</w:t>
      </w:r>
      <w:r w:rsidRPr="00E24602">
        <w:rPr>
          <w:rFonts w:ascii="微软雅黑" w:eastAsia="微软雅黑" w:hAnsi="微软雅黑" w:cs="SimSun-Identity-H" w:hint="eastAsia"/>
          <w:kern w:val="0"/>
        </w:rPr>
        <w:t xml:space="preserve"> </w:t>
      </w:r>
      <w:r w:rsidRPr="00E24602">
        <w:rPr>
          <w:rFonts w:ascii="微软雅黑" w:eastAsia="微软雅黑" w:hAnsi="微软雅黑" w:cs="SimSun-Identity-H"/>
          <w:kern w:val="0"/>
        </w:rPr>
        <w:t>a、i、A、I、o、O</w:t>
      </w:r>
      <w:r w:rsidRPr="00E24602">
        <w:rPr>
          <w:rFonts w:ascii="微软雅黑" w:eastAsia="微软雅黑" w:hAnsi="微软雅黑" w:cs="SimSun-Identity-H" w:hint="eastAsia"/>
          <w:kern w:val="0"/>
        </w:rPr>
        <w:t xml:space="preserve"> </w:t>
      </w:r>
      <w:r w:rsidRPr="00E24602">
        <w:rPr>
          <w:rFonts w:ascii="微软雅黑" w:eastAsia="微软雅黑" w:hAnsi="微软雅黑" w:cs="SimSun-Identity-H"/>
          <w:kern w:val="0"/>
        </w:rPr>
        <w:t>等进入Insert mode</w:t>
      </w:r>
      <w:r w:rsidRPr="00E24602">
        <w:rPr>
          <w:rFonts w:ascii="微软雅黑" w:eastAsia="微软雅黑" w:hAnsi="微软雅黑" w:cs="SimSun-Identity-H" w:hint="eastAsia"/>
          <w:kern w:val="0"/>
        </w:rPr>
        <w:t>。</w:t>
      </w:r>
    </w:p>
    <w:p w:rsidR="00CF0D4F" w:rsidRPr="00E24602" w:rsidRDefault="00CF0D4F" w:rsidP="00CF0D4F">
      <w:pPr>
        <w:pStyle w:val="a9"/>
        <w:numPr>
          <w:ilvl w:val="0"/>
          <w:numId w:val="34"/>
        </w:numPr>
        <w:autoSpaceDE w:val="0"/>
        <w:autoSpaceDN w:val="0"/>
        <w:adjustRightInd w:val="0"/>
        <w:ind w:left="426" w:firstLineChars="0" w:hanging="426"/>
        <w:jc w:val="left"/>
        <w:rPr>
          <w:rFonts w:ascii="微软雅黑" w:eastAsia="微软雅黑" w:hAnsi="微软雅黑" w:cs="SimSun-Identity-H"/>
          <w:kern w:val="0"/>
        </w:rPr>
      </w:pPr>
      <w:r w:rsidRPr="00E24602">
        <w:rPr>
          <w:rFonts w:ascii="微软雅黑" w:eastAsia="微软雅黑" w:hAnsi="微软雅黑" w:cs="SimSun-Identity-H"/>
          <w:kern w:val="0"/>
        </w:rPr>
        <w:t>Insert mode  即通常所谓的编辑模式，在此模式使用</w:t>
      </w:r>
      <w:r w:rsidRPr="00E24602">
        <w:rPr>
          <w:rFonts w:ascii="微软雅黑" w:eastAsia="微软雅黑" w:hAnsi="微软雅黑" w:cs="SimSun-Identity-H" w:hint="eastAsia"/>
          <w:kern w:val="0"/>
        </w:rPr>
        <w:t xml:space="preserve"> </w:t>
      </w:r>
      <w:r w:rsidRPr="00E24602">
        <w:rPr>
          <w:rFonts w:ascii="微软雅黑" w:eastAsia="微软雅黑" w:hAnsi="微软雅黑" w:cs="SimSun-Identity-H"/>
          <w:kern w:val="0"/>
        </w:rPr>
        <w:t>ESC</w:t>
      </w:r>
      <w:r w:rsidRPr="00E24602">
        <w:rPr>
          <w:rFonts w:ascii="微软雅黑" w:eastAsia="微软雅黑" w:hAnsi="微软雅黑" w:cs="SimSun-Identity-H" w:hint="eastAsia"/>
          <w:kern w:val="0"/>
        </w:rPr>
        <w:t xml:space="preserve"> </w:t>
      </w:r>
      <w:r w:rsidRPr="00E24602">
        <w:rPr>
          <w:rFonts w:ascii="微软雅黑" w:eastAsia="微软雅黑" w:hAnsi="微软雅黑" w:cs="SimSun-Identity-H"/>
          <w:kern w:val="0"/>
        </w:rPr>
        <w:t>进入Normal mode或者Ctrl-o</w:t>
      </w:r>
      <w:r w:rsidRPr="00E24602">
        <w:rPr>
          <w:rFonts w:ascii="微软雅黑" w:eastAsia="微软雅黑" w:hAnsi="微软雅黑" w:cs="SimSun-Identity-H" w:hint="eastAsia"/>
          <w:kern w:val="0"/>
        </w:rPr>
        <w:t xml:space="preserve"> </w:t>
      </w:r>
      <w:r w:rsidRPr="00E24602">
        <w:rPr>
          <w:rFonts w:ascii="微软雅黑" w:eastAsia="微软雅黑" w:hAnsi="微软雅黑" w:cs="SimSun-Identity-H"/>
          <w:kern w:val="0"/>
        </w:rPr>
        <w:t>临时进入Normal mode。</w:t>
      </w:r>
    </w:p>
    <w:p w:rsidR="00CF0D4F" w:rsidRPr="00E24602" w:rsidRDefault="00CF0D4F" w:rsidP="00CF0D4F">
      <w:pPr>
        <w:pStyle w:val="a9"/>
        <w:numPr>
          <w:ilvl w:val="0"/>
          <w:numId w:val="34"/>
        </w:numPr>
        <w:autoSpaceDE w:val="0"/>
        <w:autoSpaceDN w:val="0"/>
        <w:adjustRightInd w:val="0"/>
        <w:ind w:left="426" w:firstLineChars="0" w:hanging="426"/>
        <w:jc w:val="left"/>
        <w:rPr>
          <w:rFonts w:ascii="微软雅黑" w:eastAsia="微软雅黑" w:hAnsi="微软雅黑" w:cs="SimSun-Identity-H"/>
          <w:kern w:val="0"/>
        </w:rPr>
      </w:pPr>
      <w:r w:rsidRPr="00E24602">
        <w:rPr>
          <w:rFonts w:ascii="微软雅黑" w:eastAsia="微软雅黑" w:hAnsi="微软雅黑" w:cs="SimSun-Identity-H"/>
          <w:kern w:val="0"/>
        </w:rPr>
        <w:lastRenderedPageBreak/>
        <w:t>Command-line mode 命令行模式，在Normal mode下按冒号进入，按ESC取消执行命令或者回车执行命令，然后回到Normal mode。</w:t>
      </w:r>
    </w:p>
    <w:p w:rsidR="00CF0D4F" w:rsidRPr="00E24602" w:rsidRDefault="00CF0D4F" w:rsidP="00CF0D4F">
      <w:pPr>
        <w:pStyle w:val="a9"/>
        <w:numPr>
          <w:ilvl w:val="0"/>
          <w:numId w:val="34"/>
        </w:numPr>
        <w:autoSpaceDE w:val="0"/>
        <w:autoSpaceDN w:val="0"/>
        <w:adjustRightInd w:val="0"/>
        <w:ind w:left="426" w:firstLineChars="0" w:hanging="426"/>
        <w:jc w:val="left"/>
        <w:rPr>
          <w:rFonts w:ascii="微软雅黑" w:eastAsia="微软雅黑" w:hAnsi="微软雅黑" w:cs="SimSun-Identity-H"/>
          <w:kern w:val="0"/>
        </w:rPr>
      </w:pPr>
      <w:r w:rsidRPr="00E24602">
        <w:rPr>
          <w:rFonts w:ascii="微软雅黑" w:eastAsia="微软雅黑" w:hAnsi="微软雅黑" w:cs="SimSun-Identity-H"/>
          <w:kern w:val="0"/>
        </w:rPr>
        <w:t xml:space="preserve">Visual mode  即选择模式（注意跟用鼠标选择不同），用v，V，C-v或C-q进入 </w:t>
      </w:r>
    </w:p>
    <w:p w:rsidR="00CF0D4F" w:rsidRPr="00E24602" w:rsidRDefault="00CF0D4F" w:rsidP="00CF0D4F">
      <w:pPr>
        <w:pStyle w:val="a9"/>
        <w:numPr>
          <w:ilvl w:val="0"/>
          <w:numId w:val="34"/>
        </w:numPr>
        <w:autoSpaceDE w:val="0"/>
        <w:autoSpaceDN w:val="0"/>
        <w:adjustRightInd w:val="0"/>
        <w:ind w:left="426" w:firstLineChars="0" w:hanging="426"/>
        <w:jc w:val="left"/>
        <w:rPr>
          <w:rFonts w:ascii="微软雅黑" w:eastAsia="微软雅黑" w:hAnsi="微软雅黑" w:cs="SimSun-Identity-H"/>
          <w:kern w:val="0"/>
        </w:rPr>
      </w:pPr>
      <w:r w:rsidRPr="00E24602">
        <w:rPr>
          <w:rFonts w:ascii="微软雅黑" w:eastAsia="微软雅黑" w:hAnsi="微软雅黑" w:cs="SimSun-Identity-H"/>
          <w:kern w:val="0"/>
        </w:rPr>
        <w:t>Select mode  鼠标选择</w:t>
      </w:r>
    </w:p>
    <w:p w:rsidR="00CF0D4F" w:rsidRPr="00E24602" w:rsidRDefault="00CF0D4F" w:rsidP="00CF0D4F">
      <w:pPr>
        <w:pStyle w:val="a9"/>
        <w:numPr>
          <w:ilvl w:val="0"/>
          <w:numId w:val="34"/>
        </w:numPr>
        <w:autoSpaceDE w:val="0"/>
        <w:autoSpaceDN w:val="0"/>
        <w:adjustRightInd w:val="0"/>
        <w:ind w:left="426" w:firstLineChars="0" w:hanging="426"/>
        <w:jc w:val="left"/>
        <w:rPr>
          <w:rFonts w:ascii="微软雅黑" w:eastAsia="微软雅黑" w:hAnsi="微软雅黑" w:cs="SimSun-Identity-H"/>
          <w:kern w:val="0"/>
        </w:rPr>
      </w:pPr>
      <w:r w:rsidRPr="00E24602">
        <w:rPr>
          <w:rFonts w:ascii="微软雅黑" w:eastAsia="微软雅黑" w:hAnsi="微软雅黑" w:cs="SimSun-Identity-H"/>
          <w:kern w:val="0"/>
        </w:rPr>
        <w:t>Replace mode  在Normal mode下按R进入，按ESC返回Normal mode，相当于Windows下命令行中按Insert键进入的覆盖模式</w:t>
      </w:r>
    </w:p>
    <w:p w:rsidR="00CF0D4F" w:rsidRPr="00E24602" w:rsidRDefault="00CF0D4F" w:rsidP="00CF0D4F">
      <w:pPr>
        <w:pStyle w:val="HPC7"/>
      </w:pPr>
    </w:p>
    <w:p w:rsidR="00CF0D4F" w:rsidRPr="00E24602" w:rsidRDefault="00CF0D4F" w:rsidP="00CF0D4F">
      <w:pPr>
        <w:pStyle w:val="HPC7"/>
        <w:ind w:firstLine="426"/>
      </w:pPr>
      <w:r w:rsidRPr="00E24602">
        <w:rPr>
          <w:b/>
        </w:rPr>
        <w:t>从</w:t>
      </w:r>
      <w:r w:rsidRPr="00E24602">
        <w:rPr>
          <w:b/>
        </w:rPr>
        <w:t>VI/VIM</w:t>
      </w:r>
      <w:r w:rsidRPr="00E24602">
        <w:rPr>
          <w:b/>
        </w:rPr>
        <w:t>中退出</w:t>
      </w:r>
      <w:r w:rsidRPr="00E24602">
        <w:rPr>
          <w:rFonts w:hint="eastAsia"/>
        </w:rPr>
        <w:t>：</w:t>
      </w:r>
      <w:r w:rsidRPr="00E24602">
        <w:t>按</w:t>
      </w:r>
      <w:r w:rsidRPr="00E24602">
        <w:t>ESC</w:t>
      </w:r>
      <w:r w:rsidRPr="00E24602">
        <w:t>确认返回到</w:t>
      </w:r>
      <w:r w:rsidRPr="00E24602">
        <w:t>Normal mode</w:t>
      </w:r>
      <w:r w:rsidRPr="00E24602">
        <w:t>，然后</w:t>
      </w:r>
    </w:p>
    <w:p w:rsidR="00CF0D4F" w:rsidRPr="00E24602" w:rsidRDefault="00CF0D4F" w:rsidP="00CF0D4F">
      <w:pPr>
        <w:pStyle w:val="a9"/>
        <w:numPr>
          <w:ilvl w:val="0"/>
          <w:numId w:val="34"/>
        </w:numPr>
        <w:autoSpaceDE w:val="0"/>
        <w:autoSpaceDN w:val="0"/>
        <w:adjustRightInd w:val="0"/>
        <w:ind w:left="426" w:firstLineChars="0" w:hanging="426"/>
        <w:jc w:val="left"/>
        <w:rPr>
          <w:rFonts w:ascii="微软雅黑" w:eastAsia="微软雅黑" w:hAnsi="微软雅黑" w:cs="SimSun-Identity-H"/>
          <w:kern w:val="0"/>
        </w:rPr>
      </w:pPr>
      <w:r w:rsidRPr="00E24602">
        <w:rPr>
          <w:rFonts w:ascii="微软雅黑" w:eastAsia="微软雅黑" w:hAnsi="微软雅黑" w:cs="SimSun-Identity-H"/>
          <w:kern w:val="0"/>
        </w:rPr>
        <w:t xml:space="preserve">:wq 保存并退出 </w:t>
      </w:r>
    </w:p>
    <w:p w:rsidR="00CF0D4F" w:rsidRPr="00E24602" w:rsidRDefault="00CF0D4F" w:rsidP="00CF0D4F">
      <w:pPr>
        <w:pStyle w:val="a9"/>
        <w:numPr>
          <w:ilvl w:val="0"/>
          <w:numId w:val="34"/>
        </w:numPr>
        <w:autoSpaceDE w:val="0"/>
        <w:autoSpaceDN w:val="0"/>
        <w:adjustRightInd w:val="0"/>
        <w:ind w:left="426" w:firstLineChars="0" w:hanging="426"/>
        <w:jc w:val="left"/>
        <w:rPr>
          <w:rFonts w:ascii="微软雅黑" w:eastAsia="微软雅黑" w:hAnsi="微软雅黑" w:cs="SimSun-Identity-H"/>
          <w:kern w:val="0"/>
        </w:rPr>
      </w:pPr>
      <w:proofErr w:type="gramStart"/>
      <w:r w:rsidRPr="00E24602">
        <w:rPr>
          <w:rFonts w:ascii="微软雅黑" w:eastAsia="微软雅黑" w:hAnsi="微软雅黑" w:cs="SimSun-Identity-H"/>
          <w:kern w:val="0"/>
        </w:rPr>
        <w:t>:q</w:t>
      </w:r>
      <w:proofErr w:type="gramEnd"/>
      <w:r w:rsidRPr="00E24602">
        <w:rPr>
          <w:rFonts w:ascii="微软雅黑" w:eastAsia="微软雅黑" w:hAnsi="微软雅黑" w:cs="SimSun-Identity-H"/>
          <w:kern w:val="0"/>
        </w:rPr>
        <w:t xml:space="preserve">! 不保存并退出 </w:t>
      </w:r>
    </w:p>
    <w:p w:rsidR="00CF0D4F" w:rsidRPr="00E24602" w:rsidRDefault="00CF0D4F" w:rsidP="00CF0D4F">
      <w:pPr>
        <w:pStyle w:val="a9"/>
        <w:numPr>
          <w:ilvl w:val="0"/>
          <w:numId w:val="34"/>
        </w:numPr>
        <w:autoSpaceDE w:val="0"/>
        <w:autoSpaceDN w:val="0"/>
        <w:adjustRightInd w:val="0"/>
        <w:ind w:left="426" w:firstLineChars="0" w:hanging="426"/>
        <w:jc w:val="left"/>
        <w:rPr>
          <w:rFonts w:ascii="微软雅黑" w:eastAsia="微软雅黑" w:hAnsi="微软雅黑" w:cs="SimSun-Identity-H"/>
          <w:kern w:val="0"/>
        </w:rPr>
      </w:pPr>
      <w:r w:rsidRPr="00E24602">
        <w:rPr>
          <w:rFonts w:ascii="微软雅黑" w:eastAsia="微软雅黑" w:hAnsi="微软雅黑" w:cs="SimSun-Identity-H"/>
          <w:kern w:val="0"/>
        </w:rPr>
        <w:t xml:space="preserve">:x 退出，如果文件更改则保存 </w:t>
      </w:r>
    </w:p>
    <w:p w:rsidR="00CF0D4F" w:rsidRPr="00E24602" w:rsidRDefault="00CF0D4F" w:rsidP="00CF0D4F">
      <w:pPr>
        <w:pStyle w:val="a9"/>
        <w:numPr>
          <w:ilvl w:val="0"/>
          <w:numId w:val="34"/>
        </w:numPr>
        <w:autoSpaceDE w:val="0"/>
        <w:autoSpaceDN w:val="0"/>
        <w:adjustRightInd w:val="0"/>
        <w:ind w:left="426" w:firstLineChars="0" w:hanging="426"/>
        <w:jc w:val="left"/>
        <w:rPr>
          <w:rFonts w:ascii="微软雅黑" w:eastAsia="微软雅黑" w:hAnsi="微软雅黑" w:cs="SimSun-Identity-H"/>
          <w:kern w:val="0"/>
        </w:rPr>
      </w:pPr>
      <w:r w:rsidRPr="00E24602">
        <w:rPr>
          <w:rFonts w:ascii="微软雅黑" w:eastAsia="微软雅黑" w:hAnsi="微软雅黑" w:cs="SimSun-Identity-H"/>
          <w:kern w:val="0"/>
        </w:rPr>
        <w:t>ZZ 退出，如果文件更改则保存（按住Shift，再按两次z）</w:t>
      </w:r>
    </w:p>
    <w:p w:rsidR="00CF0D4F" w:rsidRPr="00E24602" w:rsidRDefault="00CF0D4F" w:rsidP="00CF0D4F">
      <w:pPr>
        <w:pStyle w:val="a9"/>
        <w:autoSpaceDE w:val="0"/>
        <w:autoSpaceDN w:val="0"/>
        <w:adjustRightInd w:val="0"/>
        <w:ind w:left="426" w:firstLineChars="0" w:firstLine="0"/>
        <w:jc w:val="left"/>
        <w:rPr>
          <w:rFonts w:ascii="微软雅黑" w:eastAsia="微软雅黑" w:hAnsi="微软雅黑" w:cs="SimSun-Identity-H"/>
          <w:kern w:val="0"/>
        </w:rPr>
      </w:pPr>
    </w:p>
    <w:p w:rsidR="00CF0D4F" w:rsidRPr="00E24602" w:rsidRDefault="00CF0D4F" w:rsidP="00CF0D4F">
      <w:pPr>
        <w:pStyle w:val="HPC7"/>
      </w:pPr>
      <w:r w:rsidRPr="00E24602">
        <w:t>VI</w:t>
      </w:r>
      <w:r w:rsidRPr="00E24602">
        <w:rPr>
          <w:rFonts w:hint="eastAsia"/>
        </w:rPr>
        <w:t>M</w:t>
      </w:r>
      <w:r w:rsidRPr="00E24602">
        <w:t>的命令是非常具有美感的，下面是几个例子：</w:t>
      </w:r>
    </w:p>
    <w:p w:rsidR="00CF0D4F" w:rsidRPr="00E24602" w:rsidRDefault="00CF0D4F" w:rsidP="00CF0D4F">
      <w:pPr>
        <w:pStyle w:val="a9"/>
        <w:numPr>
          <w:ilvl w:val="0"/>
          <w:numId w:val="34"/>
        </w:numPr>
        <w:autoSpaceDE w:val="0"/>
        <w:autoSpaceDN w:val="0"/>
        <w:adjustRightInd w:val="0"/>
        <w:ind w:left="426" w:firstLineChars="0" w:hanging="426"/>
        <w:jc w:val="left"/>
        <w:rPr>
          <w:rFonts w:ascii="微软雅黑" w:eastAsia="微软雅黑" w:hAnsi="微软雅黑" w:cs="SimSun-Identity-H"/>
          <w:kern w:val="0"/>
        </w:rPr>
      </w:pPr>
      <w:r w:rsidRPr="00E24602">
        <w:rPr>
          <w:rFonts w:ascii="微软雅黑" w:eastAsia="微软雅黑" w:hAnsi="微软雅黑" w:cs="SimSun-Identity-H"/>
          <w:kern w:val="0"/>
        </w:rPr>
        <w:t>i 在光标前插入</w:t>
      </w:r>
      <w:r w:rsidRPr="00E24602">
        <w:rPr>
          <w:rFonts w:ascii="微软雅黑" w:eastAsia="微软雅黑" w:hAnsi="微软雅黑" w:cs="SimSun-Identity-H" w:hint="eastAsia"/>
          <w:kern w:val="0"/>
        </w:rPr>
        <w:t>；</w:t>
      </w:r>
      <w:r w:rsidRPr="00E24602">
        <w:rPr>
          <w:rFonts w:ascii="微软雅黑" w:eastAsia="微软雅黑" w:hAnsi="微软雅黑" w:cs="SimSun-Identity-H"/>
          <w:kern w:val="0"/>
        </w:rPr>
        <w:t xml:space="preserve">I 在行首插入 </w:t>
      </w:r>
    </w:p>
    <w:p w:rsidR="00CF0D4F" w:rsidRPr="00E24602" w:rsidRDefault="00CF0D4F" w:rsidP="00CF0D4F">
      <w:pPr>
        <w:pStyle w:val="a9"/>
        <w:numPr>
          <w:ilvl w:val="0"/>
          <w:numId w:val="34"/>
        </w:numPr>
        <w:autoSpaceDE w:val="0"/>
        <w:autoSpaceDN w:val="0"/>
        <w:adjustRightInd w:val="0"/>
        <w:ind w:left="426" w:firstLineChars="0" w:hanging="426"/>
        <w:jc w:val="left"/>
        <w:rPr>
          <w:rFonts w:ascii="微软雅黑" w:eastAsia="微软雅黑" w:hAnsi="微软雅黑" w:cs="SimSun-Identity-H"/>
          <w:kern w:val="0"/>
        </w:rPr>
      </w:pPr>
      <w:r w:rsidRPr="00E24602">
        <w:rPr>
          <w:rFonts w:ascii="微软雅黑" w:eastAsia="微软雅黑" w:hAnsi="微软雅黑" w:cs="SimSun-Identity-H"/>
          <w:kern w:val="0"/>
        </w:rPr>
        <w:t>a 在光标后插入</w:t>
      </w:r>
      <w:r w:rsidRPr="00E24602">
        <w:rPr>
          <w:rFonts w:ascii="微软雅黑" w:eastAsia="微软雅黑" w:hAnsi="微软雅黑" w:cs="SimSun-Identity-H" w:hint="eastAsia"/>
          <w:kern w:val="0"/>
        </w:rPr>
        <w:t>；</w:t>
      </w:r>
      <w:r w:rsidRPr="00E24602">
        <w:rPr>
          <w:rFonts w:ascii="微软雅黑" w:eastAsia="微软雅黑" w:hAnsi="微软雅黑" w:cs="SimSun-Identity-H"/>
          <w:kern w:val="0"/>
        </w:rPr>
        <w:t xml:space="preserve">A 在行末插入 </w:t>
      </w:r>
    </w:p>
    <w:p w:rsidR="00CF0D4F" w:rsidRPr="00E24602" w:rsidRDefault="00CF0D4F" w:rsidP="00CF0D4F">
      <w:pPr>
        <w:pStyle w:val="a9"/>
        <w:numPr>
          <w:ilvl w:val="0"/>
          <w:numId w:val="34"/>
        </w:numPr>
        <w:autoSpaceDE w:val="0"/>
        <w:autoSpaceDN w:val="0"/>
        <w:adjustRightInd w:val="0"/>
        <w:ind w:left="426" w:firstLineChars="0" w:hanging="426"/>
        <w:jc w:val="left"/>
        <w:rPr>
          <w:rFonts w:ascii="微软雅黑" w:eastAsia="微软雅黑" w:hAnsi="微软雅黑" w:cs="SimSun-Identity-H"/>
          <w:kern w:val="0"/>
        </w:rPr>
      </w:pPr>
      <w:r w:rsidRPr="00E24602">
        <w:rPr>
          <w:rFonts w:ascii="微软雅黑" w:eastAsia="微软雅黑" w:hAnsi="微软雅黑" w:cs="SimSun-Identity-H"/>
          <w:kern w:val="0"/>
        </w:rPr>
        <w:t>o 在下一行插入</w:t>
      </w:r>
      <w:r w:rsidRPr="00E24602">
        <w:rPr>
          <w:rFonts w:ascii="微软雅黑" w:eastAsia="微软雅黑" w:hAnsi="微软雅黑" w:cs="SimSun-Identity-H" w:hint="eastAsia"/>
          <w:kern w:val="0"/>
        </w:rPr>
        <w:t>；</w:t>
      </w:r>
      <w:r w:rsidRPr="00E24602">
        <w:rPr>
          <w:rFonts w:ascii="微软雅黑" w:eastAsia="微软雅黑" w:hAnsi="微软雅黑" w:cs="SimSun-Identity-H"/>
          <w:kern w:val="0"/>
        </w:rPr>
        <w:t xml:space="preserve">O 在上一行插入 </w:t>
      </w:r>
    </w:p>
    <w:p w:rsidR="00CF0D4F" w:rsidRPr="00E24602" w:rsidRDefault="00CF0D4F" w:rsidP="00CF0D4F">
      <w:pPr>
        <w:pStyle w:val="a9"/>
        <w:numPr>
          <w:ilvl w:val="0"/>
          <w:numId w:val="34"/>
        </w:numPr>
        <w:autoSpaceDE w:val="0"/>
        <w:autoSpaceDN w:val="0"/>
        <w:adjustRightInd w:val="0"/>
        <w:ind w:left="426" w:firstLineChars="0" w:hanging="426"/>
        <w:jc w:val="left"/>
        <w:rPr>
          <w:rFonts w:ascii="微软雅黑" w:eastAsia="微软雅黑" w:hAnsi="微软雅黑" w:cs="SimSun-Identity-H"/>
          <w:kern w:val="0"/>
        </w:rPr>
      </w:pPr>
      <w:r w:rsidRPr="00E24602">
        <w:rPr>
          <w:rFonts w:ascii="微软雅黑" w:eastAsia="微软雅黑" w:hAnsi="微软雅黑" w:cs="SimSun-Identity-H"/>
          <w:kern w:val="0"/>
        </w:rPr>
        <w:t>x 删除当前字符</w:t>
      </w:r>
      <w:r w:rsidRPr="00E24602">
        <w:rPr>
          <w:rFonts w:ascii="微软雅黑" w:eastAsia="微软雅黑" w:hAnsi="微软雅黑" w:cs="SimSun-Identity-H" w:hint="eastAsia"/>
          <w:kern w:val="0"/>
        </w:rPr>
        <w:t>；</w:t>
      </w:r>
      <w:r w:rsidRPr="00E24602">
        <w:rPr>
          <w:rFonts w:ascii="微软雅黑" w:eastAsia="微软雅黑" w:hAnsi="微软雅黑" w:cs="SimSun-Identity-H"/>
          <w:kern w:val="0"/>
        </w:rPr>
        <w:t>X 删除前一个字符</w:t>
      </w:r>
    </w:p>
    <w:p w:rsidR="00CF0D4F" w:rsidRPr="00E24602" w:rsidRDefault="00CF0D4F" w:rsidP="00CF0D4F">
      <w:pPr>
        <w:pStyle w:val="a9"/>
        <w:autoSpaceDE w:val="0"/>
        <w:autoSpaceDN w:val="0"/>
        <w:adjustRightInd w:val="0"/>
        <w:ind w:left="426" w:firstLineChars="0" w:firstLine="0"/>
        <w:jc w:val="left"/>
        <w:rPr>
          <w:rFonts w:ascii="微软雅黑" w:eastAsia="微软雅黑" w:hAnsi="微软雅黑" w:cs="SimSun-Identity-H"/>
          <w:kern w:val="0"/>
        </w:rPr>
      </w:pPr>
    </w:p>
    <w:p w:rsidR="00CF0D4F" w:rsidRPr="00E24602" w:rsidRDefault="00CF0D4F" w:rsidP="00CF0D4F">
      <w:pPr>
        <w:pStyle w:val="HPC7"/>
      </w:pPr>
      <w:r w:rsidRPr="00E24602">
        <w:t>类似的还有</w:t>
      </w:r>
      <w:r w:rsidRPr="00E24602">
        <w:t>b</w:t>
      </w:r>
      <w:r w:rsidRPr="00E24602">
        <w:t>，</w:t>
      </w:r>
      <w:r w:rsidRPr="00E24602">
        <w:t>B</w:t>
      </w:r>
      <w:r w:rsidRPr="00E24602">
        <w:t>，</w:t>
      </w:r>
      <w:r w:rsidRPr="00E24602">
        <w:t>ge</w:t>
      </w:r>
      <w:r w:rsidRPr="00E24602">
        <w:t>，</w:t>
      </w:r>
      <w:r w:rsidRPr="00E24602">
        <w:t>gE</w:t>
      </w:r>
      <w:r w:rsidRPr="00E24602">
        <w:t>，</w:t>
      </w:r>
      <w:r w:rsidRPr="00E24602">
        <w:t>w</w:t>
      </w:r>
      <w:r w:rsidRPr="00E24602">
        <w:t>，</w:t>
      </w:r>
      <w:r w:rsidRPr="00E24602">
        <w:t>W</w:t>
      </w:r>
      <w:r w:rsidRPr="00E24602">
        <w:t>，</w:t>
      </w:r>
      <w:r w:rsidRPr="00E24602">
        <w:t>e</w:t>
      </w:r>
      <w:r w:rsidRPr="00E24602">
        <w:t>，</w:t>
      </w:r>
      <w:r w:rsidRPr="00E24602">
        <w:t>E</w:t>
      </w:r>
      <w:r w:rsidRPr="00E24602">
        <w:t>，</w:t>
      </w:r>
      <w:r w:rsidRPr="00E24602">
        <w:t>f</w:t>
      </w:r>
      <w:r w:rsidRPr="00E24602">
        <w:t>，</w:t>
      </w:r>
      <w:r w:rsidRPr="00E24602">
        <w:t>F</w:t>
      </w:r>
      <w:r w:rsidRPr="00E24602">
        <w:t>，</w:t>
      </w:r>
      <w:r w:rsidRPr="00E24602">
        <w:t>t</w:t>
      </w:r>
      <w:r w:rsidRPr="00E24602">
        <w:t>，</w:t>
      </w:r>
      <w:r w:rsidRPr="00E24602">
        <w:t>T</w:t>
      </w:r>
      <w:r w:rsidRPr="00E24602">
        <w:t>，这些命令都可以用</w:t>
      </w:r>
      <w:r w:rsidRPr="00E24602">
        <w:rPr>
          <w:rFonts w:hint="eastAsia"/>
        </w:rPr>
        <w:t xml:space="preserve"> </w:t>
      </w:r>
      <w:r w:rsidRPr="00E24602">
        <w:t>:help cmdname</w:t>
      </w:r>
      <w:r w:rsidRPr="00E24602">
        <w:t>查到帮助。</w:t>
      </w:r>
    </w:p>
    <w:p w:rsidR="00CF0D4F" w:rsidRPr="00E24602" w:rsidRDefault="00CF0D4F" w:rsidP="00CF0D4F">
      <w:pPr>
        <w:pStyle w:val="a9"/>
        <w:numPr>
          <w:ilvl w:val="0"/>
          <w:numId w:val="34"/>
        </w:numPr>
        <w:autoSpaceDE w:val="0"/>
        <w:autoSpaceDN w:val="0"/>
        <w:adjustRightInd w:val="0"/>
        <w:ind w:left="426" w:firstLineChars="0" w:hanging="426"/>
        <w:jc w:val="left"/>
        <w:rPr>
          <w:rFonts w:ascii="微软雅黑" w:eastAsia="微软雅黑" w:hAnsi="微软雅黑" w:cs="SimSun-Identity-H"/>
          <w:kern w:val="0"/>
        </w:rPr>
      </w:pPr>
      <w:r w:rsidRPr="00E24602">
        <w:rPr>
          <w:rFonts w:ascii="微软雅黑" w:eastAsia="微软雅黑" w:hAnsi="微软雅黑" w:cs="SimSun-Identity-H"/>
          <w:kern w:val="0"/>
        </w:rPr>
        <w:t>dd 删除一行 </w:t>
      </w:r>
    </w:p>
    <w:p w:rsidR="00CF0D4F" w:rsidRPr="00E24602" w:rsidRDefault="00CF0D4F" w:rsidP="00CF0D4F">
      <w:pPr>
        <w:pStyle w:val="a9"/>
        <w:numPr>
          <w:ilvl w:val="0"/>
          <w:numId w:val="34"/>
        </w:numPr>
        <w:autoSpaceDE w:val="0"/>
        <w:autoSpaceDN w:val="0"/>
        <w:adjustRightInd w:val="0"/>
        <w:ind w:left="426" w:firstLineChars="0" w:hanging="426"/>
        <w:jc w:val="left"/>
        <w:rPr>
          <w:rFonts w:ascii="微软雅黑" w:eastAsia="微软雅黑" w:hAnsi="微软雅黑" w:cs="SimSun-Identity-H"/>
          <w:kern w:val="0"/>
        </w:rPr>
      </w:pPr>
      <w:r w:rsidRPr="00E24602">
        <w:rPr>
          <w:rFonts w:ascii="微软雅黑" w:eastAsia="微软雅黑" w:hAnsi="微软雅黑" w:cs="SimSun-Identity-H"/>
          <w:kern w:val="0"/>
        </w:rPr>
        <w:t xml:space="preserve">yy 拷贝一行 </w:t>
      </w:r>
    </w:p>
    <w:p w:rsidR="00CF0D4F" w:rsidRPr="00E24602" w:rsidRDefault="00CF0D4F" w:rsidP="00CF0D4F">
      <w:pPr>
        <w:pStyle w:val="a9"/>
        <w:numPr>
          <w:ilvl w:val="0"/>
          <w:numId w:val="34"/>
        </w:numPr>
        <w:autoSpaceDE w:val="0"/>
        <w:autoSpaceDN w:val="0"/>
        <w:adjustRightInd w:val="0"/>
        <w:ind w:left="426" w:firstLineChars="0" w:hanging="426"/>
        <w:jc w:val="left"/>
        <w:rPr>
          <w:rFonts w:ascii="微软雅黑" w:eastAsia="微软雅黑" w:hAnsi="微软雅黑" w:cs="SimSun-Identity-H"/>
          <w:kern w:val="0"/>
        </w:rPr>
      </w:pPr>
      <w:r w:rsidRPr="00E24602">
        <w:rPr>
          <w:rFonts w:ascii="微软雅黑" w:eastAsia="微软雅黑" w:hAnsi="微软雅黑" w:cs="SimSun-Identity-H"/>
          <w:kern w:val="0"/>
        </w:rPr>
        <w:lastRenderedPageBreak/>
        <w:t>h j k l 左下上右移动光标</w:t>
      </w:r>
    </w:p>
    <w:p w:rsidR="00CF0D4F" w:rsidRPr="00E24602" w:rsidRDefault="00CF0D4F" w:rsidP="00CF0D4F">
      <w:pPr>
        <w:pStyle w:val="a9"/>
        <w:numPr>
          <w:ilvl w:val="0"/>
          <w:numId w:val="34"/>
        </w:numPr>
        <w:autoSpaceDE w:val="0"/>
        <w:autoSpaceDN w:val="0"/>
        <w:adjustRightInd w:val="0"/>
        <w:ind w:left="426" w:firstLineChars="0" w:hanging="426"/>
        <w:jc w:val="left"/>
        <w:rPr>
          <w:rFonts w:ascii="微软雅黑" w:eastAsia="微软雅黑" w:hAnsi="微软雅黑" w:cs="SimSun-Identity-H"/>
          <w:kern w:val="0"/>
        </w:rPr>
      </w:pPr>
      <w:r w:rsidRPr="00E24602">
        <w:rPr>
          <w:rFonts w:ascii="微软雅黑" w:eastAsia="微软雅黑" w:hAnsi="微软雅黑" w:cs="SimSun-Identity-H"/>
          <w:kern w:val="0"/>
        </w:rPr>
        <w:t>Ctrl-w h，Ctrl-w j，Ctrl-w k，Ctrl-w l 切换到左下上右窗口</w:t>
      </w:r>
    </w:p>
    <w:p w:rsidR="00CF0D4F" w:rsidRPr="00E24602" w:rsidRDefault="00CF0D4F" w:rsidP="00CF0D4F">
      <w:pPr>
        <w:pStyle w:val="a9"/>
        <w:autoSpaceDE w:val="0"/>
        <w:autoSpaceDN w:val="0"/>
        <w:adjustRightInd w:val="0"/>
        <w:ind w:left="426" w:firstLineChars="0" w:firstLine="0"/>
        <w:jc w:val="left"/>
        <w:rPr>
          <w:rFonts w:ascii="微软雅黑" w:eastAsia="微软雅黑" w:hAnsi="微软雅黑" w:cs="SimSun-Identity-H"/>
          <w:kern w:val="0"/>
        </w:rPr>
      </w:pPr>
    </w:p>
    <w:p w:rsidR="00CF0D4F" w:rsidRPr="00E24602" w:rsidRDefault="00CF0D4F" w:rsidP="00CF0D4F">
      <w:pPr>
        <w:pStyle w:val="a9"/>
        <w:autoSpaceDE w:val="0"/>
        <w:autoSpaceDN w:val="0"/>
        <w:adjustRightInd w:val="0"/>
        <w:ind w:left="426" w:firstLineChars="0" w:firstLine="0"/>
        <w:jc w:val="left"/>
        <w:rPr>
          <w:rFonts w:ascii="微软雅黑" w:eastAsia="微软雅黑" w:hAnsi="微软雅黑" w:cs="SimSun-Identity-H"/>
          <w:kern w:val="0"/>
        </w:rPr>
      </w:pPr>
      <w:r w:rsidRPr="00E24602">
        <w:rPr>
          <w:rFonts w:ascii="微软雅黑" w:eastAsia="微软雅黑" w:hAnsi="微软雅黑" w:cs="SimSun-Identity-H"/>
          <w:kern w:val="0"/>
        </w:rPr>
        <w:t>VI/VIM的命令大多都可以带一个数字前缀或者一个数字范围，比如：</w:t>
      </w:r>
    </w:p>
    <w:p w:rsidR="00CF0D4F" w:rsidRPr="00E24602" w:rsidRDefault="00CF0D4F" w:rsidP="00CF0D4F">
      <w:pPr>
        <w:pStyle w:val="a9"/>
        <w:numPr>
          <w:ilvl w:val="0"/>
          <w:numId w:val="34"/>
        </w:numPr>
        <w:autoSpaceDE w:val="0"/>
        <w:autoSpaceDN w:val="0"/>
        <w:adjustRightInd w:val="0"/>
        <w:ind w:left="426" w:firstLineChars="0" w:hanging="426"/>
        <w:jc w:val="left"/>
        <w:rPr>
          <w:rFonts w:ascii="微软雅黑" w:eastAsia="微软雅黑" w:hAnsi="微软雅黑" w:cs="SimSun-Identity-H"/>
          <w:kern w:val="0"/>
        </w:rPr>
      </w:pPr>
      <w:r w:rsidRPr="00E24602">
        <w:rPr>
          <w:rFonts w:ascii="微软雅黑" w:eastAsia="微软雅黑" w:hAnsi="微软雅黑" w:cs="SimSun-Identity-H"/>
          <w:kern w:val="0"/>
        </w:rPr>
        <w:t xml:space="preserve">5dd 从当前行开始删除5行 </w:t>
      </w:r>
    </w:p>
    <w:p w:rsidR="00CF0D4F" w:rsidRPr="00E24602" w:rsidRDefault="00CF0D4F" w:rsidP="00CF0D4F">
      <w:pPr>
        <w:pStyle w:val="a9"/>
        <w:numPr>
          <w:ilvl w:val="0"/>
          <w:numId w:val="34"/>
        </w:numPr>
        <w:autoSpaceDE w:val="0"/>
        <w:autoSpaceDN w:val="0"/>
        <w:adjustRightInd w:val="0"/>
        <w:ind w:left="426" w:firstLineChars="0" w:hanging="426"/>
        <w:jc w:val="left"/>
        <w:rPr>
          <w:rFonts w:ascii="微软雅黑" w:eastAsia="微软雅黑" w:hAnsi="微软雅黑" w:cs="SimSun-Identity-H"/>
          <w:kern w:val="0"/>
        </w:rPr>
      </w:pPr>
      <w:r w:rsidRPr="00E24602">
        <w:rPr>
          <w:rFonts w:ascii="微软雅黑" w:eastAsia="微软雅黑" w:hAnsi="微软雅黑" w:cs="SimSun-Identity-H"/>
          <w:kern w:val="0"/>
        </w:rPr>
        <w:t xml:space="preserve">5yy 从当前行开始拷贝5行 </w:t>
      </w:r>
    </w:p>
    <w:p w:rsidR="00CF0D4F" w:rsidRPr="00E24602" w:rsidRDefault="00CF0D4F" w:rsidP="00CF0D4F">
      <w:pPr>
        <w:pStyle w:val="a9"/>
        <w:numPr>
          <w:ilvl w:val="0"/>
          <w:numId w:val="34"/>
        </w:numPr>
        <w:autoSpaceDE w:val="0"/>
        <w:autoSpaceDN w:val="0"/>
        <w:adjustRightInd w:val="0"/>
        <w:ind w:left="426" w:firstLineChars="0" w:hanging="426"/>
        <w:jc w:val="left"/>
        <w:rPr>
          <w:rFonts w:ascii="微软雅黑" w:eastAsia="微软雅黑" w:hAnsi="微软雅黑" w:cs="SimSun-Identity-H"/>
          <w:kern w:val="0"/>
        </w:rPr>
      </w:pPr>
      <w:r w:rsidRPr="00E24602">
        <w:rPr>
          <w:rFonts w:ascii="微软雅黑" w:eastAsia="微软雅黑" w:hAnsi="微软雅黑" w:cs="SimSun-Identity-H"/>
          <w:kern w:val="0"/>
        </w:rPr>
        <w:t xml:space="preserve">1,3d 删除1至3行 </w:t>
      </w:r>
    </w:p>
    <w:p w:rsidR="00CF0D4F" w:rsidRPr="00E24602" w:rsidRDefault="00CF0D4F" w:rsidP="00CF0D4F">
      <w:pPr>
        <w:pStyle w:val="a9"/>
        <w:numPr>
          <w:ilvl w:val="0"/>
          <w:numId w:val="34"/>
        </w:numPr>
        <w:autoSpaceDE w:val="0"/>
        <w:autoSpaceDN w:val="0"/>
        <w:adjustRightInd w:val="0"/>
        <w:ind w:left="426" w:firstLineChars="0" w:hanging="426"/>
        <w:jc w:val="left"/>
        <w:rPr>
          <w:rFonts w:ascii="微软雅黑" w:eastAsia="微软雅黑" w:hAnsi="微软雅黑" w:cs="SimSun-Identity-H"/>
          <w:kern w:val="0"/>
        </w:rPr>
      </w:pPr>
      <w:r w:rsidRPr="00E24602">
        <w:rPr>
          <w:rFonts w:ascii="微软雅黑" w:eastAsia="微软雅黑" w:hAnsi="微软雅黑" w:cs="SimSun-Identity-H"/>
          <w:kern w:val="0"/>
        </w:rPr>
        <w:t>1,3y 拷贝1至3行 （.代表当前行，$代表最后一行）</w:t>
      </w:r>
    </w:p>
    <w:p w:rsidR="00CF0D4F" w:rsidRPr="00E24602" w:rsidRDefault="00CF0D4F" w:rsidP="00CF0D4F">
      <w:pPr>
        <w:pStyle w:val="HPC7"/>
      </w:pPr>
      <w:r w:rsidRPr="00E24602">
        <w:rPr>
          <w:rFonts w:hint="eastAsia"/>
        </w:rPr>
        <w:t>VIM</w:t>
      </w:r>
      <w:r w:rsidRPr="00E24602">
        <w:rPr>
          <w:rFonts w:hint="eastAsia"/>
        </w:rPr>
        <w:t>的功能非常强大，想进一步了解和学习</w:t>
      </w:r>
      <w:r w:rsidRPr="00E24602">
        <w:rPr>
          <w:rFonts w:hint="eastAsia"/>
        </w:rPr>
        <w:t>VIM</w:t>
      </w:r>
      <w:r w:rsidRPr="00E24602">
        <w:rPr>
          <w:rFonts w:hint="eastAsia"/>
        </w:rPr>
        <w:t>，可以参考</w:t>
      </w:r>
      <w:r w:rsidRPr="00E24602">
        <w:rPr>
          <w:rFonts w:hint="eastAsia"/>
        </w:rPr>
        <w:t>VIM</w:t>
      </w:r>
      <w:r w:rsidRPr="00E24602">
        <w:rPr>
          <w:rFonts w:hint="eastAsia"/>
        </w:rPr>
        <w:t>相关文档。</w:t>
      </w:r>
    </w:p>
    <w:p w:rsidR="00CF0D4F" w:rsidRPr="00E24602" w:rsidRDefault="00CF0D4F" w:rsidP="00CF0D4F">
      <w:pPr>
        <w:pStyle w:val="2"/>
        <w:numPr>
          <w:ilvl w:val="1"/>
          <w:numId w:val="25"/>
        </w:numPr>
        <w:spacing w:before="120" w:after="120" w:line="360" w:lineRule="auto"/>
        <w:ind w:left="0"/>
      </w:pPr>
      <w:r w:rsidRPr="00E24602">
        <w:rPr>
          <w:rFonts w:cs="TimesNewRomanPS-BoldMT-Identity" w:hint="eastAsia"/>
        </w:rPr>
        <w:t xml:space="preserve"> </w:t>
      </w:r>
      <w:bookmarkStart w:id="231" w:name="_Toc349128658"/>
      <w:bookmarkStart w:id="232" w:name="_Toc350454732"/>
      <w:bookmarkStart w:id="233" w:name="_Toc363663811"/>
      <w:r w:rsidRPr="00E24602">
        <w:rPr>
          <w:rFonts w:hint="eastAsia"/>
        </w:rPr>
        <w:t>用户管理命令</w:t>
      </w:r>
      <w:bookmarkEnd w:id="231"/>
      <w:bookmarkEnd w:id="232"/>
      <w:bookmarkEnd w:id="233"/>
    </w:p>
    <w:p w:rsidR="00CF0D4F" w:rsidRPr="00E24602" w:rsidRDefault="00CF0D4F" w:rsidP="00CF0D4F">
      <w:pPr>
        <w:pStyle w:val="HPC7"/>
        <w:rPr>
          <w:rFonts w:cs="SimSun-Identity-H"/>
        </w:rPr>
      </w:pPr>
      <w:r w:rsidRPr="00E24602">
        <w:t xml:space="preserve">useradd </w:t>
      </w:r>
      <w:r w:rsidRPr="00E24602">
        <w:rPr>
          <w:rFonts w:cs="SimSun-Identity-H" w:hint="eastAsia"/>
        </w:rPr>
        <w:t>添加用户</w:t>
      </w:r>
    </w:p>
    <w:p w:rsidR="00CF0D4F" w:rsidRPr="00E24602" w:rsidRDefault="00CF0D4F" w:rsidP="00CF0D4F">
      <w:pPr>
        <w:pStyle w:val="HPC7"/>
        <w:rPr>
          <w:rFonts w:cs="SimSun-Identity-H"/>
        </w:rPr>
      </w:pPr>
      <w:r w:rsidRPr="00E24602">
        <w:t xml:space="preserve">userdel </w:t>
      </w:r>
      <w:r w:rsidRPr="00E24602">
        <w:rPr>
          <w:rFonts w:cs="SimSun-Identity-H" w:hint="eastAsia"/>
        </w:rPr>
        <w:t>删除用户</w:t>
      </w:r>
    </w:p>
    <w:p w:rsidR="00CF0D4F" w:rsidRPr="00E24602" w:rsidRDefault="00CF0D4F" w:rsidP="00CF0D4F">
      <w:pPr>
        <w:pStyle w:val="HPC7"/>
      </w:pPr>
      <w:r w:rsidRPr="00E24602">
        <w:rPr>
          <w:rFonts w:cs="TimesNewRomanPSMT-Identity-H"/>
        </w:rPr>
        <w:t xml:space="preserve">passwd </w:t>
      </w:r>
      <w:r w:rsidRPr="00E24602">
        <w:rPr>
          <w:rFonts w:hint="eastAsia"/>
        </w:rPr>
        <w:t>为用户设置密码</w:t>
      </w:r>
    </w:p>
    <w:p w:rsidR="00CF0D4F" w:rsidRPr="00E24602" w:rsidRDefault="00CF0D4F" w:rsidP="00CF0D4F">
      <w:pPr>
        <w:pStyle w:val="HPC7"/>
      </w:pPr>
      <w:r w:rsidRPr="00E24602">
        <w:rPr>
          <w:rFonts w:cs="TimesNewRomanPSMT-Identity-H"/>
        </w:rPr>
        <w:t xml:space="preserve">usermod </w:t>
      </w:r>
      <w:r w:rsidRPr="00E24602">
        <w:rPr>
          <w:rFonts w:hint="eastAsia"/>
        </w:rPr>
        <w:t>修改用户的登录名、用户的家目录等</w:t>
      </w:r>
    </w:p>
    <w:p w:rsidR="00CF0D4F" w:rsidRPr="00E24602" w:rsidRDefault="00CF0D4F" w:rsidP="00CF0D4F">
      <w:pPr>
        <w:pStyle w:val="HPC7"/>
      </w:pPr>
      <w:r w:rsidRPr="00E24602">
        <w:rPr>
          <w:rFonts w:cs="TimesNewRomanPSMT-Identity-H"/>
        </w:rPr>
        <w:t xml:space="preserve">id </w:t>
      </w:r>
      <w:r w:rsidRPr="00E24602">
        <w:rPr>
          <w:rFonts w:hint="eastAsia"/>
        </w:rPr>
        <w:t>查看用户的</w:t>
      </w:r>
      <w:r w:rsidRPr="00E24602">
        <w:t xml:space="preserve"> </w:t>
      </w:r>
      <w:r w:rsidRPr="00E24602">
        <w:rPr>
          <w:rFonts w:cs="TimesNewRomanPSMT-Identity-H"/>
        </w:rPr>
        <w:t>UID</w:t>
      </w:r>
      <w:r w:rsidRPr="00E24602">
        <w:rPr>
          <w:rFonts w:hint="eastAsia"/>
        </w:rPr>
        <w:t>、</w:t>
      </w:r>
      <w:r w:rsidRPr="00E24602">
        <w:rPr>
          <w:rFonts w:cs="TimesNewRomanPSMT-Identity-H"/>
        </w:rPr>
        <w:t xml:space="preserve">GID </w:t>
      </w:r>
      <w:r w:rsidRPr="00E24602">
        <w:rPr>
          <w:rFonts w:hint="eastAsia"/>
        </w:rPr>
        <w:t>及所归属的用户组</w:t>
      </w:r>
    </w:p>
    <w:p w:rsidR="00CF0D4F" w:rsidRPr="00E24602" w:rsidRDefault="00CF0D4F" w:rsidP="00CF0D4F">
      <w:pPr>
        <w:pStyle w:val="HPC7"/>
        <w:rPr>
          <w:rFonts w:cs="SimSun-Identity-H"/>
        </w:rPr>
      </w:pPr>
      <w:r w:rsidRPr="00E24602">
        <w:t xml:space="preserve">pwck </w:t>
      </w:r>
      <w:r w:rsidRPr="00E24602">
        <w:rPr>
          <w:rFonts w:cs="SimSun-Identity-H" w:hint="eastAsia"/>
        </w:rPr>
        <w:t>校验用户配置文件</w:t>
      </w:r>
      <w:r w:rsidRPr="00E24602">
        <w:t xml:space="preserve">/etc/passwd </w:t>
      </w:r>
      <w:r w:rsidRPr="00E24602">
        <w:rPr>
          <w:rFonts w:cs="SimSun-Identity-H" w:hint="eastAsia"/>
        </w:rPr>
        <w:t>和</w:t>
      </w:r>
      <w:r w:rsidRPr="00E24602">
        <w:t xml:space="preserve">/etc/shadow </w:t>
      </w:r>
      <w:r w:rsidRPr="00E24602">
        <w:rPr>
          <w:rFonts w:cs="SimSun-Identity-H" w:hint="eastAsia"/>
        </w:rPr>
        <w:t>文件内容是否合法或完整</w:t>
      </w:r>
    </w:p>
    <w:p w:rsidR="00CF0D4F" w:rsidRPr="00E24602" w:rsidRDefault="00CF0D4F" w:rsidP="00CF0D4F">
      <w:pPr>
        <w:pStyle w:val="HPC7"/>
      </w:pPr>
      <w:r w:rsidRPr="00E24602">
        <w:rPr>
          <w:rFonts w:cs="TimesNewRomanPSMT-Identity-H"/>
        </w:rPr>
        <w:t xml:space="preserve">chfn </w:t>
      </w:r>
      <w:r w:rsidRPr="00E24602">
        <w:rPr>
          <w:rFonts w:hint="eastAsia"/>
        </w:rPr>
        <w:t>更改用户信息工具。可以留下真实的姓名、办公室、电话等资料。</w:t>
      </w:r>
    </w:p>
    <w:p w:rsidR="00CF0D4F" w:rsidRPr="00E24602" w:rsidRDefault="00CF0D4F" w:rsidP="00CF0D4F">
      <w:pPr>
        <w:pStyle w:val="HPC7"/>
      </w:pPr>
      <w:r w:rsidRPr="00E24602">
        <w:t xml:space="preserve">su </w:t>
      </w:r>
      <w:r w:rsidRPr="00E24602">
        <w:rPr>
          <w:rFonts w:cs="SimSun-Identity-H" w:hint="eastAsia"/>
        </w:rPr>
        <w:t>用户切换工具。表示</w:t>
      </w:r>
      <w:r w:rsidRPr="00E24602">
        <w:rPr>
          <w:rFonts w:cs="SimSun-Identity-H"/>
        </w:rPr>
        <w:t xml:space="preserve"> </w:t>
      </w:r>
      <w:r w:rsidRPr="00E24602">
        <w:t>substitute user</w:t>
      </w:r>
    </w:p>
    <w:p w:rsidR="00CF0D4F" w:rsidRPr="00E24602" w:rsidRDefault="00CF0D4F" w:rsidP="00CF0D4F">
      <w:pPr>
        <w:pStyle w:val="HPC7"/>
        <w:rPr>
          <w:rFonts w:cs="SimSun-Identity-H"/>
        </w:rPr>
      </w:pPr>
      <w:r w:rsidRPr="00E24602">
        <w:t xml:space="preserve">sudo </w:t>
      </w:r>
      <w:r w:rsidRPr="00E24602">
        <w:rPr>
          <w:rFonts w:cs="SimSun-Identity-H" w:hint="eastAsia"/>
        </w:rPr>
        <w:t>通过另一个用户来执行命令（</w:t>
      </w:r>
      <w:r w:rsidRPr="00E24602">
        <w:t>execute a command as another user</w:t>
      </w:r>
      <w:r w:rsidRPr="00E24602">
        <w:rPr>
          <w:rFonts w:cs="SimSun-Identity-H" w:hint="eastAsia"/>
        </w:rPr>
        <w:t>）</w:t>
      </w:r>
    </w:p>
    <w:p w:rsidR="00CF0D4F" w:rsidRPr="00E24602" w:rsidRDefault="00CF0D4F" w:rsidP="00CF0D4F">
      <w:pPr>
        <w:pStyle w:val="HPC7"/>
      </w:pPr>
      <w:r w:rsidRPr="00E24602">
        <w:rPr>
          <w:rFonts w:cs="TimesNewRomanPSMT-Identity-H"/>
        </w:rPr>
        <w:t xml:space="preserve">finger </w:t>
      </w:r>
      <w:r w:rsidRPr="00E24602">
        <w:rPr>
          <w:rFonts w:hint="eastAsia"/>
        </w:rPr>
        <w:t>查看用户信息工具</w:t>
      </w:r>
    </w:p>
    <w:p w:rsidR="00CF0D4F" w:rsidRPr="00E24602" w:rsidRDefault="00CF0D4F" w:rsidP="00CF0D4F">
      <w:pPr>
        <w:pStyle w:val="HPC7"/>
      </w:pPr>
    </w:p>
    <w:p w:rsidR="00CF0D4F" w:rsidRPr="00E24602" w:rsidRDefault="00CF0D4F" w:rsidP="00CF0D4F">
      <w:pPr>
        <w:pStyle w:val="2"/>
        <w:numPr>
          <w:ilvl w:val="1"/>
          <w:numId w:val="25"/>
        </w:numPr>
        <w:spacing w:before="120" w:after="120" w:line="360" w:lineRule="auto"/>
        <w:ind w:left="0"/>
      </w:pPr>
      <w:r w:rsidRPr="00E24602">
        <w:rPr>
          <w:rFonts w:cs="TimesNewRomanPS-BoldMT-Identity" w:hint="eastAsia"/>
        </w:rPr>
        <w:t xml:space="preserve"> </w:t>
      </w:r>
      <w:bookmarkStart w:id="234" w:name="_Toc349128659"/>
      <w:bookmarkStart w:id="235" w:name="_Toc350454733"/>
      <w:bookmarkStart w:id="236" w:name="_Toc363663812"/>
      <w:r w:rsidRPr="00E24602">
        <w:rPr>
          <w:rFonts w:hint="eastAsia"/>
        </w:rPr>
        <w:t>用户组管理命令</w:t>
      </w:r>
      <w:bookmarkEnd w:id="234"/>
      <w:bookmarkEnd w:id="235"/>
      <w:bookmarkEnd w:id="236"/>
    </w:p>
    <w:p w:rsidR="00CF0D4F" w:rsidRPr="00E24602" w:rsidRDefault="00CF0D4F" w:rsidP="00CF0D4F">
      <w:pPr>
        <w:pStyle w:val="HPC7"/>
        <w:rPr>
          <w:rFonts w:cs="SimSun-Identity-H"/>
        </w:rPr>
      </w:pPr>
      <w:r w:rsidRPr="00E24602">
        <w:t xml:space="preserve">groupadd </w:t>
      </w:r>
      <w:r w:rsidRPr="00E24602">
        <w:rPr>
          <w:rFonts w:cs="SimSun-Identity-H" w:hint="eastAsia"/>
        </w:rPr>
        <w:t>添加用户组</w:t>
      </w:r>
    </w:p>
    <w:p w:rsidR="00CF0D4F" w:rsidRPr="00E24602" w:rsidRDefault="00CF0D4F" w:rsidP="00CF0D4F">
      <w:pPr>
        <w:pStyle w:val="HPC7"/>
        <w:rPr>
          <w:rFonts w:cs="SimSun-Identity-H"/>
        </w:rPr>
      </w:pPr>
      <w:r w:rsidRPr="00E24602">
        <w:t xml:space="preserve">groupdel </w:t>
      </w:r>
      <w:r w:rsidRPr="00E24602">
        <w:rPr>
          <w:rFonts w:cs="SimSun-Identity-H" w:hint="eastAsia"/>
        </w:rPr>
        <w:t>删除用户组</w:t>
      </w:r>
    </w:p>
    <w:p w:rsidR="00CF0D4F" w:rsidRPr="00E24602" w:rsidRDefault="00CF0D4F" w:rsidP="00CF0D4F">
      <w:pPr>
        <w:pStyle w:val="HPC7"/>
        <w:rPr>
          <w:rFonts w:cs="SimSun-Identity-H"/>
        </w:rPr>
      </w:pPr>
      <w:r w:rsidRPr="00E24602">
        <w:t xml:space="preserve">groupmod </w:t>
      </w:r>
      <w:r w:rsidRPr="00E24602">
        <w:rPr>
          <w:rFonts w:cs="SimSun-Identity-H" w:hint="eastAsia"/>
        </w:rPr>
        <w:t>修改用户组信息</w:t>
      </w:r>
    </w:p>
    <w:p w:rsidR="00CF0D4F" w:rsidRPr="00E24602" w:rsidRDefault="00CF0D4F" w:rsidP="00CF0D4F">
      <w:pPr>
        <w:pStyle w:val="HPC7"/>
      </w:pPr>
      <w:r w:rsidRPr="00E24602">
        <w:rPr>
          <w:rFonts w:cs="TimesNewRomanPSMT-Identity-H"/>
        </w:rPr>
        <w:lastRenderedPageBreak/>
        <w:t xml:space="preserve">groups </w:t>
      </w:r>
      <w:r w:rsidRPr="00E24602">
        <w:rPr>
          <w:rFonts w:hint="eastAsia"/>
        </w:rPr>
        <w:t>显示用户所属的组</w:t>
      </w:r>
    </w:p>
    <w:p w:rsidR="00CF0D4F" w:rsidRPr="00E24602" w:rsidRDefault="00CF0D4F" w:rsidP="00CF0D4F">
      <w:pPr>
        <w:pStyle w:val="HPC7"/>
        <w:rPr>
          <w:rFonts w:cs="SimSun-Identity-H"/>
        </w:rPr>
      </w:pPr>
      <w:r w:rsidRPr="00E24602">
        <w:t xml:space="preserve">grpck </w:t>
      </w:r>
      <w:proofErr w:type="gramStart"/>
      <w:r w:rsidRPr="00E24602">
        <w:rPr>
          <w:rFonts w:cs="SimSun-Identity-H" w:hint="eastAsia"/>
        </w:rPr>
        <w:t>校验组</w:t>
      </w:r>
      <w:proofErr w:type="gramEnd"/>
      <w:r w:rsidRPr="00E24602">
        <w:rPr>
          <w:rFonts w:cs="SimSun-Identity-H" w:hint="eastAsia"/>
        </w:rPr>
        <w:t>账号文件（</w:t>
      </w:r>
      <w:r w:rsidRPr="00E24602">
        <w:t>/etc/group</w:t>
      </w:r>
      <w:r w:rsidRPr="00E24602">
        <w:rPr>
          <w:rFonts w:cs="SimSun-Identity-H" w:hint="eastAsia"/>
        </w:rPr>
        <w:t>）和影子文件（</w:t>
      </w:r>
      <w:r w:rsidRPr="00E24602">
        <w:t>/etc/gshadow</w:t>
      </w:r>
      <w:r w:rsidRPr="00E24602">
        <w:rPr>
          <w:rFonts w:cs="SimSun-Identity-H" w:hint="eastAsia"/>
        </w:rPr>
        <w:t>）的一致性和正确性。</w:t>
      </w:r>
    </w:p>
    <w:p w:rsidR="00CF0D4F" w:rsidRPr="00E24602" w:rsidRDefault="00CF0D4F" w:rsidP="00CF0D4F">
      <w:pPr>
        <w:pStyle w:val="HPC7"/>
      </w:pPr>
    </w:p>
    <w:p w:rsidR="00CF0D4F" w:rsidRPr="00E24602" w:rsidRDefault="00CF0D4F" w:rsidP="00CF0D4F">
      <w:pPr>
        <w:pStyle w:val="2"/>
        <w:numPr>
          <w:ilvl w:val="1"/>
          <w:numId w:val="25"/>
        </w:numPr>
        <w:spacing w:before="120" w:after="120" w:line="360" w:lineRule="auto"/>
        <w:ind w:left="0"/>
      </w:pPr>
      <w:r w:rsidRPr="00E24602">
        <w:rPr>
          <w:rFonts w:hint="eastAsia"/>
        </w:rPr>
        <w:t xml:space="preserve"> </w:t>
      </w:r>
      <w:bookmarkStart w:id="237" w:name="_Toc349128660"/>
      <w:bookmarkStart w:id="238" w:name="_Toc350454734"/>
      <w:bookmarkStart w:id="239" w:name="_Toc363663813"/>
      <w:r w:rsidRPr="00E24602">
        <w:rPr>
          <w:rFonts w:hint="eastAsia"/>
        </w:rPr>
        <w:t>输入</w:t>
      </w:r>
      <w:r w:rsidRPr="00E24602">
        <w:rPr>
          <w:rFonts w:cs="TimesNewRomanPS-BoldMT-Identity"/>
        </w:rPr>
        <w:t>/</w:t>
      </w:r>
      <w:r w:rsidRPr="00E24602">
        <w:rPr>
          <w:rFonts w:hint="eastAsia"/>
        </w:rPr>
        <w:t>输出重定向与管道命令</w:t>
      </w:r>
      <w:bookmarkEnd w:id="237"/>
      <w:bookmarkEnd w:id="238"/>
      <w:bookmarkEnd w:id="239"/>
    </w:p>
    <w:p w:rsidR="00CF0D4F" w:rsidRPr="00E24602" w:rsidRDefault="00CF0D4F" w:rsidP="00CF0D4F">
      <w:pPr>
        <w:pStyle w:val="a9"/>
        <w:numPr>
          <w:ilvl w:val="0"/>
          <w:numId w:val="33"/>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[command]&lt;inputfile </w:t>
      </w:r>
      <w:r w:rsidRPr="00E24602">
        <w:rPr>
          <w:rFonts w:ascii="微软雅黑" w:eastAsia="微软雅黑" w:hAnsi="微软雅黑" w:cs="SimSun-Identity-H" w:hint="eastAsia"/>
          <w:kern w:val="0"/>
        </w:rPr>
        <w:t>输入重定向</w:t>
      </w:r>
    </w:p>
    <w:p w:rsidR="00CF0D4F" w:rsidRPr="00E24602" w:rsidRDefault="00CF0D4F" w:rsidP="00CF0D4F">
      <w:pPr>
        <w:pStyle w:val="HPC7"/>
      </w:pPr>
      <w:r w:rsidRPr="00E24602">
        <w:rPr>
          <w:rFonts w:hint="eastAsia"/>
        </w:rPr>
        <w:t>输入重定向。输入重定向是指把命令（或可执行程序）的标准输入重定向到指定的文件中。也就是说，输入可以</w:t>
      </w:r>
      <w:proofErr w:type="gramStart"/>
      <w:r w:rsidRPr="00E24602">
        <w:rPr>
          <w:rFonts w:hint="eastAsia"/>
        </w:rPr>
        <w:t>不</w:t>
      </w:r>
      <w:proofErr w:type="gramEnd"/>
      <w:r w:rsidRPr="00E24602">
        <w:rPr>
          <w:rFonts w:hint="eastAsia"/>
        </w:rPr>
        <w:t>来自键盘，而来自一个指定的文件。所以说，输入重定向主要用于改变一个命令的输入源，特别是改变那些需要大量输入的输入源。</w:t>
      </w:r>
    </w:p>
    <w:p w:rsidR="00CF0D4F" w:rsidRPr="00E24602" w:rsidRDefault="00CF0D4F" w:rsidP="00CF0D4F">
      <w:pPr>
        <w:pStyle w:val="HPC7"/>
      </w:pPr>
    </w:p>
    <w:p w:rsidR="00CF0D4F" w:rsidRPr="00E24602" w:rsidRDefault="00CF0D4F" w:rsidP="00CF0D4F">
      <w:pPr>
        <w:pStyle w:val="a9"/>
        <w:numPr>
          <w:ilvl w:val="0"/>
          <w:numId w:val="33"/>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 xml:space="preserve">[command]&gt;outputfile </w:t>
      </w:r>
      <w:r w:rsidRPr="00E24602">
        <w:rPr>
          <w:rFonts w:ascii="微软雅黑" w:eastAsia="微软雅黑" w:hAnsi="微软雅黑" w:cs="SimSun-Identity-H" w:hint="eastAsia"/>
          <w:kern w:val="0"/>
        </w:rPr>
        <w:t>输出重定向</w:t>
      </w:r>
    </w:p>
    <w:p w:rsidR="00CF0D4F" w:rsidRPr="00E24602" w:rsidRDefault="00CF0D4F" w:rsidP="00CF0D4F">
      <w:pPr>
        <w:pStyle w:val="HPC7"/>
      </w:pPr>
      <w:r w:rsidRPr="00E24602">
        <w:rPr>
          <w:rFonts w:hint="eastAsia"/>
        </w:rPr>
        <w:t>输出重定向是指把命令（或可执行程序）的标准输出或标准错误输出重新定向到指定文件中。这样，该命令的输出就不显示在屏幕上，而是写入到指定文件中。</w:t>
      </w:r>
    </w:p>
    <w:p w:rsidR="00CF0D4F" w:rsidRPr="00E24602" w:rsidRDefault="00CF0D4F" w:rsidP="00CF0D4F">
      <w:pPr>
        <w:pStyle w:val="HPC7"/>
        <w:rPr>
          <w:rFonts w:cs="SimSun-Identity-H"/>
        </w:rPr>
      </w:pPr>
      <w:r w:rsidRPr="00E24602">
        <w:t xml:space="preserve">ls </w:t>
      </w:r>
      <w:r w:rsidRPr="00E24602">
        <w:rPr>
          <w:rFonts w:hint="eastAsia"/>
        </w:rPr>
        <w:t>-</w:t>
      </w:r>
      <w:r w:rsidRPr="00E24602">
        <w:t>lR</w:t>
      </w:r>
      <w:r w:rsidRPr="00E24602">
        <w:rPr>
          <w:rFonts w:hint="eastAsia"/>
        </w:rPr>
        <w:t xml:space="preserve"> </w:t>
      </w:r>
      <w:r w:rsidRPr="00E24602">
        <w:t xml:space="preserve">&gt;dirtree.list </w:t>
      </w:r>
      <w:r w:rsidRPr="00E24602">
        <w:rPr>
          <w:rFonts w:hint="eastAsia"/>
        </w:rPr>
        <w:t>——</w:t>
      </w:r>
      <w:r w:rsidRPr="00E24602">
        <w:t xml:space="preserve"> </w:t>
      </w:r>
      <w:r w:rsidRPr="00E24602">
        <w:rPr>
          <w:rFonts w:cs="SimSun-Identity-H" w:hint="eastAsia"/>
        </w:rPr>
        <w:t>创建一个包含目录树列表的文件。</w:t>
      </w:r>
    </w:p>
    <w:p w:rsidR="00CF0D4F" w:rsidRPr="00E24602" w:rsidRDefault="00CF0D4F" w:rsidP="00CF0D4F">
      <w:pPr>
        <w:pStyle w:val="HPC7"/>
      </w:pPr>
    </w:p>
    <w:p w:rsidR="00CF0D4F" w:rsidRPr="00E24602" w:rsidRDefault="00CF0D4F" w:rsidP="00CF0D4F">
      <w:pPr>
        <w:pStyle w:val="a9"/>
        <w:numPr>
          <w:ilvl w:val="0"/>
          <w:numId w:val="33"/>
        </w:numPr>
        <w:autoSpaceDE w:val="0"/>
        <w:autoSpaceDN w:val="0"/>
        <w:adjustRightInd w:val="0"/>
        <w:ind w:firstLineChars="0"/>
        <w:jc w:val="left"/>
        <w:rPr>
          <w:rFonts w:ascii="微软雅黑" w:eastAsia="微软雅黑" w:hAnsi="微软雅黑" w:cs="SimSun-Identity-H"/>
          <w:kern w:val="0"/>
        </w:rPr>
      </w:pPr>
      <w:r w:rsidRPr="00E24602">
        <w:rPr>
          <w:rFonts w:ascii="微软雅黑" w:eastAsia="微软雅黑" w:hAnsi="微软雅黑" w:cs="TimesNewRomanPSMT-Identity-H"/>
          <w:kern w:val="0"/>
        </w:rPr>
        <w:t>[command]</w:t>
      </w:r>
      <w:r w:rsidRPr="00E24602">
        <w:rPr>
          <w:rFonts w:ascii="微软雅黑" w:eastAsia="微软雅黑" w:hAnsi="微软雅黑" w:cs="TimesNewRomanPSMT-Identity-H" w:hint="eastAsia"/>
          <w:kern w:val="0"/>
        </w:rPr>
        <w:t xml:space="preserve"> </w:t>
      </w:r>
      <w:r w:rsidRPr="00E24602">
        <w:rPr>
          <w:rFonts w:ascii="微软雅黑" w:eastAsia="微软雅黑" w:hAnsi="微软雅黑" w:cs="TimesNewRomanPSMT-Identity-H"/>
          <w:kern w:val="0"/>
        </w:rPr>
        <w:t xml:space="preserve">&gt;&gt;outputfile </w:t>
      </w:r>
      <w:r w:rsidRPr="00E24602">
        <w:rPr>
          <w:rFonts w:ascii="微软雅黑" w:eastAsia="微软雅黑" w:hAnsi="微软雅黑" w:cs="SimSun-Identity-H" w:hint="eastAsia"/>
          <w:kern w:val="0"/>
        </w:rPr>
        <w:t>输出追加重定向</w:t>
      </w:r>
    </w:p>
    <w:p w:rsidR="00CF0D4F" w:rsidRPr="00E24602" w:rsidRDefault="00CF0D4F" w:rsidP="00CF0D4F">
      <w:pPr>
        <w:pStyle w:val="HPC7"/>
      </w:pPr>
      <w:r w:rsidRPr="00E24602">
        <w:rPr>
          <w:rFonts w:hint="eastAsia"/>
        </w:rPr>
        <w:t>为避免输出重定向中指定文件只能存放当前命令的输出重定向的内容，</w:t>
      </w:r>
      <w:r w:rsidRPr="00E24602">
        <w:rPr>
          <w:rFonts w:cs="TimesNewRomanPSMT-Identity-H"/>
        </w:rPr>
        <w:t xml:space="preserve">shell </w:t>
      </w:r>
      <w:r w:rsidRPr="00E24602">
        <w:rPr>
          <w:rFonts w:hint="eastAsia"/>
        </w:rPr>
        <w:t>提供了输出重定向的一种追加手段。输出追加重定向与输出重定向的功能非常相似，区别仅在于输出追加重定向的功能是把命令（或可执行程序）的输出结果追加到指定文件的最后，而该文件原有内容不被破坏。如果文件不存在，那么就创建它，如果存在，那么就追加到文件后边。</w:t>
      </w:r>
    </w:p>
    <w:p w:rsidR="00CF0D4F" w:rsidRPr="00E24602" w:rsidRDefault="00CF0D4F" w:rsidP="00CF0D4F">
      <w:pPr>
        <w:pStyle w:val="HPC7"/>
      </w:pPr>
    </w:p>
    <w:p w:rsidR="00CF0D4F" w:rsidRPr="002E6598" w:rsidRDefault="00CF0D4F" w:rsidP="00CF0D4F">
      <w:pPr>
        <w:pStyle w:val="a9"/>
        <w:numPr>
          <w:ilvl w:val="0"/>
          <w:numId w:val="33"/>
        </w:numPr>
        <w:ind w:firstLineChars="0"/>
        <w:rPr>
          <w:rFonts w:ascii="微软雅黑" w:eastAsia="微软雅黑" w:hAnsi="微软雅黑"/>
        </w:rPr>
      </w:pPr>
      <w:r w:rsidRPr="00E24602">
        <w:rPr>
          <w:rFonts w:ascii="微软雅黑" w:eastAsia="微软雅黑" w:hAnsi="微软雅黑" w:cs="TimesNewRomanPSMT-Identity-H"/>
          <w:kern w:val="0"/>
        </w:rPr>
        <w:t>[command1]</w:t>
      </w:r>
      <w:r w:rsidRPr="00E24602">
        <w:rPr>
          <w:rFonts w:ascii="微软雅黑" w:eastAsia="微软雅黑" w:hAnsi="微软雅黑" w:cs="TimesNewRomanPSMT-Identity-H" w:hint="eastAsia"/>
          <w:kern w:val="0"/>
        </w:rPr>
        <w:t xml:space="preserve"> </w:t>
      </w:r>
      <w:r w:rsidRPr="00E24602">
        <w:rPr>
          <w:rFonts w:ascii="微软雅黑" w:eastAsia="微软雅黑" w:hAnsi="微软雅黑" w:cs="TimesNewRomanPSMT-Identity-H"/>
          <w:kern w:val="0"/>
        </w:rPr>
        <w:t>|</w:t>
      </w:r>
      <w:r w:rsidRPr="00E24602">
        <w:rPr>
          <w:rFonts w:ascii="微软雅黑" w:eastAsia="微软雅黑" w:hAnsi="微软雅黑" w:cs="TimesNewRomanPSMT-Identity-H" w:hint="eastAsia"/>
          <w:kern w:val="0"/>
        </w:rPr>
        <w:t xml:space="preserve"> </w:t>
      </w:r>
      <w:r w:rsidRPr="00E24602">
        <w:rPr>
          <w:rFonts w:ascii="微软雅黑" w:eastAsia="微软雅黑" w:hAnsi="微软雅黑" w:cs="TimesNewRomanPSMT-Identity-H"/>
          <w:kern w:val="0"/>
        </w:rPr>
        <w:t xml:space="preserve">[command2] </w:t>
      </w:r>
      <w:r w:rsidRPr="00E24602">
        <w:rPr>
          <w:rFonts w:ascii="微软雅黑" w:eastAsia="微软雅黑" w:hAnsi="微软雅黑" w:cs="SimSun-Identity-H" w:hint="eastAsia"/>
          <w:kern w:val="0"/>
        </w:rPr>
        <w:t>把</w:t>
      </w:r>
      <w:r w:rsidRPr="00E24602">
        <w:rPr>
          <w:rFonts w:ascii="微软雅黑" w:eastAsia="微软雅黑" w:hAnsi="微软雅黑" w:cs="SimSun-Identity-H"/>
          <w:kern w:val="0"/>
        </w:rPr>
        <w:t xml:space="preserve"> </w:t>
      </w:r>
      <w:r w:rsidRPr="00E24602">
        <w:rPr>
          <w:rFonts w:ascii="微软雅黑" w:eastAsia="微软雅黑" w:hAnsi="微软雅黑" w:cs="TimesNewRomanPSMT-Identity-H"/>
          <w:kern w:val="0"/>
        </w:rPr>
        <w:t xml:space="preserve">command1 </w:t>
      </w:r>
      <w:r w:rsidRPr="00E24602">
        <w:rPr>
          <w:rFonts w:ascii="微软雅黑" w:eastAsia="微软雅黑" w:hAnsi="微软雅黑" w:cs="SimSun-Identity-H" w:hint="eastAsia"/>
          <w:kern w:val="0"/>
        </w:rPr>
        <w:t>执行的结果作为输入送到</w:t>
      </w:r>
      <w:r w:rsidRPr="00E24602">
        <w:rPr>
          <w:rFonts w:ascii="微软雅黑" w:eastAsia="微软雅黑" w:hAnsi="微软雅黑" w:cs="SimSun-Identity-H"/>
          <w:kern w:val="0"/>
        </w:rPr>
        <w:t xml:space="preserve"> </w:t>
      </w:r>
      <w:r w:rsidRPr="00E24602">
        <w:rPr>
          <w:rFonts w:ascii="微软雅黑" w:eastAsia="微软雅黑" w:hAnsi="微软雅黑" w:cs="TimesNewRomanPSMT-Identity-H"/>
          <w:kern w:val="0"/>
        </w:rPr>
        <w:t xml:space="preserve">command2 </w:t>
      </w:r>
      <w:r w:rsidRPr="00E24602">
        <w:rPr>
          <w:rFonts w:ascii="微软雅黑" w:eastAsia="微软雅黑" w:hAnsi="微软雅黑" w:cs="SimSun-Identity-H" w:hint="eastAsia"/>
          <w:kern w:val="0"/>
        </w:rPr>
        <w:t>中执行。</w:t>
      </w:r>
    </w:p>
    <w:p w:rsidR="00C226B0" w:rsidRDefault="00C226B0" w:rsidP="009A0E6C">
      <w:pPr>
        <w:pStyle w:val="HPC7"/>
      </w:pPr>
    </w:p>
    <w:p w:rsidR="00C226B0" w:rsidRDefault="00C226B0" w:rsidP="009A0E6C">
      <w:pPr>
        <w:pStyle w:val="HPC7"/>
      </w:pPr>
    </w:p>
    <w:p w:rsidR="00DD12CE" w:rsidRPr="002D14A5" w:rsidRDefault="002D14A5" w:rsidP="002D14A5">
      <w:pPr>
        <w:pStyle w:val="HPC7"/>
        <w:shd w:val="clear" w:color="auto" w:fill="F7CAAC" w:themeFill="accent2" w:themeFillTint="66"/>
        <w:adjustRightInd w:val="0"/>
        <w:snapToGrid w:val="0"/>
        <w:spacing w:line="240" w:lineRule="auto"/>
        <w:ind w:firstLineChars="0" w:firstLine="0"/>
        <w:jc w:val="center"/>
        <w:rPr>
          <w:rFonts w:ascii="微软雅黑" w:eastAsia="微软雅黑" w:hAnsi="微软雅黑"/>
        </w:rPr>
      </w:pPr>
      <w:r w:rsidRPr="002D14A5">
        <w:rPr>
          <w:rFonts w:ascii="微软雅黑" w:eastAsia="微软雅黑" w:hAnsi="微软雅黑" w:hint="eastAsia"/>
        </w:rPr>
        <w:t>文档</w:t>
      </w:r>
      <w:r w:rsidRPr="002D14A5">
        <w:rPr>
          <w:rFonts w:ascii="微软雅黑" w:eastAsia="微软雅黑" w:hAnsi="微软雅黑"/>
        </w:rPr>
        <w:t>结束</w:t>
      </w:r>
    </w:p>
    <w:sectPr w:rsidR="00DD12CE" w:rsidRPr="002D14A5" w:rsidSect="00A55E81">
      <w:footerReference w:type="default" r:id="rId45"/>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C1E" w:rsidRDefault="00935C1E" w:rsidP="00D56404">
      <w:r>
        <w:separator/>
      </w:r>
    </w:p>
  </w:endnote>
  <w:endnote w:type="continuationSeparator" w:id="0">
    <w:p w:rsidR="00935C1E" w:rsidRDefault="00935C1E" w:rsidP="00D56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方正黑体简体">
    <w:altName w:val="黑体"/>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20002A87" w:usb1="80000000" w:usb2="00000008" w:usb3="00000000" w:csb0="000001FF" w:csb1="00000000"/>
  </w:font>
  <w:font w:name="楷体">
    <w:charset w:val="86"/>
    <w:family w:val="modern"/>
    <w:pitch w:val="fixed"/>
    <w:sig w:usb0="800002BF" w:usb1="38CF7CFA" w:usb2="00000016" w:usb3="00000000" w:csb0="00040001" w:csb1="00000000"/>
  </w:font>
  <w:font w:name="Time">
    <w:altName w:val="Times New Roman"/>
    <w:panose1 w:val="00000000000000000000"/>
    <w:charset w:val="00"/>
    <w:family w:val="roman"/>
    <w:notTrueType/>
    <w:pitch w:val="default"/>
  </w:font>
  <w:font w:name="新宋体">
    <w:panose1 w:val="02010609030101010101"/>
    <w:charset w:val="86"/>
    <w:family w:val="modern"/>
    <w:pitch w:val="fixed"/>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华文楷体">
    <w:panose1 w:val="02010600040101010101"/>
    <w:charset w:val="86"/>
    <w:family w:val="auto"/>
    <w:pitch w:val="variable"/>
    <w:sig w:usb0="00000287" w:usb1="080F0000" w:usb2="00000010" w:usb3="00000000" w:csb0="0004009F" w:csb1="00000000"/>
  </w:font>
  <w:font w:name="TimesNewRomanPS-BoldMT-Identity">
    <w:altName w:val="方正舒体"/>
    <w:panose1 w:val="00000000000000000000"/>
    <w:charset w:val="86"/>
    <w:family w:val="auto"/>
    <w:notTrueType/>
    <w:pitch w:val="default"/>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imesNewRomanPSMT-Identity-H">
    <w:altName w:val="方正舒体"/>
    <w:panose1 w:val="00000000000000000000"/>
    <w:charset w:val="86"/>
    <w:family w:val="auto"/>
    <w:notTrueType/>
    <w:pitch w:val="default"/>
    <w:sig w:usb0="00000001" w:usb1="080E0000" w:usb2="00000010" w:usb3="00000000" w:csb0="00040000" w:csb1="00000000"/>
  </w:font>
  <w:font w:name="SimSun-Identity-H">
    <w:altName w:val="方正舒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187" w:rsidRPr="00C74E78" w:rsidRDefault="00486187">
    <w:pPr>
      <w:pStyle w:val="a6"/>
      <w:rPr>
        <w:color w:val="C00000"/>
      </w:rPr>
    </w:pPr>
    <w:r w:rsidRPr="00C74E78">
      <w:rPr>
        <w:rFonts w:hint="eastAsia"/>
        <w:color w:val="C00000"/>
      </w:rPr>
      <w:t>曙光</w:t>
    </w:r>
    <w:r w:rsidRPr="00C74E78">
      <w:rPr>
        <w:color w:val="C00000"/>
      </w:rPr>
      <w:t>信息产业（北京）有限公司</w:t>
    </w:r>
    <w:r w:rsidRPr="00C74E78">
      <w:rPr>
        <w:color w:val="C00000"/>
      </w:rPr>
      <w:ptab w:relativeTo="margin" w:alignment="center" w:leader="none"/>
    </w:r>
    <w:r w:rsidR="00BA1F12" w:rsidRPr="000D7DFE">
      <w:rPr>
        <w:color w:val="C00000"/>
      </w:rPr>
      <w:fldChar w:fldCharType="begin"/>
    </w:r>
    <w:r w:rsidRPr="000D7DFE">
      <w:rPr>
        <w:color w:val="C00000"/>
      </w:rPr>
      <w:instrText>PAGE   \* MERGEFORMAT</w:instrText>
    </w:r>
    <w:r w:rsidR="00BA1F12" w:rsidRPr="000D7DFE">
      <w:rPr>
        <w:color w:val="C00000"/>
      </w:rPr>
      <w:fldChar w:fldCharType="separate"/>
    </w:r>
    <w:r w:rsidR="00D8676F" w:rsidRPr="00D8676F">
      <w:rPr>
        <w:noProof/>
        <w:color w:val="C00000"/>
        <w:lang w:val="zh-CN"/>
      </w:rPr>
      <w:t>1</w:t>
    </w:r>
    <w:r w:rsidR="00BA1F12" w:rsidRPr="000D7DFE">
      <w:rPr>
        <w:color w:val="C00000"/>
      </w:rPr>
      <w:fldChar w:fldCharType="end"/>
    </w:r>
    <w:r w:rsidRPr="00C74E78">
      <w:rPr>
        <w:color w:val="C00000"/>
      </w:rPr>
      <w:ptab w:relativeTo="margin" w:alignment="right" w:leader="none"/>
    </w:r>
    <w:r w:rsidRPr="00C74E78">
      <w:rPr>
        <w:rFonts w:ascii="Times New Roman" w:hAnsi="Times New Roman" w:cs="Times New Roman"/>
        <w:color w:val="C00000"/>
      </w:rPr>
      <w:t>www.sugon.com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187" w:rsidRPr="00C74E78" w:rsidRDefault="00486187">
    <w:pPr>
      <w:pStyle w:val="a6"/>
      <w:rPr>
        <w:color w:val="FF0000"/>
      </w:rPr>
    </w:pPr>
    <w:r w:rsidRPr="00C74E78">
      <w:rPr>
        <w:rFonts w:hint="eastAsia"/>
        <w:color w:val="FF0000"/>
      </w:rPr>
      <w:t>曙光</w:t>
    </w:r>
    <w:r w:rsidRPr="00C74E78">
      <w:rPr>
        <w:color w:val="FF0000"/>
      </w:rPr>
      <w:t>信息产业（</w:t>
    </w:r>
    <w:r w:rsidRPr="00C74E78">
      <w:rPr>
        <w:rFonts w:hint="eastAsia"/>
        <w:color w:val="FF0000"/>
      </w:rPr>
      <w:t>北京</w:t>
    </w:r>
    <w:r w:rsidRPr="00C74E78">
      <w:rPr>
        <w:color w:val="FF0000"/>
      </w:rPr>
      <w:t>）</w:t>
    </w:r>
    <w:r w:rsidRPr="00C74E78">
      <w:rPr>
        <w:rFonts w:hint="eastAsia"/>
        <w:color w:val="FF0000"/>
      </w:rPr>
      <w:t>有</w:t>
    </w:r>
    <w:r w:rsidRPr="00C74E78">
      <w:rPr>
        <w:color w:val="FF0000"/>
      </w:rPr>
      <w:t>限公司</w:t>
    </w:r>
    <w:r w:rsidRPr="00C74E78">
      <w:rPr>
        <w:color w:val="FF0000"/>
      </w:rPr>
      <w:ptab w:relativeTo="margin" w:alignment="center" w:leader="none"/>
    </w:r>
    <w:r w:rsidR="00BA1F12" w:rsidRPr="00C74E78">
      <w:rPr>
        <w:color w:val="FF0000"/>
      </w:rPr>
      <w:fldChar w:fldCharType="begin"/>
    </w:r>
    <w:r w:rsidRPr="00C74E78">
      <w:rPr>
        <w:color w:val="FF0000"/>
      </w:rPr>
      <w:instrText>PAGE   \* MERGEFORMAT</w:instrText>
    </w:r>
    <w:r w:rsidR="00BA1F12" w:rsidRPr="00C74E78">
      <w:rPr>
        <w:color w:val="FF0000"/>
      </w:rPr>
      <w:fldChar w:fldCharType="separate"/>
    </w:r>
    <w:r w:rsidR="00D8676F" w:rsidRPr="00D8676F">
      <w:rPr>
        <w:noProof/>
        <w:color w:val="FF0000"/>
        <w:lang w:val="zh-CN"/>
      </w:rPr>
      <w:t>48</w:t>
    </w:r>
    <w:r w:rsidR="00BA1F12" w:rsidRPr="00C74E78">
      <w:rPr>
        <w:color w:val="FF0000"/>
      </w:rPr>
      <w:fldChar w:fldCharType="end"/>
    </w:r>
    <w:r w:rsidRPr="00C74E78">
      <w:rPr>
        <w:color w:val="FF0000"/>
      </w:rPr>
      <w:ptab w:relativeTo="margin" w:alignment="right" w:leader="none"/>
    </w:r>
    <w:r w:rsidRPr="00C74E78">
      <w:rPr>
        <w:rFonts w:ascii="Times New Roman" w:hAnsi="Times New Roman" w:cs="Times New Roman"/>
        <w:color w:val="FF0000"/>
      </w:rPr>
      <w:t>www.sugon.com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C1E" w:rsidRDefault="00935C1E" w:rsidP="00D56404">
      <w:r>
        <w:separator/>
      </w:r>
    </w:p>
  </w:footnote>
  <w:footnote w:type="continuationSeparator" w:id="0">
    <w:p w:rsidR="00935C1E" w:rsidRDefault="00935C1E" w:rsidP="00D564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187" w:rsidRDefault="00486187">
    <w:pPr>
      <w:pStyle w:val="a5"/>
    </w:pPr>
    <w:r>
      <w:rPr>
        <w:noProof/>
      </w:rPr>
      <w:drawing>
        <wp:inline distT="0" distB="0" distL="0" distR="0">
          <wp:extent cx="5274310" cy="390337"/>
          <wp:effectExtent l="0" t="0" r="2540" b="0"/>
          <wp:docPr id="15" name="图片 15" descr="延展word模板完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延展word模板完稿"/>
                  <pic:cNvPicPr>
                    <a:picLocks noChangeAspect="1" noChangeArrowheads="1"/>
                  </pic:cNvPicPr>
                </pic:nvPicPr>
                <pic:blipFill>
                  <a:blip r:embed="rId1"/>
                  <a:srcRect/>
                  <a:stretch>
                    <a:fillRect/>
                  </a:stretch>
                </pic:blipFill>
                <pic:spPr bwMode="auto">
                  <a:xfrm>
                    <a:off x="0" y="0"/>
                    <a:ext cx="5274310" cy="390337"/>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AB4"/>
      </v:shape>
    </w:pict>
  </w:numPicBullet>
  <w:abstractNum w:abstractNumId="0">
    <w:nsid w:val="FFFFFF7C"/>
    <w:multiLevelType w:val="singleLevel"/>
    <w:tmpl w:val="B3ECD2E6"/>
    <w:lvl w:ilvl="0">
      <w:start w:val="1"/>
      <w:numFmt w:val="decimal"/>
      <w:lvlText w:val="%1."/>
      <w:lvlJc w:val="left"/>
      <w:pPr>
        <w:tabs>
          <w:tab w:val="num" w:pos="2040"/>
        </w:tabs>
        <w:ind w:leftChars="800" w:left="2040" w:hangingChars="200" w:hanging="360"/>
      </w:pPr>
    </w:lvl>
  </w:abstractNum>
  <w:abstractNum w:abstractNumId="1">
    <w:nsid w:val="0000000F"/>
    <w:multiLevelType w:val="multilevel"/>
    <w:tmpl w:val="11845E92"/>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bullet"/>
      <w:lvlText w:val=""/>
      <w:lvlJc w:val="left"/>
      <w:pPr>
        <w:tabs>
          <w:tab w:val="num" w:pos="0"/>
        </w:tabs>
        <w:ind w:left="1680" w:hanging="420"/>
      </w:pPr>
      <w:rPr>
        <w:rFonts w:ascii="Wingdings" w:hAnsi="Wingdings" w:hint="default"/>
      </w:r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2">
    <w:nsid w:val="014311C2"/>
    <w:multiLevelType w:val="hybridMultilevel"/>
    <w:tmpl w:val="966894BC"/>
    <w:lvl w:ilvl="0" w:tplc="B90ECDD8">
      <w:start w:val="1"/>
      <w:numFmt w:val="bullet"/>
      <w:pStyle w:val="HPC2"/>
      <w:lvlText w:val=""/>
      <w:lvlJc w:val="left"/>
      <w:pPr>
        <w:ind w:left="85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1B94E6D"/>
    <w:multiLevelType w:val="hybridMultilevel"/>
    <w:tmpl w:val="5B0C4036"/>
    <w:lvl w:ilvl="0" w:tplc="CCA4263A">
      <w:start w:val="1"/>
      <w:numFmt w:val="bullet"/>
      <w:pStyle w:val="HPC6"/>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66870AC"/>
    <w:multiLevelType w:val="hybridMultilevel"/>
    <w:tmpl w:val="6EF63C0A"/>
    <w:lvl w:ilvl="0" w:tplc="18D85D22">
      <w:start w:val="1"/>
      <w:numFmt w:val="bullet"/>
      <w:pStyle w:val="HPC3"/>
      <w:lvlText w:val=""/>
      <w:lvlJc w:val="left"/>
      <w:pPr>
        <w:ind w:left="1554"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0A773041"/>
    <w:multiLevelType w:val="multilevel"/>
    <w:tmpl w:val="B3E60766"/>
    <w:lvl w:ilvl="0">
      <w:start w:val="1"/>
      <w:numFmt w:val="bullet"/>
      <w:lvlText w:val=""/>
      <w:lvlJc w:val="left"/>
      <w:pPr>
        <w:ind w:left="425" w:hanging="425"/>
      </w:pPr>
      <w:rPr>
        <w:rFonts w:ascii="Symbol" w:hAnsi="Symbol"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0CDA4BE5"/>
    <w:multiLevelType w:val="hybridMultilevel"/>
    <w:tmpl w:val="E3F2530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0F283395"/>
    <w:multiLevelType w:val="hybridMultilevel"/>
    <w:tmpl w:val="5744480C"/>
    <w:lvl w:ilvl="0" w:tplc="6D20F9D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11F51C3A"/>
    <w:multiLevelType w:val="multilevel"/>
    <w:tmpl w:val="67D260FC"/>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nsid w:val="14A249D9"/>
    <w:multiLevelType w:val="hybridMultilevel"/>
    <w:tmpl w:val="3782C60C"/>
    <w:lvl w:ilvl="0" w:tplc="AA0E8B02">
      <w:start w:val="1"/>
      <w:numFmt w:val="bullet"/>
      <w:pStyle w:val="HPC1"/>
      <w:lvlText w:val=""/>
      <w:lvlJc w:val="left"/>
      <w:pPr>
        <w:ind w:left="84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A2063D0"/>
    <w:multiLevelType w:val="multilevel"/>
    <w:tmpl w:val="11FC765A"/>
    <w:lvl w:ilvl="0">
      <w:start w:val="1"/>
      <w:numFmt w:val="decimal"/>
      <w:lvlText w:val="第%1章"/>
      <w:lvlJc w:val="left"/>
      <w:pPr>
        <w:tabs>
          <w:tab w:val="num" w:pos="851"/>
        </w:tabs>
        <w:ind w:left="425" w:hanging="368"/>
      </w:pPr>
      <w:rPr>
        <w:rFonts w:hint="eastAsia"/>
      </w:rPr>
    </w:lvl>
    <w:lvl w:ilvl="1">
      <w:start w:val="1"/>
      <w:numFmt w:val="decimal"/>
      <w:lvlText w:val="%1.%2"/>
      <w:lvlJc w:val="left"/>
      <w:pPr>
        <w:tabs>
          <w:tab w:val="num" w:pos="1333"/>
        </w:tabs>
        <w:ind w:left="907" w:hanging="368"/>
      </w:pPr>
      <w:rPr>
        <w:rFonts w:hint="eastAsia"/>
      </w:rPr>
    </w:lvl>
    <w:lvl w:ilvl="2">
      <w:start w:val="1"/>
      <w:numFmt w:val="decimal"/>
      <w:lvlText w:val="%1.%2.%3"/>
      <w:lvlJc w:val="left"/>
      <w:pPr>
        <w:tabs>
          <w:tab w:val="num" w:pos="1815"/>
        </w:tabs>
        <w:ind w:left="1389" w:hanging="368"/>
      </w:pPr>
      <w:rPr>
        <w:rFonts w:hint="eastAsia"/>
      </w:rPr>
    </w:lvl>
    <w:lvl w:ilvl="3">
      <w:start w:val="1"/>
      <w:numFmt w:val="decimal"/>
      <w:lvlText w:val="%1.%2.%3.%4"/>
      <w:lvlJc w:val="left"/>
      <w:pPr>
        <w:tabs>
          <w:tab w:val="num" w:pos="2297"/>
        </w:tabs>
        <w:ind w:left="1871" w:hanging="368"/>
      </w:pPr>
      <w:rPr>
        <w:rFonts w:hint="eastAsia"/>
      </w:rPr>
    </w:lvl>
    <w:lvl w:ilvl="4">
      <w:start w:val="1"/>
      <w:numFmt w:val="decimal"/>
      <w:lvlText w:val="%1.%2.%3.%4.%5"/>
      <w:lvlJc w:val="left"/>
      <w:pPr>
        <w:tabs>
          <w:tab w:val="num" w:pos="2779"/>
        </w:tabs>
        <w:ind w:left="2353" w:hanging="368"/>
      </w:pPr>
      <w:rPr>
        <w:rFonts w:hint="eastAsia"/>
      </w:rPr>
    </w:lvl>
    <w:lvl w:ilvl="5">
      <w:start w:val="1"/>
      <w:numFmt w:val="decimal"/>
      <w:lvlText w:val="%1.%2.%3.%4.%5.%6"/>
      <w:lvlJc w:val="left"/>
      <w:pPr>
        <w:tabs>
          <w:tab w:val="num" w:pos="3261"/>
        </w:tabs>
        <w:ind w:left="2835" w:hanging="368"/>
      </w:pPr>
      <w:rPr>
        <w:rFonts w:hint="eastAsia"/>
      </w:rPr>
    </w:lvl>
    <w:lvl w:ilvl="6">
      <w:start w:val="1"/>
      <w:numFmt w:val="decimal"/>
      <w:lvlText w:val="%1.%2.%3.%4.%5.%6.%7"/>
      <w:lvlJc w:val="left"/>
      <w:pPr>
        <w:tabs>
          <w:tab w:val="num" w:pos="3743"/>
        </w:tabs>
        <w:ind w:left="3317" w:hanging="368"/>
      </w:pPr>
      <w:rPr>
        <w:rFonts w:hint="eastAsia"/>
      </w:rPr>
    </w:lvl>
    <w:lvl w:ilvl="7">
      <w:start w:val="1"/>
      <w:numFmt w:val="decimal"/>
      <w:lvlText w:val="%1.%2.%3.%4.%5.%6.%7.%8"/>
      <w:lvlJc w:val="left"/>
      <w:pPr>
        <w:tabs>
          <w:tab w:val="num" w:pos="4225"/>
        </w:tabs>
        <w:ind w:left="3799" w:hanging="368"/>
      </w:pPr>
      <w:rPr>
        <w:rFonts w:hint="eastAsia"/>
      </w:rPr>
    </w:lvl>
    <w:lvl w:ilvl="8">
      <w:start w:val="1"/>
      <w:numFmt w:val="decimal"/>
      <w:lvlText w:val="%1.%2.%3.%4.%5.%6.%7.%8.%9"/>
      <w:lvlJc w:val="left"/>
      <w:pPr>
        <w:tabs>
          <w:tab w:val="num" w:pos="4707"/>
        </w:tabs>
        <w:ind w:left="4281" w:hanging="368"/>
      </w:pPr>
      <w:rPr>
        <w:rFonts w:hint="eastAsia"/>
      </w:rPr>
    </w:lvl>
  </w:abstractNum>
  <w:abstractNum w:abstractNumId="11">
    <w:nsid w:val="1D805EE2"/>
    <w:multiLevelType w:val="hybridMultilevel"/>
    <w:tmpl w:val="E9503D68"/>
    <w:lvl w:ilvl="0" w:tplc="0C405C4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20B1621A"/>
    <w:multiLevelType w:val="hybridMultilevel"/>
    <w:tmpl w:val="85CA39D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241B53AD"/>
    <w:multiLevelType w:val="hybridMultilevel"/>
    <w:tmpl w:val="A93ABF9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27C9772A"/>
    <w:multiLevelType w:val="multilevel"/>
    <w:tmpl w:val="BED693CC"/>
    <w:lvl w:ilvl="0">
      <w:start w:val="1"/>
      <w:numFmt w:val="decimal"/>
      <w:lvlText w:val="%1"/>
      <w:lvlJc w:val="left"/>
      <w:pPr>
        <w:ind w:left="432" w:hanging="432"/>
      </w:pPr>
      <w:rPr>
        <w:rFonts w:ascii="方正黑体简体" w:eastAsia="方正黑体简体" w:hint="eastAsia"/>
      </w:rPr>
    </w:lvl>
    <w:lvl w:ilvl="1">
      <w:start w:val="1"/>
      <w:numFmt w:val="decimal"/>
      <w:lvlText w:val="%1.%2"/>
      <w:lvlJc w:val="left"/>
      <w:pPr>
        <w:ind w:left="576" w:hanging="576"/>
      </w:pPr>
      <w:rPr>
        <w:rFonts w:ascii="方正黑体简体" w:eastAsia="方正黑体简体" w:hint="eastAsia"/>
      </w:rPr>
    </w:lvl>
    <w:lvl w:ilvl="2">
      <w:start w:val="1"/>
      <w:numFmt w:val="decimal"/>
      <w:lvlText w:val="%1.%2.%3"/>
      <w:lvlJc w:val="left"/>
      <w:pPr>
        <w:ind w:left="720" w:hanging="720"/>
      </w:pPr>
      <w:rPr>
        <w:rFonts w:ascii="方正黑体简体" w:eastAsia="方正黑体简体" w:hint="eastAsia"/>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5">
    <w:nsid w:val="2E176128"/>
    <w:multiLevelType w:val="hybridMultilevel"/>
    <w:tmpl w:val="E38C05B2"/>
    <w:lvl w:ilvl="0" w:tplc="A28E9276">
      <w:start w:val="1"/>
      <w:numFmt w:val="bullet"/>
      <w:lvlText w:val=""/>
      <w:lvlJc w:val="left"/>
      <w:pPr>
        <w:ind w:left="840" w:hanging="420"/>
      </w:pPr>
      <w:rPr>
        <w:rFonts w:ascii="Wingdings" w:hAnsi="Wingdings" w:hint="default"/>
      </w:rPr>
    </w:lvl>
    <w:lvl w:ilvl="1" w:tplc="A28E9276">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343F0B94"/>
    <w:multiLevelType w:val="hybridMultilevel"/>
    <w:tmpl w:val="E05844F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353325B3"/>
    <w:multiLevelType w:val="hybridMultilevel"/>
    <w:tmpl w:val="DB4EF7BE"/>
    <w:lvl w:ilvl="0" w:tplc="A7B437A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BA9120A"/>
    <w:multiLevelType w:val="hybridMultilevel"/>
    <w:tmpl w:val="804EC352"/>
    <w:lvl w:ilvl="0" w:tplc="D7E053DA">
      <w:start w:val="1"/>
      <w:numFmt w:val="bullet"/>
      <w:pStyle w:val="a"/>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444260C0"/>
    <w:multiLevelType w:val="hybridMultilevel"/>
    <w:tmpl w:val="E54C19EE"/>
    <w:lvl w:ilvl="0" w:tplc="0F465BA2">
      <w:start w:val="1"/>
      <w:numFmt w:val="bullet"/>
      <w:pStyle w:val="a0"/>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48E5491E"/>
    <w:multiLevelType w:val="hybridMultilevel"/>
    <w:tmpl w:val="CCD21F36"/>
    <w:lvl w:ilvl="0" w:tplc="8744D1D6">
      <w:start w:val="1"/>
      <w:numFmt w:val="bullet"/>
      <w:lvlText w:val=""/>
      <w:lvlJc w:val="left"/>
      <w:pPr>
        <w:ind w:left="1980" w:hanging="420"/>
      </w:pPr>
      <w:rPr>
        <w:rFonts w:ascii="Wingdings" w:hAnsi="Wingdings" w:hint="default"/>
      </w:rPr>
    </w:lvl>
    <w:lvl w:ilvl="1" w:tplc="B8E265A6" w:tentative="1">
      <w:start w:val="1"/>
      <w:numFmt w:val="bullet"/>
      <w:lvlText w:val=""/>
      <w:lvlJc w:val="left"/>
      <w:pPr>
        <w:ind w:left="2400" w:hanging="420"/>
      </w:pPr>
      <w:rPr>
        <w:rFonts w:ascii="Wingdings" w:hAnsi="Wingdings" w:hint="default"/>
      </w:rPr>
    </w:lvl>
    <w:lvl w:ilvl="2" w:tplc="0764CCDE" w:tentative="1">
      <w:start w:val="1"/>
      <w:numFmt w:val="bullet"/>
      <w:lvlText w:val=""/>
      <w:lvlJc w:val="left"/>
      <w:pPr>
        <w:ind w:left="2820" w:hanging="420"/>
      </w:pPr>
      <w:rPr>
        <w:rFonts w:ascii="Wingdings" w:hAnsi="Wingdings" w:hint="default"/>
      </w:rPr>
    </w:lvl>
    <w:lvl w:ilvl="3" w:tplc="EC32E340" w:tentative="1">
      <w:start w:val="1"/>
      <w:numFmt w:val="bullet"/>
      <w:lvlText w:val=""/>
      <w:lvlJc w:val="left"/>
      <w:pPr>
        <w:ind w:left="3240" w:hanging="420"/>
      </w:pPr>
      <w:rPr>
        <w:rFonts w:ascii="Wingdings" w:hAnsi="Wingdings" w:hint="default"/>
      </w:rPr>
    </w:lvl>
    <w:lvl w:ilvl="4" w:tplc="A942E074" w:tentative="1">
      <w:start w:val="1"/>
      <w:numFmt w:val="bullet"/>
      <w:lvlText w:val=""/>
      <w:lvlJc w:val="left"/>
      <w:pPr>
        <w:ind w:left="3660" w:hanging="420"/>
      </w:pPr>
      <w:rPr>
        <w:rFonts w:ascii="Wingdings" w:hAnsi="Wingdings" w:hint="default"/>
      </w:rPr>
    </w:lvl>
    <w:lvl w:ilvl="5" w:tplc="68CA7EF8" w:tentative="1">
      <w:start w:val="1"/>
      <w:numFmt w:val="bullet"/>
      <w:lvlText w:val=""/>
      <w:lvlJc w:val="left"/>
      <w:pPr>
        <w:ind w:left="4080" w:hanging="420"/>
      </w:pPr>
      <w:rPr>
        <w:rFonts w:ascii="Wingdings" w:hAnsi="Wingdings" w:hint="default"/>
      </w:rPr>
    </w:lvl>
    <w:lvl w:ilvl="6" w:tplc="5CCC668C" w:tentative="1">
      <w:start w:val="1"/>
      <w:numFmt w:val="bullet"/>
      <w:lvlText w:val=""/>
      <w:lvlJc w:val="left"/>
      <w:pPr>
        <w:ind w:left="4500" w:hanging="420"/>
      </w:pPr>
      <w:rPr>
        <w:rFonts w:ascii="Wingdings" w:hAnsi="Wingdings" w:hint="default"/>
      </w:rPr>
    </w:lvl>
    <w:lvl w:ilvl="7" w:tplc="9534620A" w:tentative="1">
      <w:start w:val="1"/>
      <w:numFmt w:val="bullet"/>
      <w:lvlText w:val=""/>
      <w:lvlJc w:val="left"/>
      <w:pPr>
        <w:ind w:left="4920" w:hanging="420"/>
      </w:pPr>
      <w:rPr>
        <w:rFonts w:ascii="Wingdings" w:hAnsi="Wingdings" w:hint="default"/>
      </w:rPr>
    </w:lvl>
    <w:lvl w:ilvl="8" w:tplc="B24A51FA" w:tentative="1">
      <w:start w:val="1"/>
      <w:numFmt w:val="bullet"/>
      <w:lvlText w:val=""/>
      <w:lvlJc w:val="left"/>
      <w:pPr>
        <w:ind w:left="5340" w:hanging="420"/>
      </w:pPr>
      <w:rPr>
        <w:rFonts w:ascii="Wingdings" w:hAnsi="Wingdings" w:hint="default"/>
      </w:rPr>
    </w:lvl>
  </w:abstractNum>
  <w:abstractNum w:abstractNumId="21">
    <w:nsid w:val="51543BCD"/>
    <w:multiLevelType w:val="multilevel"/>
    <w:tmpl w:val="4052D342"/>
    <w:lvl w:ilvl="0">
      <w:start w:val="1"/>
      <w:numFmt w:val="decimal"/>
      <w:suff w:val="nothing"/>
      <w:lvlText w:val="第%1章"/>
      <w:lvlJc w:val="left"/>
      <w:pPr>
        <w:ind w:left="0" w:firstLine="0"/>
      </w:pPr>
      <w:rPr>
        <w:rFonts w:hint="eastAsia"/>
      </w:rPr>
    </w:lvl>
    <w:lvl w:ilvl="1">
      <w:start w:val="1"/>
      <w:numFmt w:val="decimal"/>
      <w:suff w:val="nothing"/>
      <w:lvlText w:val="%1.%2"/>
      <w:lvlJc w:val="left"/>
      <w:pPr>
        <w:ind w:left="-567" w:firstLine="0"/>
      </w:pPr>
      <w:rPr>
        <w:b w:val="0"/>
        <w:bCs w:val="0"/>
        <w:i w:val="0"/>
        <w:iCs w:val="0"/>
        <w:caps w:val="0"/>
        <w:smallCaps w:val="0"/>
        <w:strike w:val="0"/>
        <w:dstrike w:val="0"/>
        <w:noProof w:val="0"/>
        <w:vanish w:val="0"/>
        <w:color w:val="000000"/>
        <w:spacing w:val="0"/>
        <w:position w:val="0"/>
        <w:u w:val="none"/>
        <w:vertAlign w:val="baseline"/>
        <w:em w:val="none"/>
      </w:rPr>
    </w:lvl>
    <w:lvl w:ilvl="2">
      <w:start w:val="1"/>
      <w:numFmt w:val="decimal"/>
      <w:suff w:val="nothing"/>
      <w:lvlText w:val="%1.%2.%3"/>
      <w:lvlJc w:val="left"/>
      <w:pPr>
        <w:ind w:left="0" w:firstLine="0"/>
      </w:pPr>
      <w:rPr>
        <w:rFonts w:hint="eastAsia"/>
      </w:rPr>
    </w:lvl>
    <w:lvl w:ilvl="3">
      <w:start w:val="1"/>
      <w:numFmt w:val="decimal"/>
      <w:suff w:val="nothing"/>
      <w:lvlText w:val="%1.%2.%3.%4"/>
      <w:lvlJc w:val="left"/>
      <w:pPr>
        <w:ind w:left="0" w:firstLine="0"/>
      </w:pPr>
      <w:rPr>
        <w:rFonts w:hint="eastAsia"/>
      </w:rPr>
    </w:lvl>
    <w:lvl w:ilvl="4">
      <w:start w:val="1"/>
      <w:numFmt w:val="decimal"/>
      <w:suff w:val="nothing"/>
      <w:lvlText w:val="%1.%2.%3.%4.%5"/>
      <w:lvlJc w:val="left"/>
      <w:pPr>
        <w:ind w:left="-567" w:firstLine="0"/>
      </w:pPr>
      <w:rPr>
        <w:rFonts w:hint="eastAsia"/>
      </w:rPr>
    </w:lvl>
    <w:lvl w:ilvl="5">
      <w:start w:val="1"/>
      <w:numFmt w:val="decimal"/>
      <w:suff w:val="nothing"/>
      <w:lvlText w:val="%1.%2.%3.%4.%5.%6"/>
      <w:lvlJc w:val="left"/>
      <w:pPr>
        <w:ind w:left="-567" w:firstLine="0"/>
      </w:pPr>
      <w:rPr>
        <w:rFonts w:hint="eastAsia"/>
      </w:rPr>
    </w:lvl>
    <w:lvl w:ilvl="6">
      <w:start w:val="1"/>
      <w:numFmt w:val="decimal"/>
      <w:suff w:val="nothing"/>
      <w:lvlText w:val="%1.%2.%3.%4.%5.%6.%7"/>
      <w:lvlJc w:val="left"/>
      <w:pPr>
        <w:ind w:left="-567" w:firstLine="0"/>
      </w:pPr>
      <w:rPr>
        <w:rFonts w:hint="eastAsia"/>
      </w:rPr>
    </w:lvl>
    <w:lvl w:ilvl="7">
      <w:start w:val="1"/>
      <w:numFmt w:val="decimal"/>
      <w:suff w:val="nothing"/>
      <w:lvlText w:val="%1.%2.%3.%4.%5.%6.%7.%8"/>
      <w:lvlJc w:val="left"/>
      <w:pPr>
        <w:ind w:left="-567" w:firstLine="0"/>
      </w:pPr>
      <w:rPr>
        <w:rFonts w:hint="eastAsia"/>
      </w:rPr>
    </w:lvl>
    <w:lvl w:ilvl="8">
      <w:start w:val="1"/>
      <w:numFmt w:val="decimal"/>
      <w:suff w:val="nothing"/>
      <w:lvlText w:val="%1.%2.%3.%4.%5.%6.%7.%8.%9"/>
      <w:lvlJc w:val="left"/>
      <w:pPr>
        <w:ind w:left="0" w:firstLine="0"/>
      </w:pPr>
      <w:rPr>
        <w:rFonts w:ascii="微软雅黑" w:eastAsia="微软雅黑" w:hint="eastAsia"/>
        <w:b/>
        <w:i w:val="0"/>
        <w:sz w:val="24"/>
      </w:rPr>
    </w:lvl>
  </w:abstractNum>
  <w:abstractNum w:abstractNumId="22">
    <w:nsid w:val="51753D92"/>
    <w:multiLevelType w:val="hybridMultilevel"/>
    <w:tmpl w:val="B970A88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51A02B30"/>
    <w:multiLevelType w:val="hybridMultilevel"/>
    <w:tmpl w:val="206C2BCA"/>
    <w:lvl w:ilvl="0" w:tplc="0409000B">
      <w:start w:val="1"/>
      <w:numFmt w:val="bullet"/>
      <w:lvlText w:val=""/>
      <w:lvlJc w:val="left"/>
      <w:pPr>
        <w:ind w:left="1560" w:hanging="420"/>
      </w:pPr>
      <w:rPr>
        <w:rFonts w:ascii="Wingdings" w:hAnsi="Wingdings" w:hint="default"/>
      </w:rPr>
    </w:lvl>
    <w:lvl w:ilvl="1" w:tplc="04090003" w:tentative="1">
      <w:start w:val="1"/>
      <w:numFmt w:val="bullet"/>
      <w:lvlText w:val=""/>
      <w:lvlJc w:val="left"/>
      <w:pPr>
        <w:ind w:left="1980" w:hanging="420"/>
      </w:pPr>
      <w:rPr>
        <w:rFonts w:ascii="Wingdings" w:hAnsi="Wingdings" w:hint="default"/>
      </w:rPr>
    </w:lvl>
    <w:lvl w:ilvl="2" w:tplc="04090005" w:tentative="1">
      <w:start w:val="1"/>
      <w:numFmt w:val="bullet"/>
      <w:lvlText w:val=""/>
      <w:lvlJc w:val="left"/>
      <w:pPr>
        <w:ind w:left="2400" w:hanging="420"/>
      </w:pPr>
      <w:rPr>
        <w:rFonts w:ascii="Wingdings" w:hAnsi="Wingdings" w:hint="default"/>
      </w:rPr>
    </w:lvl>
    <w:lvl w:ilvl="3" w:tplc="04090001" w:tentative="1">
      <w:start w:val="1"/>
      <w:numFmt w:val="bullet"/>
      <w:lvlText w:val=""/>
      <w:lvlJc w:val="left"/>
      <w:pPr>
        <w:ind w:left="2820" w:hanging="420"/>
      </w:pPr>
      <w:rPr>
        <w:rFonts w:ascii="Wingdings" w:hAnsi="Wingdings" w:hint="default"/>
      </w:rPr>
    </w:lvl>
    <w:lvl w:ilvl="4" w:tplc="04090003" w:tentative="1">
      <w:start w:val="1"/>
      <w:numFmt w:val="bullet"/>
      <w:lvlText w:val=""/>
      <w:lvlJc w:val="left"/>
      <w:pPr>
        <w:ind w:left="3240" w:hanging="420"/>
      </w:pPr>
      <w:rPr>
        <w:rFonts w:ascii="Wingdings" w:hAnsi="Wingdings" w:hint="default"/>
      </w:rPr>
    </w:lvl>
    <w:lvl w:ilvl="5" w:tplc="04090005" w:tentative="1">
      <w:start w:val="1"/>
      <w:numFmt w:val="bullet"/>
      <w:lvlText w:val=""/>
      <w:lvlJc w:val="left"/>
      <w:pPr>
        <w:ind w:left="3660" w:hanging="420"/>
      </w:pPr>
      <w:rPr>
        <w:rFonts w:ascii="Wingdings" w:hAnsi="Wingdings" w:hint="default"/>
      </w:rPr>
    </w:lvl>
    <w:lvl w:ilvl="6" w:tplc="04090001" w:tentative="1">
      <w:start w:val="1"/>
      <w:numFmt w:val="bullet"/>
      <w:lvlText w:val=""/>
      <w:lvlJc w:val="left"/>
      <w:pPr>
        <w:ind w:left="4080" w:hanging="420"/>
      </w:pPr>
      <w:rPr>
        <w:rFonts w:ascii="Wingdings" w:hAnsi="Wingdings" w:hint="default"/>
      </w:rPr>
    </w:lvl>
    <w:lvl w:ilvl="7" w:tplc="04090003" w:tentative="1">
      <w:start w:val="1"/>
      <w:numFmt w:val="bullet"/>
      <w:lvlText w:val=""/>
      <w:lvlJc w:val="left"/>
      <w:pPr>
        <w:ind w:left="4500" w:hanging="420"/>
      </w:pPr>
      <w:rPr>
        <w:rFonts w:ascii="Wingdings" w:hAnsi="Wingdings" w:hint="default"/>
      </w:rPr>
    </w:lvl>
    <w:lvl w:ilvl="8" w:tplc="04090005" w:tentative="1">
      <w:start w:val="1"/>
      <w:numFmt w:val="bullet"/>
      <w:lvlText w:val=""/>
      <w:lvlJc w:val="left"/>
      <w:pPr>
        <w:ind w:left="4920" w:hanging="420"/>
      </w:pPr>
      <w:rPr>
        <w:rFonts w:ascii="Wingdings" w:hAnsi="Wingdings" w:hint="default"/>
      </w:rPr>
    </w:lvl>
  </w:abstractNum>
  <w:abstractNum w:abstractNumId="24">
    <w:nsid w:val="52AC5AF3"/>
    <w:multiLevelType w:val="hybridMultilevel"/>
    <w:tmpl w:val="C41C00B8"/>
    <w:lvl w:ilvl="0" w:tplc="1C682E2C">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nsid w:val="53C97F65"/>
    <w:multiLevelType w:val="multilevel"/>
    <w:tmpl w:val="22F4666A"/>
    <w:styleLink w:val="HPC"/>
    <w:lvl w:ilvl="0">
      <w:start w:val="1"/>
      <w:numFmt w:val="decimal"/>
      <w:pStyle w:val="HPC10"/>
      <w:suff w:val="space"/>
      <w:lvlText w:val="%1"/>
      <w:lvlJc w:val="left"/>
      <w:pPr>
        <w:ind w:left="227" w:hanging="227"/>
      </w:pPr>
      <w:rPr>
        <w:rFonts w:hint="eastAsia"/>
      </w:rPr>
    </w:lvl>
    <w:lvl w:ilvl="1">
      <w:start w:val="1"/>
      <w:numFmt w:val="decimal"/>
      <w:pStyle w:val="HPC20"/>
      <w:suff w:val="space"/>
      <w:lvlText w:val="%1.%2"/>
      <w:lvlJc w:val="left"/>
      <w:pPr>
        <w:ind w:left="227" w:hanging="227"/>
      </w:pPr>
      <w:rPr>
        <w:rFonts w:hint="eastAsia"/>
      </w:rPr>
    </w:lvl>
    <w:lvl w:ilvl="2">
      <w:start w:val="1"/>
      <w:numFmt w:val="decimal"/>
      <w:pStyle w:val="HPC30"/>
      <w:suff w:val="space"/>
      <w:lvlText w:val="%1.%2.%3"/>
      <w:lvlJc w:val="left"/>
      <w:pPr>
        <w:ind w:left="227" w:hanging="227"/>
      </w:pPr>
      <w:rPr>
        <w:rFonts w:hint="eastAsia"/>
      </w:rPr>
    </w:lvl>
    <w:lvl w:ilvl="3">
      <w:start w:val="1"/>
      <w:numFmt w:val="decimal"/>
      <w:pStyle w:val="HPC4"/>
      <w:suff w:val="space"/>
      <w:lvlText w:val="%1.%2.%3.%4"/>
      <w:lvlJc w:val="left"/>
      <w:pPr>
        <w:ind w:left="227" w:hanging="227"/>
      </w:pPr>
      <w:rPr>
        <w:rFonts w:hint="eastAsia"/>
      </w:rPr>
    </w:lvl>
    <w:lvl w:ilvl="4">
      <w:start w:val="1"/>
      <w:numFmt w:val="decimal"/>
      <w:pStyle w:val="HPC5"/>
      <w:suff w:val="space"/>
      <w:lvlText w:val="%1.%2.%3.%4.%5"/>
      <w:lvlJc w:val="left"/>
      <w:pPr>
        <w:ind w:left="227" w:hanging="227"/>
      </w:pPr>
      <w:rPr>
        <w:rFonts w:hint="eastAsia"/>
      </w:rPr>
    </w:lvl>
    <w:lvl w:ilvl="5">
      <w:start w:val="1"/>
      <w:numFmt w:val="decimal"/>
      <w:pStyle w:val="HPC60"/>
      <w:suff w:val="space"/>
      <w:lvlText w:val="%1.%2.%3.%4.%5.%6"/>
      <w:lvlJc w:val="left"/>
      <w:pPr>
        <w:ind w:left="227" w:hanging="227"/>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26">
    <w:nsid w:val="55A56A00"/>
    <w:multiLevelType w:val="hybridMultilevel"/>
    <w:tmpl w:val="DE4E1862"/>
    <w:lvl w:ilvl="0" w:tplc="EC60B226">
      <w:start w:val="1"/>
      <w:numFmt w:val="bullet"/>
      <w:pStyle w:val="HPC40"/>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56635673"/>
    <w:multiLevelType w:val="hybridMultilevel"/>
    <w:tmpl w:val="F586DE66"/>
    <w:lvl w:ilvl="0" w:tplc="96E43916">
      <w:start w:val="1"/>
      <w:numFmt w:val="bullet"/>
      <w:pStyle w:val="HPC50"/>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nsid w:val="5C393B22"/>
    <w:multiLevelType w:val="hybridMultilevel"/>
    <w:tmpl w:val="AF9A1504"/>
    <w:lvl w:ilvl="0" w:tplc="900CB244">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29">
    <w:nsid w:val="644E538B"/>
    <w:multiLevelType w:val="hybridMultilevel"/>
    <w:tmpl w:val="AA1A1BC8"/>
    <w:lvl w:ilvl="0" w:tplc="9050D77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69564BD6"/>
    <w:multiLevelType w:val="hybridMultilevel"/>
    <w:tmpl w:val="11B21F2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698B398D"/>
    <w:multiLevelType w:val="hybridMultilevel"/>
    <w:tmpl w:val="0EC8678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6E656D5C"/>
    <w:multiLevelType w:val="hybridMultilevel"/>
    <w:tmpl w:val="68563F0A"/>
    <w:lvl w:ilvl="0" w:tplc="6D20F9D4">
      <w:start w:val="1"/>
      <w:numFmt w:val="bullet"/>
      <w:lvlText w:val=""/>
      <w:lvlJc w:val="left"/>
      <w:pPr>
        <w:ind w:left="1268"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6EDC496A"/>
    <w:multiLevelType w:val="hybridMultilevel"/>
    <w:tmpl w:val="E1B6A376"/>
    <w:lvl w:ilvl="0" w:tplc="9424A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6FA722F3"/>
    <w:multiLevelType w:val="multilevel"/>
    <w:tmpl w:val="901C208C"/>
    <w:styleLink w:val="HPC0"/>
    <w:lvl w:ilvl="0">
      <w:start w:val="1"/>
      <w:numFmt w:val="chineseCountingThousand"/>
      <w:pStyle w:val="HPC11"/>
      <w:lvlText w:val="%1、"/>
      <w:lvlJc w:val="left"/>
      <w:pPr>
        <w:ind w:left="425" w:hanging="425"/>
      </w:pPr>
      <w:rPr>
        <w:rFonts w:hint="eastAsia"/>
      </w:rPr>
    </w:lvl>
    <w:lvl w:ilvl="1">
      <w:start w:val="1"/>
      <w:numFmt w:val="chineseCountingThousand"/>
      <w:pStyle w:val="HPC21"/>
      <w:lvlText w:val="(%2)"/>
      <w:lvlJc w:val="left"/>
      <w:pPr>
        <w:ind w:left="709" w:hanging="425"/>
      </w:pPr>
      <w:rPr>
        <w:rFonts w:hint="eastAsia"/>
      </w:rPr>
    </w:lvl>
    <w:lvl w:ilvl="2">
      <w:start w:val="1"/>
      <w:numFmt w:val="decimal"/>
      <w:pStyle w:val="HPC31"/>
      <w:lvlText w:val="%3."/>
      <w:lvlJc w:val="left"/>
      <w:pPr>
        <w:ind w:left="992" w:hanging="425"/>
      </w:pPr>
      <w:rPr>
        <w:rFonts w:hint="eastAsia"/>
      </w:rPr>
    </w:lvl>
    <w:lvl w:ilvl="3">
      <w:start w:val="1"/>
      <w:numFmt w:val="decimal"/>
      <w:pStyle w:val="HPC41"/>
      <w:lvlText w:val="(%4)"/>
      <w:lvlJc w:val="left"/>
      <w:pPr>
        <w:tabs>
          <w:tab w:val="num" w:pos="851"/>
        </w:tabs>
        <w:ind w:left="1276" w:hanging="425"/>
      </w:pPr>
      <w:rPr>
        <w:rFonts w:hint="eastAsia"/>
      </w:rPr>
    </w:lvl>
    <w:lvl w:ilvl="4">
      <w:start w:val="1"/>
      <w:numFmt w:val="upperLetter"/>
      <w:pStyle w:val="HPC51"/>
      <w:lvlText w:val="%5."/>
      <w:lvlJc w:val="left"/>
      <w:pPr>
        <w:tabs>
          <w:tab w:val="num" w:pos="1134"/>
        </w:tabs>
        <w:ind w:left="1559" w:hanging="425"/>
      </w:pPr>
      <w:rPr>
        <w:rFonts w:hint="eastAsia"/>
      </w:rPr>
    </w:lvl>
    <w:lvl w:ilvl="5">
      <w:start w:val="1"/>
      <w:numFmt w:val="lowerLetter"/>
      <w:pStyle w:val="HPC61"/>
      <w:lvlText w:val="%6."/>
      <w:lvlJc w:val="left"/>
      <w:pPr>
        <w:ind w:left="1843" w:hanging="425"/>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6FCB7D0A"/>
    <w:multiLevelType w:val="hybridMultilevel"/>
    <w:tmpl w:val="8BAA5B82"/>
    <w:lvl w:ilvl="0" w:tplc="8C645370">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36">
    <w:nsid w:val="713F6052"/>
    <w:multiLevelType w:val="hybridMultilevel"/>
    <w:tmpl w:val="863A03C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7DC950E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8">
    <w:nsid w:val="7F47216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
  </w:num>
  <w:num w:numId="2">
    <w:abstractNumId w:val="10"/>
    <w:lvlOverride w:ilvl="0">
      <w:lvl w:ilvl="0">
        <w:start w:val="1"/>
        <w:numFmt w:val="decimal"/>
        <w:lvlText w:val="第%1章"/>
        <w:lvlJc w:val="left"/>
        <w:pPr>
          <w:tabs>
            <w:tab w:val="num" w:pos="851"/>
          </w:tabs>
          <w:ind w:left="425" w:hanging="368"/>
        </w:pPr>
        <w:rPr>
          <w:rFonts w:hint="eastAsia"/>
        </w:rPr>
      </w:lvl>
    </w:lvlOverride>
    <w:lvlOverride w:ilvl="1">
      <w:lvl w:ilvl="1">
        <w:start w:val="1"/>
        <w:numFmt w:val="decimal"/>
        <w:lvlText w:val="%1.%2"/>
        <w:lvlJc w:val="left"/>
        <w:pPr>
          <w:tabs>
            <w:tab w:val="num" w:pos="1333"/>
          </w:tabs>
          <w:ind w:left="907" w:hanging="368"/>
        </w:pPr>
        <w:rPr>
          <w:rFonts w:hint="eastAsia"/>
        </w:rPr>
      </w:lvl>
    </w:lvlOverride>
    <w:lvlOverride w:ilvl="2">
      <w:lvl w:ilvl="2">
        <w:start w:val="1"/>
        <w:numFmt w:val="decimal"/>
        <w:lvlText w:val="%1.%2.%3"/>
        <w:lvlJc w:val="left"/>
        <w:pPr>
          <w:tabs>
            <w:tab w:val="num" w:pos="1815"/>
          </w:tabs>
          <w:ind w:left="1389" w:hanging="368"/>
        </w:pPr>
        <w:rPr>
          <w:rFonts w:hint="eastAsia"/>
        </w:rPr>
      </w:lvl>
    </w:lvlOverride>
    <w:lvlOverride w:ilvl="3">
      <w:lvl w:ilvl="3">
        <w:start w:val="1"/>
        <w:numFmt w:val="decimal"/>
        <w:lvlText w:val="%1.%2.%3.%4"/>
        <w:lvlJc w:val="left"/>
        <w:pPr>
          <w:tabs>
            <w:tab w:val="num" w:pos="2297"/>
          </w:tabs>
          <w:ind w:left="1871" w:hanging="368"/>
        </w:pPr>
        <w:rPr>
          <w:rFonts w:hint="eastAsia"/>
        </w:rPr>
      </w:lvl>
    </w:lvlOverride>
    <w:lvlOverride w:ilvl="4">
      <w:lvl w:ilvl="4">
        <w:start w:val="1"/>
        <w:numFmt w:val="decimal"/>
        <w:lvlText w:val="%1.%2.%3.%4.%5"/>
        <w:lvlJc w:val="left"/>
        <w:pPr>
          <w:tabs>
            <w:tab w:val="num" w:pos="2779"/>
          </w:tabs>
          <w:ind w:left="2353" w:hanging="368"/>
        </w:pPr>
        <w:rPr>
          <w:rFonts w:hint="eastAsia"/>
        </w:rPr>
      </w:lvl>
    </w:lvlOverride>
    <w:lvlOverride w:ilvl="5">
      <w:lvl w:ilvl="5">
        <w:start w:val="1"/>
        <w:numFmt w:val="decimal"/>
        <w:lvlText w:val="%1.%2.%3.%4.%5.%6"/>
        <w:lvlJc w:val="left"/>
        <w:pPr>
          <w:tabs>
            <w:tab w:val="num" w:pos="3261"/>
          </w:tabs>
          <w:ind w:left="2835" w:hanging="368"/>
        </w:pPr>
        <w:rPr>
          <w:rFonts w:hint="eastAsia"/>
        </w:rPr>
      </w:lvl>
    </w:lvlOverride>
    <w:lvlOverride w:ilvl="6">
      <w:lvl w:ilvl="6">
        <w:start w:val="1"/>
        <w:numFmt w:val="decimal"/>
        <w:lvlText w:val="%1.%2.%3.%4.%5.%6.%7"/>
        <w:lvlJc w:val="left"/>
        <w:pPr>
          <w:tabs>
            <w:tab w:val="num" w:pos="3743"/>
          </w:tabs>
          <w:ind w:left="3317" w:hanging="368"/>
        </w:pPr>
        <w:rPr>
          <w:rFonts w:hint="eastAsia"/>
        </w:rPr>
      </w:lvl>
    </w:lvlOverride>
    <w:lvlOverride w:ilvl="7">
      <w:lvl w:ilvl="7">
        <w:start w:val="1"/>
        <w:numFmt w:val="decimal"/>
        <w:lvlText w:val="%1.%2.%3.%4.%5.%6.%7.%8"/>
        <w:lvlJc w:val="left"/>
        <w:pPr>
          <w:tabs>
            <w:tab w:val="num" w:pos="4225"/>
          </w:tabs>
          <w:ind w:left="3799" w:hanging="368"/>
        </w:pPr>
        <w:rPr>
          <w:rFonts w:hint="eastAsia"/>
        </w:rPr>
      </w:lvl>
    </w:lvlOverride>
    <w:lvlOverride w:ilvl="8">
      <w:lvl w:ilvl="8">
        <w:start w:val="1"/>
        <w:numFmt w:val="decimal"/>
        <w:lvlText w:val="%1.%2.%3.%4.%5.%6.%7.%8.%9"/>
        <w:lvlJc w:val="left"/>
        <w:pPr>
          <w:tabs>
            <w:tab w:val="num" w:pos="4707"/>
          </w:tabs>
          <w:ind w:left="4281" w:hanging="368"/>
        </w:pPr>
        <w:rPr>
          <w:rFonts w:hint="eastAsia"/>
        </w:rPr>
      </w:lvl>
    </w:lvlOverride>
  </w:num>
  <w:num w:numId="3">
    <w:abstractNumId w:val="25"/>
    <w:lvlOverride w:ilvl="0">
      <w:lvl w:ilvl="0">
        <w:start w:val="1"/>
        <w:numFmt w:val="decimal"/>
        <w:pStyle w:val="HPC10"/>
        <w:lvlText w:val="%1"/>
        <w:lvlJc w:val="left"/>
        <w:pPr>
          <w:ind w:left="425" w:hanging="425"/>
        </w:pPr>
        <w:rPr>
          <w:rFonts w:hint="eastAsia"/>
        </w:rPr>
      </w:lvl>
    </w:lvlOverride>
    <w:lvlOverride w:ilvl="1">
      <w:lvl w:ilvl="1">
        <w:start w:val="1"/>
        <w:numFmt w:val="decimal"/>
        <w:pStyle w:val="HPC20"/>
        <w:lvlText w:val="%1.%2"/>
        <w:lvlJc w:val="left"/>
        <w:pPr>
          <w:ind w:left="425" w:hanging="425"/>
        </w:pPr>
        <w:rPr>
          <w:rFonts w:hint="eastAsia"/>
        </w:rPr>
      </w:lvl>
    </w:lvlOverride>
    <w:lvlOverride w:ilvl="2">
      <w:lvl w:ilvl="2">
        <w:start w:val="1"/>
        <w:numFmt w:val="decimal"/>
        <w:pStyle w:val="HPC30"/>
        <w:lvlText w:val="%1.%2.%3"/>
        <w:lvlJc w:val="left"/>
        <w:pPr>
          <w:ind w:left="425" w:hanging="425"/>
        </w:pPr>
        <w:rPr>
          <w:rFonts w:hint="eastAsia"/>
        </w:rPr>
      </w:lvl>
    </w:lvlOverride>
    <w:lvlOverride w:ilvl="3">
      <w:lvl w:ilvl="3">
        <w:start w:val="1"/>
        <w:numFmt w:val="decimal"/>
        <w:pStyle w:val="HPC4"/>
        <w:lvlText w:val="%1.%2.%3.%4"/>
        <w:lvlJc w:val="left"/>
        <w:pPr>
          <w:ind w:left="425" w:hanging="425"/>
        </w:pPr>
        <w:rPr>
          <w:rFonts w:hint="eastAsia"/>
        </w:rPr>
      </w:lvl>
    </w:lvlOverride>
    <w:lvlOverride w:ilvl="4">
      <w:lvl w:ilvl="4">
        <w:start w:val="1"/>
        <w:numFmt w:val="decimal"/>
        <w:pStyle w:val="HPC5"/>
        <w:lvlText w:val="%1.%2.%3.%4.%5"/>
        <w:lvlJc w:val="left"/>
        <w:pPr>
          <w:ind w:left="425" w:hanging="425"/>
        </w:pPr>
        <w:rPr>
          <w:rFonts w:hint="eastAsia"/>
        </w:rPr>
      </w:lvl>
    </w:lvlOverride>
    <w:lvlOverride w:ilvl="5">
      <w:lvl w:ilvl="5">
        <w:start w:val="1"/>
        <w:numFmt w:val="decimal"/>
        <w:pStyle w:val="HPC60"/>
        <w:lvlText w:val="%1.%2.%3.%4.%5.%6"/>
        <w:lvlJc w:val="left"/>
        <w:pPr>
          <w:ind w:left="425" w:hanging="425"/>
        </w:pPr>
        <w:rPr>
          <w:rFonts w:hint="eastAsia"/>
        </w:rPr>
      </w:lvl>
    </w:lvlOverride>
    <w:lvlOverride w:ilvl="6">
      <w:lvl w:ilvl="6">
        <w:start w:val="1"/>
        <w:numFmt w:val="decimal"/>
        <w:lvlText w:val="%1.%2.%3.%4.%5.%6.%7"/>
        <w:lvlJc w:val="left"/>
        <w:pPr>
          <w:ind w:left="425" w:hanging="425"/>
        </w:pPr>
        <w:rPr>
          <w:rFonts w:hint="eastAsia"/>
        </w:rPr>
      </w:lvl>
    </w:lvlOverride>
    <w:lvlOverride w:ilvl="7">
      <w:lvl w:ilvl="7">
        <w:start w:val="1"/>
        <w:numFmt w:val="decimal"/>
        <w:lvlText w:val="%1.%2.%3.%4.%5.%6.%7.%8"/>
        <w:lvlJc w:val="left"/>
        <w:pPr>
          <w:ind w:left="425" w:hanging="425"/>
        </w:pPr>
        <w:rPr>
          <w:rFonts w:hint="eastAsia"/>
        </w:rPr>
      </w:lvl>
    </w:lvlOverride>
    <w:lvlOverride w:ilvl="8">
      <w:lvl w:ilvl="8">
        <w:start w:val="1"/>
        <w:numFmt w:val="decimal"/>
        <w:lvlText w:val="%1.%2.%3.%4.%5.%6.%7.%8.%9"/>
        <w:lvlJc w:val="left"/>
        <w:pPr>
          <w:ind w:left="425" w:hanging="425"/>
        </w:pPr>
        <w:rPr>
          <w:rFonts w:hint="eastAsia"/>
        </w:rPr>
      </w:lvl>
    </w:lvlOverride>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5"/>
  </w:num>
  <w:num w:numId="7">
    <w:abstractNumId w:val="34"/>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5"/>
  </w:num>
  <w:num w:numId="11">
    <w:abstractNumId w:val="28"/>
  </w:num>
  <w:num w:numId="12">
    <w:abstractNumId w:val="38"/>
  </w:num>
  <w:num w:numId="13">
    <w:abstractNumId w:val="32"/>
  </w:num>
  <w:num w:numId="14">
    <w:abstractNumId w:val="9"/>
  </w:num>
  <w:num w:numId="15">
    <w:abstractNumId w:val="2"/>
  </w:num>
  <w:num w:numId="16">
    <w:abstractNumId w:val="7"/>
  </w:num>
  <w:num w:numId="17">
    <w:abstractNumId w:val="4"/>
  </w:num>
  <w:num w:numId="18">
    <w:abstractNumId w:val="11"/>
  </w:num>
  <w:num w:numId="19">
    <w:abstractNumId w:val="29"/>
  </w:num>
  <w:num w:numId="20">
    <w:abstractNumId w:val="33"/>
  </w:num>
  <w:num w:numId="21">
    <w:abstractNumId w:val="27"/>
  </w:num>
  <w:num w:numId="22">
    <w:abstractNumId w:val="3"/>
  </w:num>
  <w:num w:numId="23">
    <w:abstractNumId w:val="37"/>
  </w:num>
  <w:num w:numId="24">
    <w:abstractNumId w:val="26"/>
  </w:num>
  <w:num w:numId="25">
    <w:abstractNumId w:val="21"/>
  </w:num>
  <w:num w:numId="26">
    <w:abstractNumId w:val="18"/>
  </w:num>
  <w:num w:numId="27">
    <w:abstractNumId w:val="19"/>
  </w:num>
  <w:num w:numId="28">
    <w:abstractNumId w:val="12"/>
  </w:num>
  <w:num w:numId="29">
    <w:abstractNumId w:val="6"/>
  </w:num>
  <w:num w:numId="30">
    <w:abstractNumId w:val="13"/>
  </w:num>
  <w:num w:numId="31">
    <w:abstractNumId w:val="22"/>
  </w:num>
  <w:num w:numId="32">
    <w:abstractNumId w:val="36"/>
  </w:num>
  <w:num w:numId="33">
    <w:abstractNumId w:val="31"/>
  </w:num>
  <w:num w:numId="34">
    <w:abstractNumId w:val="23"/>
  </w:num>
  <w:num w:numId="35">
    <w:abstractNumId w:val="14"/>
  </w:num>
  <w:num w:numId="36">
    <w:abstractNumId w:val="30"/>
  </w:num>
  <w:num w:numId="37">
    <w:abstractNumId w:val="20"/>
  </w:num>
  <w:num w:numId="38">
    <w:abstractNumId w:val="35"/>
  </w:num>
  <w:num w:numId="39">
    <w:abstractNumId w:val="8"/>
  </w:num>
  <w:num w:numId="40">
    <w:abstractNumId w:val="15"/>
  </w:num>
  <w:num w:numId="41">
    <w:abstractNumId w:val="24"/>
  </w:num>
  <w:num w:numId="42">
    <w:abstractNumId w:val="17"/>
  </w:num>
  <w:num w:numId="43">
    <w:abstractNumId w:val="34"/>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F0D4F"/>
    <w:rsid w:val="0001322A"/>
    <w:rsid w:val="0001555A"/>
    <w:rsid w:val="0002173A"/>
    <w:rsid w:val="00033731"/>
    <w:rsid w:val="00034850"/>
    <w:rsid w:val="00047769"/>
    <w:rsid w:val="00054F7A"/>
    <w:rsid w:val="00055610"/>
    <w:rsid w:val="00060298"/>
    <w:rsid w:val="000949A1"/>
    <w:rsid w:val="000A37A7"/>
    <w:rsid w:val="000C0FBE"/>
    <w:rsid w:val="000D2402"/>
    <w:rsid w:val="000D2BD0"/>
    <w:rsid w:val="000D367A"/>
    <w:rsid w:val="000D7DFE"/>
    <w:rsid w:val="000E4856"/>
    <w:rsid w:val="0011458B"/>
    <w:rsid w:val="0011526F"/>
    <w:rsid w:val="001416F8"/>
    <w:rsid w:val="00160CA0"/>
    <w:rsid w:val="00160CAD"/>
    <w:rsid w:val="00177FE3"/>
    <w:rsid w:val="00183E04"/>
    <w:rsid w:val="0018605F"/>
    <w:rsid w:val="0019601F"/>
    <w:rsid w:val="001A6E20"/>
    <w:rsid w:val="001E215E"/>
    <w:rsid w:val="001F2782"/>
    <w:rsid w:val="00216F1F"/>
    <w:rsid w:val="0022234D"/>
    <w:rsid w:val="00225109"/>
    <w:rsid w:val="002312D8"/>
    <w:rsid w:val="00234A3F"/>
    <w:rsid w:val="0024525E"/>
    <w:rsid w:val="00253105"/>
    <w:rsid w:val="002533A1"/>
    <w:rsid w:val="0025783F"/>
    <w:rsid w:val="0026481B"/>
    <w:rsid w:val="00297A7D"/>
    <w:rsid w:val="00297E5A"/>
    <w:rsid w:val="002B3F80"/>
    <w:rsid w:val="002D14A5"/>
    <w:rsid w:val="003176DD"/>
    <w:rsid w:val="00340DDB"/>
    <w:rsid w:val="003502DE"/>
    <w:rsid w:val="00363F92"/>
    <w:rsid w:val="00364F79"/>
    <w:rsid w:val="0037083A"/>
    <w:rsid w:val="0039506E"/>
    <w:rsid w:val="003A0F4A"/>
    <w:rsid w:val="003B0203"/>
    <w:rsid w:val="003C0020"/>
    <w:rsid w:val="003E77CD"/>
    <w:rsid w:val="003F4C3F"/>
    <w:rsid w:val="00416A55"/>
    <w:rsid w:val="00424B8F"/>
    <w:rsid w:val="00425673"/>
    <w:rsid w:val="00435304"/>
    <w:rsid w:val="0044457B"/>
    <w:rsid w:val="004614FB"/>
    <w:rsid w:val="00477BCD"/>
    <w:rsid w:val="00486187"/>
    <w:rsid w:val="004A17E7"/>
    <w:rsid w:val="004A2346"/>
    <w:rsid w:val="004B09BF"/>
    <w:rsid w:val="004B2C3B"/>
    <w:rsid w:val="004C67D0"/>
    <w:rsid w:val="004E376C"/>
    <w:rsid w:val="004F59C1"/>
    <w:rsid w:val="004F7960"/>
    <w:rsid w:val="00531416"/>
    <w:rsid w:val="00542AEE"/>
    <w:rsid w:val="0056682C"/>
    <w:rsid w:val="00584891"/>
    <w:rsid w:val="00586579"/>
    <w:rsid w:val="005921DA"/>
    <w:rsid w:val="00596543"/>
    <w:rsid w:val="005A06C3"/>
    <w:rsid w:val="005A0A20"/>
    <w:rsid w:val="005A63F6"/>
    <w:rsid w:val="005A76A1"/>
    <w:rsid w:val="005B1F59"/>
    <w:rsid w:val="005D5622"/>
    <w:rsid w:val="005F080C"/>
    <w:rsid w:val="006056C8"/>
    <w:rsid w:val="00606F1B"/>
    <w:rsid w:val="006413FA"/>
    <w:rsid w:val="0064357F"/>
    <w:rsid w:val="006677B5"/>
    <w:rsid w:val="0068706E"/>
    <w:rsid w:val="006D38E2"/>
    <w:rsid w:val="006D753A"/>
    <w:rsid w:val="006E17E0"/>
    <w:rsid w:val="006E3407"/>
    <w:rsid w:val="00704FD8"/>
    <w:rsid w:val="0071421A"/>
    <w:rsid w:val="0072051D"/>
    <w:rsid w:val="007314C9"/>
    <w:rsid w:val="00741B80"/>
    <w:rsid w:val="00743E9C"/>
    <w:rsid w:val="0075295F"/>
    <w:rsid w:val="0075437D"/>
    <w:rsid w:val="00755DEC"/>
    <w:rsid w:val="00785C69"/>
    <w:rsid w:val="007C2771"/>
    <w:rsid w:val="007C4D69"/>
    <w:rsid w:val="007D1A7F"/>
    <w:rsid w:val="007D5513"/>
    <w:rsid w:val="007E2264"/>
    <w:rsid w:val="007E5517"/>
    <w:rsid w:val="008026C3"/>
    <w:rsid w:val="008072CF"/>
    <w:rsid w:val="00816DF6"/>
    <w:rsid w:val="00821690"/>
    <w:rsid w:val="00822F5C"/>
    <w:rsid w:val="00830A4D"/>
    <w:rsid w:val="008311C7"/>
    <w:rsid w:val="0083437A"/>
    <w:rsid w:val="0087658D"/>
    <w:rsid w:val="00876CA1"/>
    <w:rsid w:val="00895D88"/>
    <w:rsid w:val="00896385"/>
    <w:rsid w:val="008A49F0"/>
    <w:rsid w:val="008C108F"/>
    <w:rsid w:val="008C2ACE"/>
    <w:rsid w:val="008F1937"/>
    <w:rsid w:val="008F19AE"/>
    <w:rsid w:val="009233F9"/>
    <w:rsid w:val="009239D1"/>
    <w:rsid w:val="009323DF"/>
    <w:rsid w:val="00935C1E"/>
    <w:rsid w:val="00940219"/>
    <w:rsid w:val="0094210E"/>
    <w:rsid w:val="009642DC"/>
    <w:rsid w:val="00975DE5"/>
    <w:rsid w:val="00976947"/>
    <w:rsid w:val="0098367D"/>
    <w:rsid w:val="00990E0B"/>
    <w:rsid w:val="00993E25"/>
    <w:rsid w:val="00996787"/>
    <w:rsid w:val="009A0E6C"/>
    <w:rsid w:val="009A788E"/>
    <w:rsid w:val="009B01B8"/>
    <w:rsid w:val="009C2818"/>
    <w:rsid w:val="009C5DDC"/>
    <w:rsid w:val="009C677A"/>
    <w:rsid w:val="00A209AA"/>
    <w:rsid w:val="00A20AF9"/>
    <w:rsid w:val="00A215A0"/>
    <w:rsid w:val="00A26F94"/>
    <w:rsid w:val="00A466BF"/>
    <w:rsid w:val="00A55E81"/>
    <w:rsid w:val="00A639E4"/>
    <w:rsid w:val="00A63D9F"/>
    <w:rsid w:val="00A6552A"/>
    <w:rsid w:val="00A6623C"/>
    <w:rsid w:val="00A95F32"/>
    <w:rsid w:val="00AA2D20"/>
    <w:rsid w:val="00AA75D3"/>
    <w:rsid w:val="00AB665A"/>
    <w:rsid w:val="00AC1FCF"/>
    <w:rsid w:val="00AD099E"/>
    <w:rsid w:val="00AD6090"/>
    <w:rsid w:val="00AE5067"/>
    <w:rsid w:val="00B04C02"/>
    <w:rsid w:val="00B1136A"/>
    <w:rsid w:val="00B225FC"/>
    <w:rsid w:val="00B25BEE"/>
    <w:rsid w:val="00B652BB"/>
    <w:rsid w:val="00B70DCD"/>
    <w:rsid w:val="00B917BB"/>
    <w:rsid w:val="00B92F3F"/>
    <w:rsid w:val="00BA0137"/>
    <w:rsid w:val="00BA1F12"/>
    <w:rsid w:val="00BC3075"/>
    <w:rsid w:val="00BD2D4C"/>
    <w:rsid w:val="00BE6617"/>
    <w:rsid w:val="00BE662B"/>
    <w:rsid w:val="00BF63E7"/>
    <w:rsid w:val="00C019FC"/>
    <w:rsid w:val="00C05F51"/>
    <w:rsid w:val="00C06514"/>
    <w:rsid w:val="00C115B5"/>
    <w:rsid w:val="00C226B0"/>
    <w:rsid w:val="00C26040"/>
    <w:rsid w:val="00C61405"/>
    <w:rsid w:val="00C74E78"/>
    <w:rsid w:val="00C831D6"/>
    <w:rsid w:val="00C85BF2"/>
    <w:rsid w:val="00CC0E13"/>
    <w:rsid w:val="00CC12C3"/>
    <w:rsid w:val="00CD52D2"/>
    <w:rsid w:val="00CF0D4F"/>
    <w:rsid w:val="00CF6953"/>
    <w:rsid w:val="00D15717"/>
    <w:rsid w:val="00D167BA"/>
    <w:rsid w:val="00D417A6"/>
    <w:rsid w:val="00D41BF2"/>
    <w:rsid w:val="00D55A11"/>
    <w:rsid w:val="00D56404"/>
    <w:rsid w:val="00D760DE"/>
    <w:rsid w:val="00D801B4"/>
    <w:rsid w:val="00D82735"/>
    <w:rsid w:val="00D8676F"/>
    <w:rsid w:val="00D86EA4"/>
    <w:rsid w:val="00DA4E53"/>
    <w:rsid w:val="00DA6124"/>
    <w:rsid w:val="00DA6685"/>
    <w:rsid w:val="00DC48EB"/>
    <w:rsid w:val="00DC5AB9"/>
    <w:rsid w:val="00DD12CE"/>
    <w:rsid w:val="00DD30B6"/>
    <w:rsid w:val="00DD3EC6"/>
    <w:rsid w:val="00DD62B4"/>
    <w:rsid w:val="00DE6F08"/>
    <w:rsid w:val="00DF47B5"/>
    <w:rsid w:val="00E01A61"/>
    <w:rsid w:val="00E07C63"/>
    <w:rsid w:val="00E36ABF"/>
    <w:rsid w:val="00E40335"/>
    <w:rsid w:val="00E500DF"/>
    <w:rsid w:val="00E72EE1"/>
    <w:rsid w:val="00E75511"/>
    <w:rsid w:val="00EC464A"/>
    <w:rsid w:val="00ED2592"/>
    <w:rsid w:val="00ED2F8C"/>
    <w:rsid w:val="00EE1085"/>
    <w:rsid w:val="00EE156A"/>
    <w:rsid w:val="00EF4D7F"/>
    <w:rsid w:val="00F107E0"/>
    <w:rsid w:val="00F3640B"/>
    <w:rsid w:val="00F46057"/>
    <w:rsid w:val="00F5508E"/>
    <w:rsid w:val="00F60768"/>
    <w:rsid w:val="00F659DB"/>
    <w:rsid w:val="00F65C36"/>
    <w:rsid w:val="00F7457D"/>
    <w:rsid w:val="00F7698E"/>
    <w:rsid w:val="00F86CAD"/>
    <w:rsid w:val="00FB064A"/>
    <w:rsid w:val="00FC1AF1"/>
    <w:rsid w:val="00FC280E"/>
    <w:rsid w:val="00FC3DE6"/>
    <w:rsid w:val="00FC4032"/>
    <w:rsid w:val="00FC75BF"/>
    <w:rsid w:val="00FD7439"/>
    <w:rsid w:val="00FE1BA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60CAD"/>
    <w:pPr>
      <w:widowControl w:val="0"/>
      <w:jc w:val="both"/>
    </w:pPr>
  </w:style>
  <w:style w:type="paragraph" w:styleId="1">
    <w:name w:val="heading 1"/>
    <w:basedOn w:val="a1"/>
    <w:next w:val="a1"/>
    <w:link w:val="1Char"/>
    <w:qFormat/>
    <w:rsid w:val="008C108F"/>
    <w:pPr>
      <w:keepNext/>
      <w:keepLines/>
      <w:spacing w:before="340" w:after="330" w:line="578" w:lineRule="auto"/>
      <w:outlineLvl w:val="0"/>
    </w:pPr>
    <w:rPr>
      <w:b/>
      <w:bCs/>
      <w:kern w:val="44"/>
      <w:sz w:val="44"/>
      <w:szCs w:val="44"/>
    </w:rPr>
  </w:style>
  <w:style w:type="paragraph" w:styleId="2">
    <w:name w:val="heading 2"/>
    <w:basedOn w:val="a1"/>
    <w:next w:val="a1"/>
    <w:link w:val="2Char"/>
    <w:uiPriority w:val="9"/>
    <w:unhideWhenUsed/>
    <w:qFormat/>
    <w:rsid w:val="008C108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1"/>
    <w:next w:val="a1"/>
    <w:link w:val="3Char"/>
    <w:unhideWhenUsed/>
    <w:qFormat/>
    <w:rsid w:val="007D5513"/>
    <w:pPr>
      <w:keepNext/>
      <w:keepLines/>
      <w:spacing w:before="260" w:after="260" w:line="416" w:lineRule="auto"/>
      <w:outlineLvl w:val="2"/>
    </w:pPr>
    <w:rPr>
      <w:b/>
      <w:bCs/>
      <w:sz w:val="32"/>
      <w:szCs w:val="32"/>
    </w:rPr>
  </w:style>
  <w:style w:type="paragraph" w:styleId="4">
    <w:name w:val="heading 4"/>
    <w:aliases w:val="标题3-用户手册"/>
    <w:basedOn w:val="a1"/>
    <w:next w:val="a1"/>
    <w:link w:val="4Char"/>
    <w:autoRedefine/>
    <w:uiPriority w:val="9"/>
    <w:qFormat/>
    <w:rsid w:val="00CF0D4F"/>
    <w:pPr>
      <w:keepNext/>
      <w:keepLines/>
      <w:numPr>
        <w:ilvl w:val="3"/>
        <w:numId w:val="35"/>
      </w:numPr>
      <w:spacing w:before="280" w:after="290" w:line="376" w:lineRule="auto"/>
      <w:ind w:left="-567" w:firstLine="0"/>
      <w:outlineLvl w:val="3"/>
    </w:pPr>
    <w:rPr>
      <w:rFonts w:ascii="微软雅黑" w:eastAsia="微软雅黑" w:hAnsi="Cambria" w:cs="Times New Roman"/>
      <w:b/>
      <w:bCs/>
      <w:sz w:val="24"/>
      <w:szCs w:val="28"/>
    </w:rPr>
  </w:style>
  <w:style w:type="paragraph" w:styleId="5">
    <w:name w:val="heading 5"/>
    <w:basedOn w:val="a1"/>
    <w:next w:val="a1"/>
    <w:link w:val="5Char"/>
    <w:autoRedefine/>
    <w:uiPriority w:val="9"/>
    <w:qFormat/>
    <w:rsid w:val="00CF0D4F"/>
    <w:pPr>
      <w:keepNext/>
      <w:keepLines/>
      <w:numPr>
        <w:ilvl w:val="4"/>
        <w:numId w:val="35"/>
      </w:numPr>
      <w:spacing w:line="360" w:lineRule="auto"/>
      <w:ind w:left="-567" w:firstLine="0"/>
      <w:outlineLvl w:val="4"/>
    </w:pPr>
    <w:rPr>
      <w:rFonts w:ascii="微软雅黑" w:eastAsia="微软雅黑" w:hAnsi="Times New Roman" w:cs="Times New Roman"/>
      <w:b/>
      <w:bCs/>
      <w:sz w:val="24"/>
      <w:szCs w:val="28"/>
    </w:rPr>
  </w:style>
  <w:style w:type="paragraph" w:styleId="6">
    <w:name w:val="heading 6"/>
    <w:basedOn w:val="a1"/>
    <w:next w:val="a1"/>
    <w:link w:val="6Char"/>
    <w:autoRedefine/>
    <w:uiPriority w:val="9"/>
    <w:qFormat/>
    <w:rsid w:val="00CF0D4F"/>
    <w:pPr>
      <w:keepNext/>
      <w:keepLines/>
      <w:numPr>
        <w:ilvl w:val="5"/>
        <w:numId w:val="35"/>
      </w:numPr>
      <w:spacing w:line="360" w:lineRule="auto"/>
      <w:ind w:left="-567" w:firstLine="0"/>
      <w:outlineLvl w:val="5"/>
    </w:pPr>
    <w:rPr>
      <w:rFonts w:ascii="微软雅黑" w:eastAsia="微软雅黑" w:hAnsi="Cambria" w:cs="Times New Roman"/>
      <w:b/>
      <w:bCs/>
      <w:sz w:val="24"/>
      <w:szCs w:val="24"/>
    </w:rPr>
  </w:style>
  <w:style w:type="paragraph" w:styleId="7">
    <w:name w:val="heading 7"/>
    <w:basedOn w:val="a1"/>
    <w:next w:val="a1"/>
    <w:link w:val="7Char"/>
    <w:autoRedefine/>
    <w:uiPriority w:val="9"/>
    <w:qFormat/>
    <w:rsid w:val="00CF0D4F"/>
    <w:pPr>
      <w:keepNext/>
      <w:keepLines/>
      <w:numPr>
        <w:ilvl w:val="6"/>
        <w:numId w:val="35"/>
      </w:numPr>
      <w:spacing w:line="360" w:lineRule="auto"/>
      <w:ind w:left="-567" w:firstLine="0"/>
      <w:outlineLvl w:val="6"/>
    </w:pPr>
    <w:rPr>
      <w:rFonts w:ascii="微软雅黑" w:eastAsia="微软雅黑" w:hAnsi="Times New Roman" w:cs="Times New Roman"/>
      <w:b/>
      <w:bCs/>
      <w:sz w:val="24"/>
      <w:szCs w:val="24"/>
    </w:rPr>
  </w:style>
  <w:style w:type="paragraph" w:styleId="8">
    <w:name w:val="heading 8"/>
    <w:basedOn w:val="a1"/>
    <w:next w:val="a1"/>
    <w:link w:val="8Char"/>
    <w:autoRedefine/>
    <w:uiPriority w:val="9"/>
    <w:qFormat/>
    <w:rsid w:val="00CF0D4F"/>
    <w:pPr>
      <w:keepNext/>
      <w:keepLines/>
      <w:numPr>
        <w:ilvl w:val="7"/>
        <w:numId w:val="35"/>
      </w:numPr>
      <w:spacing w:before="120" w:after="120" w:line="360" w:lineRule="auto"/>
      <w:ind w:left="-567" w:firstLine="0"/>
      <w:outlineLvl w:val="7"/>
    </w:pPr>
    <w:rPr>
      <w:rFonts w:ascii="微软雅黑" w:eastAsia="微软雅黑" w:hAnsi="Cambria" w:cs="Times New Roman"/>
      <w:b/>
      <w:sz w:val="24"/>
      <w:szCs w:val="24"/>
    </w:rPr>
  </w:style>
  <w:style w:type="paragraph" w:styleId="9">
    <w:name w:val="heading 9"/>
    <w:basedOn w:val="a1"/>
    <w:next w:val="a1"/>
    <w:link w:val="9Char"/>
    <w:autoRedefine/>
    <w:uiPriority w:val="9"/>
    <w:qFormat/>
    <w:rsid w:val="00CF0D4F"/>
    <w:pPr>
      <w:keepNext/>
      <w:keepLines/>
      <w:numPr>
        <w:ilvl w:val="8"/>
        <w:numId w:val="35"/>
      </w:numPr>
      <w:spacing w:line="360" w:lineRule="auto"/>
      <w:ind w:left="0" w:firstLine="0"/>
      <w:outlineLvl w:val="8"/>
    </w:pPr>
    <w:rPr>
      <w:rFonts w:ascii="微软雅黑" w:eastAsia="微软雅黑" w:hAnsi="Cambria" w:cs="Times New Roman"/>
      <w:b/>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unhideWhenUsed/>
    <w:rsid w:val="00D56404"/>
    <w:pPr>
      <w:tabs>
        <w:tab w:val="center" w:pos="4153"/>
        <w:tab w:val="right" w:pos="8306"/>
      </w:tabs>
      <w:snapToGrid w:val="0"/>
      <w:jc w:val="center"/>
    </w:pPr>
    <w:rPr>
      <w:sz w:val="18"/>
      <w:szCs w:val="18"/>
    </w:rPr>
  </w:style>
  <w:style w:type="character" w:customStyle="1" w:styleId="Char">
    <w:name w:val="页眉 Char"/>
    <w:basedOn w:val="a2"/>
    <w:link w:val="a5"/>
    <w:uiPriority w:val="99"/>
    <w:rsid w:val="00D56404"/>
    <w:rPr>
      <w:sz w:val="18"/>
      <w:szCs w:val="18"/>
    </w:rPr>
  </w:style>
  <w:style w:type="paragraph" w:styleId="a6">
    <w:name w:val="footer"/>
    <w:basedOn w:val="a1"/>
    <w:link w:val="Char0"/>
    <w:uiPriority w:val="99"/>
    <w:unhideWhenUsed/>
    <w:rsid w:val="00D56404"/>
    <w:pPr>
      <w:tabs>
        <w:tab w:val="center" w:pos="4153"/>
        <w:tab w:val="right" w:pos="8306"/>
      </w:tabs>
      <w:snapToGrid w:val="0"/>
      <w:jc w:val="left"/>
    </w:pPr>
    <w:rPr>
      <w:sz w:val="18"/>
      <w:szCs w:val="18"/>
    </w:rPr>
  </w:style>
  <w:style w:type="character" w:customStyle="1" w:styleId="Char0">
    <w:name w:val="页脚 Char"/>
    <w:basedOn w:val="a2"/>
    <w:link w:val="a6"/>
    <w:uiPriority w:val="99"/>
    <w:rsid w:val="00D56404"/>
    <w:rPr>
      <w:sz w:val="18"/>
      <w:szCs w:val="18"/>
    </w:rPr>
  </w:style>
  <w:style w:type="character" w:styleId="a7">
    <w:name w:val="Hyperlink"/>
    <w:basedOn w:val="a2"/>
    <w:uiPriority w:val="99"/>
    <w:unhideWhenUsed/>
    <w:rsid w:val="00A639E4"/>
    <w:rPr>
      <w:color w:val="0563C1" w:themeColor="hyperlink"/>
      <w:u w:val="single"/>
    </w:rPr>
  </w:style>
  <w:style w:type="paragraph" w:customStyle="1" w:styleId="10">
    <w:name w:val="列出段落1"/>
    <w:basedOn w:val="a1"/>
    <w:rsid w:val="00975DE5"/>
    <w:pPr>
      <w:ind w:firstLineChars="200" w:firstLine="420"/>
    </w:pPr>
    <w:rPr>
      <w:rFonts w:ascii="Calibri" w:eastAsia="宋体" w:hAnsi="Calibri" w:cs="Times New Roman"/>
      <w:szCs w:val="22"/>
    </w:rPr>
  </w:style>
  <w:style w:type="character" w:customStyle="1" w:styleId="ft209">
    <w:name w:val="ft209"/>
    <w:rsid w:val="00975DE5"/>
  </w:style>
  <w:style w:type="character" w:customStyle="1" w:styleId="1Char">
    <w:name w:val="标题 1 Char"/>
    <w:basedOn w:val="a2"/>
    <w:link w:val="1"/>
    <w:rsid w:val="008C108F"/>
    <w:rPr>
      <w:b/>
      <w:bCs/>
      <w:kern w:val="44"/>
      <w:sz w:val="44"/>
      <w:szCs w:val="44"/>
    </w:rPr>
  </w:style>
  <w:style w:type="character" w:customStyle="1" w:styleId="2Char">
    <w:name w:val="标题 2 Char"/>
    <w:basedOn w:val="a2"/>
    <w:link w:val="2"/>
    <w:rsid w:val="008C108F"/>
    <w:rPr>
      <w:rFonts w:asciiTheme="majorHAnsi" w:eastAsiaTheme="majorEastAsia" w:hAnsiTheme="majorHAnsi" w:cstheme="majorBidi"/>
      <w:b/>
      <w:bCs/>
      <w:sz w:val="32"/>
      <w:szCs w:val="32"/>
    </w:rPr>
  </w:style>
  <w:style w:type="paragraph" w:customStyle="1" w:styleId="HPC7">
    <w:name w:val="HPC正文"/>
    <w:basedOn w:val="a1"/>
    <w:qFormat/>
    <w:rsid w:val="009A0E6C"/>
    <w:pPr>
      <w:spacing w:line="360" w:lineRule="auto"/>
      <w:ind w:firstLineChars="202" w:firstLine="424"/>
    </w:pPr>
    <w:rPr>
      <w:rFonts w:ascii="Times New Roman" w:hAnsi="Times New Roman"/>
    </w:rPr>
  </w:style>
  <w:style w:type="paragraph" w:customStyle="1" w:styleId="HPC10">
    <w:name w:val="HPC题1"/>
    <w:basedOn w:val="1"/>
    <w:next w:val="HPC7"/>
    <w:link w:val="HPC1Char"/>
    <w:qFormat/>
    <w:rsid w:val="00160CAD"/>
    <w:pPr>
      <w:numPr>
        <w:numId w:val="6"/>
      </w:numPr>
      <w:adjustRightInd w:val="0"/>
      <w:spacing w:before="120" w:after="0" w:line="240" w:lineRule="auto"/>
    </w:pPr>
    <w:rPr>
      <w:rFonts w:ascii="微软雅黑" w:eastAsia="微软雅黑" w:hAnsi="微软雅黑"/>
      <w:sz w:val="32"/>
    </w:rPr>
  </w:style>
  <w:style w:type="paragraph" w:customStyle="1" w:styleId="HPC20">
    <w:name w:val="HPC题2"/>
    <w:basedOn w:val="HPC10"/>
    <w:next w:val="HPC7"/>
    <w:link w:val="HPC2Char"/>
    <w:qFormat/>
    <w:rsid w:val="00160CAD"/>
    <w:pPr>
      <w:numPr>
        <w:ilvl w:val="1"/>
      </w:numPr>
      <w:snapToGrid w:val="0"/>
      <w:outlineLvl w:val="1"/>
    </w:pPr>
    <w:rPr>
      <w:sz w:val="28"/>
    </w:rPr>
  </w:style>
  <w:style w:type="paragraph" w:customStyle="1" w:styleId="HPC30">
    <w:name w:val="HPC题3"/>
    <w:basedOn w:val="HPC20"/>
    <w:next w:val="HPC7"/>
    <w:link w:val="HPC3Char"/>
    <w:qFormat/>
    <w:rsid w:val="00160CAD"/>
    <w:pPr>
      <w:numPr>
        <w:ilvl w:val="2"/>
      </w:numPr>
      <w:outlineLvl w:val="2"/>
    </w:pPr>
    <w:rPr>
      <w:sz w:val="24"/>
    </w:rPr>
  </w:style>
  <w:style w:type="numbering" w:customStyle="1" w:styleId="HPC">
    <w:name w:val="HPC题编号"/>
    <w:basedOn w:val="a4"/>
    <w:uiPriority w:val="99"/>
    <w:rsid w:val="00160CAD"/>
    <w:pPr>
      <w:numPr>
        <w:numId w:val="6"/>
      </w:numPr>
    </w:pPr>
  </w:style>
  <w:style w:type="character" w:customStyle="1" w:styleId="3Char">
    <w:name w:val="标题 3 Char"/>
    <w:basedOn w:val="a2"/>
    <w:link w:val="3"/>
    <w:rsid w:val="007D5513"/>
    <w:rPr>
      <w:b/>
      <w:bCs/>
      <w:sz w:val="32"/>
      <w:szCs w:val="32"/>
    </w:rPr>
  </w:style>
  <w:style w:type="character" w:customStyle="1" w:styleId="HPC1Char">
    <w:name w:val="HPC题1 Char"/>
    <w:basedOn w:val="a2"/>
    <w:link w:val="HPC10"/>
    <w:rsid w:val="00160CAD"/>
    <w:rPr>
      <w:rFonts w:ascii="微软雅黑" w:eastAsia="微软雅黑" w:hAnsi="微软雅黑"/>
      <w:b/>
      <w:bCs/>
      <w:kern w:val="44"/>
      <w:sz w:val="32"/>
      <w:szCs w:val="44"/>
    </w:rPr>
  </w:style>
  <w:style w:type="character" w:customStyle="1" w:styleId="HPC2Char">
    <w:name w:val="HPC题2 Char"/>
    <w:basedOn w:val="HPC1Char"/>
    <w:link w:val="HPC20"/>
    <w:rsid w:val="00160CAD"/>
    <w:rPr>
      <w:rFonts w:ascii="微软雅黑" w:eastAsia="微软雅黑" w:hAnsi="微软雅黑"/>
      <w:b/>
      <w:bCs/>
      <w:kern w:val="44"/>
      <w:sz w:val="28"/>
      <w:szCs w:val="44"/>
    </w:rPr>
  </w:style>
  <w:style w:type="character" w:customStyle="1" w:styleId="HPC3Char">
    <w:name w:val="HPC题3 Char"/>
    <w:basedOn w:val="a2"/>
    <w:link w:val="HPC30"/>
    <w:rsid w:val="00160CAD"/>
    <w:rPr>
      <w:rFonts w:ascii="微软雅黑" w:eastAsia="微软雅黑" w:hAnsi="微软雅黑"/>
      <w:b/>
      <w:bCs/>
      <w:kern w:val="44"/>
      <w:sz w:val="24"/>
      <w:szCs w:val="44"/>
    </w:rPr>
  </w:style>
  <w:style w:type="paragraph" w:styleId="TOC">
    <w:name w:val="TOC Heading"/>
    <w:basedOn w:val="1"/>
    <w:next w:val="a1"/>
    <w:uiPriority w:val="39"/>
    <w:unhideWhenUsed/>
    <w:qFormat/>
    <w:rsid w:val="0024525E"/>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1"/>
    <w:next w:val="a1"/>
    <w:autoRedefine/>
    <w:uiPriority w:val="39"/>
    <w:unhideWhenUsed/>
    <w:rsid w:val="0024525E"/>
  </w:style>
  <w:style w:type="paragraph" w:styleId="20">
    <w:name w:val="toc 2"/>
    <w:basedOn w:val="a1"/>
    <w:next w:val="a1"/>
    <w:autoRedefine/>
    <w:uiPriority w:val="39"/>
    <w:unhideWhenUsed/>
    <w:rsid w:val="0024525E"/>
    <w:pPr>
      <w:ind w:leftChars="200" w:left="420"/>
    </w:pPr>
  </w:style>
  <w:style w:type="paragraph" w:styleId="30">
    <w:name w:val="toc 3"/>
    <w:basedOn w:val="a1"/>
    <w:next w:val="a1"/>
    <w:autoRedefine/>
    <w:uiPriority w:val="39"/>
    <w:unhideWhenUsed/>
    <w:rsid w:val="0024525E"/>
    <w:pPr>
      <w:ind w:leftChars="400" w:left="840"/>
    </w:pPr>
  </w:style>
  <w:style w:type="paragraph" w:customStyle="1" w:styleId="HPC8">
    <w:name w:val="HPC代码"/>
    <w:next w:val="HPC7"/>
    <w:qFormat/>
    <w:rsid w:val="00F60768"/>
    <w:pPr>
      <w:shd w:val="clear" w:color="538135" w:themeColor="accent6" w:themeShade="BF" w:fill="D9D9D9" w:themeFill="background1" w:themeFillShade="D9"/>
    </w:pPr>
    <w:rPr>
      <w:rFonts w:ascii="Courier New" w:eastAsia="楷体" w:hAnsi="Courier New"/>
    </w:rPr>
  </w:style>
  <w:style w:type="paragraph" w:customStyle="1" w:styleId="HPC4">
    <w:name w:val="HPC题4"/>
    <w:basedOn w:val="HPC30"/>
    <w:next w:val="HPC7"/>
    <w:link w:val="HPC4Char"/>
    <w:qFormat/>
    <w:rsid w:val="00160CAD"/>
    <w:pPr>
      <w:numPr>
        <w:ilvl w:val="3"/>
      </w:numPr>
      <w:jc w:val="left"/>
      <w:outlineLvl w:val="3"/>
    </w:pPr>
    <w:rPr>
      <w:rFonts w:cs="Times New Roman"/>
      <w:sz w:val="21"/>
    </w:rPr>
  </w:style>
  <w:style w:type="paragraph" w:customStyle="1" w:styleId="HPC5">
    <w:name w:val="HPC题5"/>
    <w:basedOn w:val="HPC4"/>
    <w:next w:val="HPC7"/>
    <w:link w:val="HPC5Char"/>
    <w:qFormat/>
    <w:rsid w:val="00160CAD"/>
    <w:pPr>
      <w:numPr>
        <w:ilvl w:val="4"/>
      </w:numPr>
      <w:outlineLvl w:val="4"/>
    </w:pPr>
  </w:style>
  <w:style w:type="character" w:customStyle="1" w:styleId="HPC4Char">
    <w:name w:val="HPC题4 Char"/>
    <w:basedOn w:val="HPC3Char"/>
    <w:link w:val="HPC4"/>
    <w:rsid w:val="00160CAD"/>
    <w:rPr>
      <w:rFonts w:ascii="微软雅黑" w:eastAsia="微软雅黑" w:hAnsi="微软雅黑" w:cs="Times New Roman"/>
      <w:b/>
      <w:bCs/>
      <w:kern w:val="44"/>
      <w:sz w:val="24"/>
      <w:szCs w:val="44"/>
    </w:rPr>
  </w:style>
  <w:style w:type="paragraph" w:customStyle="1" w:styleId="HPC60">
    <w:name w:val="HPC题6"/>
    <w:basedOn w:val="HPC5"/>
    <w:next w:val="HPC7"/>
    <w:link w:val="HPC6Char"/>
    <w:qFormat/>
    <w:rsid w:val="00160CAD"/>
    <w:pPr>
      <w:numPr>
        <w:ilvl w:val="5"/>
      </w:numPr>
      <w:outlineLvl w:val="5"/>
    </w:pPr>
  </w:style>
  <w:style w:type="character" w:customStyle="1" w:styleId="HPC5Char">
    <w:name w:val="HPC题5 Char"/>
    <w:basedOn w:val="HPC4Char"/>
    <w:link w:val="HPC5"/>
    <w:rsid w:val="00160CAD"/>
    <w:rPr>
      <w:rFonts w:ascii="微软雅黑" w:eastAsia="微软雅黑" w:hAnsi="微软雅黑" w:cs="Times New Roman"/>
      <w:b/>
      <w:bCs/>
      <w:kern w:val="44"/>
      <w:sz w:val="24"/>
      <w:szCs w:val="44"/>
    </w:rPr>
  </w:style>
  <w:style w:type="paragraph" w:customStyle="1" w:styleId="HPC11">
    <w:name w:val="HPC段1"/>
    <w:next w:val="HPC7"/>
    <w:qFormat/>
    <w:rsid w:val="009B01B8"/>
    <w:pPr>
      <w:numPr>
        <w:numId w:val="7"/>
      </w:numPr>
      <w:adjustRightInd w:val="0"/>
      <w:snapToGrid w:val="0"/>
      <w:spacing w:line="360" w:lineRule="auto"/>
      <w:ind w:left="-1" w:hanging="424"/>
    </w:pPr>
    <w:rPr>
      <w:rFonts w:ascii="Times New Roman" w:eastAsia="宋体" w:hAnsi="Times New Roman"/>
    </w:rPr>
  </w:style>
  <w:style w:type="character" w:customStyle="1" w:styleId="HPC6Char">
    <w:name w:val="HPC题6 Char"/>
    <w:basedOn w:val="HPC5Char"/>
    <w:link w:val="HPC60"/>
    <w:rsid w:val="00160CAD"/>
    <w:rPr>
      <w:rFonts w:ascii="微软雅黑" w:eastAsia="微软雅黑" w:hAnsi="微软雅黑" w:cs="Times New Roman"/>
      <w:b/>
      <w:bCs/>
      <w:kern w:val="44"/>
      <w:sz w:val="24"/>
      <w:szCs w:val="44"/>
    </w:rPr>
  </w:style>
  <w:style w:type="paragraph" w:customStyle="1" w:styleId="HPC21">
    <w:name w:val="HPC段2"/>
    <w:next w:val="HPC7"/>
    <w:qFormat/>
    <w:rsid w:val="009B01B8"/>
    <w:pPr>
      <w:numPr>
        <w:ilvl w:val="1"/>
        <w:numId w:val="7"/>
      </w:numPr>
      <w:adjustRightInd w:val="0"/>
      <w:snapToGrid w:val="0"/>
      <w:spacing w:line="360" w:lineRule="auto"/>
    </w:pPr>
    <w:rPr>
      <w:rFonts w:ascii="微软雅黑" w:eastAsia="宋体" w:hAnsi="Times New Roman"/>
    </w:rPr>
  </w:style>
  <w:style w:type="paragraph" w:customStyle="1" w:styleId="HPC31">
    <w:name w:val="HPC段3"/>
    <w:basedOn w:val="HPC11"/>
    <w:next w:val="HPC7"/>
    <w:qFormat/>
    <w:rsid w:val="009B01B8"/>
    <w:pPr>
      <w:numPr>
        <w:ilvl w:val="2"/>
      </w:numPr>
      <w:ind w:leftChars="400" w:left="400" w:hangingChars="200" w:hanging="488"/>
    </w:pPr>
  </w:style>
  <w:style w:type="paragraph" w:customStyle="1" w:styleId="12">
    <w:name w:val="样式1"/>
    <w:next w:val="HPC7"/>
    <w:qFormat/>
    <w:rsid w:val="00F5508E"/>
    <w:rPr>
      <w:rFonts w:ascii="微软雅黑" w:eastAsia="微软雅黑" w:hAnsi="Times New Roman"/>
      <w:b/>
    </w:rPr>
  </w:style>
  <w:style w:type="paragraph" w:customStyle="1" w:styleId="21">
    <w:name w:val="样式2"/>
    <w:basedOn w:val="HPC4"/>
    <w:next w:val="HPC7"/>
    <w:qFormat/>
    <w:rsid w:val="00F5508E"/>
  </w:style>
  <w:style w:type="paragraph" w:customStyle="1" w:styleId="HPC51">
    <w:name w:val="HPC段5"/>
    <w:next w:val="HPC7"/>
    <w:qFormat/>
    <w:rsid w:val="00ED2F8C"/>
    <w:pPr>
      <w:numPr>
        <w:ilvl w:val="4"/>
        <w:numId w:val="7"/>
      </w:numPr>
      <w:spacing w:line="360" w:lineRule="auto"/>
      <w:ind w:leftChars="800" w:left="800" w:hangingChars="200" w:hanging="200"/>
    </w:pPr>
    <w:rPr>
      <w:rFonts w:ascii="Times New Roman" w:eastAsia="宋体" w:hAnsi="Times New Roman" w:cs="Times New Roman"/>
      <w:bCs/>
      <w:kern w:val="44"/>
      <w:szCs w:val="44"/>
    </w:rPr>
  </w:style>
  <w:style w:type="paragraph" w:customStyle="1" w:styleId="HPC41">
    <w:name w:val="HPC段4"/>
    <w:next w:val="HPC7"/>
    <w:qFormat/>
    <w:rsid w:val="00ED2F8C"/>
    <w:pPr>
      <w:numPr>
        <w:ilvl w:val="3"/>
        <w:numId w:val="7"/>
      </w:numPr>
      <w:spacing w:line="360" w:lineRule="auto"/>
      <w:ind w:leftChars="600" w:left="600" w:hangingChars="200" w:hanging="200"/>
    </w:pPr>
    <w:rPr>
      <w:rFonts w:ascii="Times New Roman" w:eastAsia="宋体" w:hAnsi="Times New Roman"/>
    </w:rPr>
  </w:style>
  <w:style w:type="paragraph" w:customStyle="1" w:styleId="HPC61">
    <w:name w:val="HPC段6"/>
    <w:next w:val="HPC7"/>
    <w:qFormat/>
    <w:rsid w:val="00ED2F8C"/>
    <w:pPr>
      <w:numPr>
        <w:ilvl w:val="5"/>
        <w:numId w:val="7"/>
      </w:numPr>
      <w:spacing w:line="360" w:lineRule="auto"/>
      <w:ind w:leftChars="1000" w:left="1000" w:hangingChars="200" w:hanging="200"/>
    </w:pPr>
    <w:rPr>
      <w:rFonts w:ascii="Time" w:eastAsia="宋体" w:hAnsi="Time"/>
    </w:rPr>
  </w:style>
  <w:style w:type="numbering" w:customStyle="1" w:styleId="HPC0">
    <w:name w:val="HPC段编号"/>
    <w:basedOn w:val="a4"/>
    <w:uiPriority w:val="99"/>
    <w:rsid w:val="00785C69"/>
    <w:pPr>
      <w:numPr>
        <w:numId w:val="7"/>
      </w:numPr>
    </w:pPr>
  </w:style>
  <w:style w:type="paragraph" w:styleId="a8">
    <w:name w:val="Balloon Text"/>
    <w:basedOn w:val="a1"/>
    <w:link w:val="Char1"/>
    <w:uiPriority w:val="99"/>
    <w:semiHidden/>
    <w:unhideWhenUsed/>
    <w:rsid w:val="003E77CD"/>
    <w:rPr>
      <w:sz w:val="18"/>
      <w:szCs w:val="18"/>
    </w:rPr>
  </w:style>
  <w:style w:type="character" w:customStyle="1" w:styleId="Char1">
    <w:name w:val="批注框文本 Char"/>
    <w:basedOn w:val="a2"/>
    <w:link w:val="a8"/>
    <w:uiPriority w:val="99"/>
    <w:semiHidden/>
    <w:rsid w:val="003E77CD"/>
    <w:rPr>
      <w:sz w:val="18"/>
      <w:szCs w:val="18"/>
    </w:rPr>
  </w:style>
  <w:style w:type="paragraph" w:customStyle="1" w:styleId="HPC12">
    <w:name w:val="HPC表1"/>
    <w:basedOn w:val="HPC11"/>
    <w:next w:val="HPC7"/>
    <w:qFormat/>
    <w:rsid w:val="00B652BB"/>
    <w:pPr>
      <w:ind w:firstLine="424"/>
    </w:pPr>
    <w:rPr>
      <w:rFonts w:eastAsia="新宋体"/>
      <w:b/>
    </w:rPr>
  </w:style>
  <w:style w:type="paragraph" w:customStyle="1" w:styleId="HPC22">
    <w:name w:val="HPC表2"/>
    <w:basedOn w:val="HPC21"/>
    <w:next w:val="HPC7"/>
    <w:qFormat/>
    <w:rsid w:val="006E17E0"/>
    <w:pPr>
      <w:ind w:firstLine="424"/>
    </w:pPr>
    <w:rPr>
      <w:rFonts w:ascii="Times New Roman" w:eastAsia="新宋体"/>
      <w:b/>
    </w:rPr>
  </w:style>
  <w:style w:type="paragraph" w:customStyle="1" w:styleId="HPC32">
    <w:name w:val="HPC表3"/>
    <w:basedOn w:val="HPC31"/>
    <w:next w:val="HPC7"/>
    <w:qFormat/>
    <w:rsid w:val="006E17E0"/>
    <w:pPr>
      <w:ind w:firstLine="424"/>
    </w:pPr>
    <w:rPr>
      <w:rFonts w:eastAsia="新宋体"/>
      <w:b/>
    </w:rPr>
  </w:style>
  <w:style w:type="paragraph" w:customStyle="1" w:styleId="HPC42">
    <w:name w:val="HPC表4"/>
    <w:basedOn w:val="HPC41"/>
    <w:next w:val="HPC7"/>
    <w:qFormat/>
    <w:rsid w:val="006E17E0"/>
    <w:pPr>
      <w:ind w:firstLine="424"/>
    </w:pPr>
    <w:rPr>
      <w:rFonts w:eastAsia="新宋体"/>
      <w:b/>
    </w:rPr>
  </w:style>
  <w:style w:type="paragraph" w:customStyle="1" w:styleId="31">
    <w:name w:val="样式3"/>
    <w:basedOn w:val="HPC51"/>
    <w:qFormat/>
    <w:rsid w:val="006E17E0"/>
    <w:pPr>
      <w:ind w:firstLine="424"/>
    </w:pPr>
    <w:rPr>
      <w:b/>
    </w:rPr>
  </w:style>
  <w:style w:type="paragraph" w:customStyle="1" w:styleId="HPC62">
    <w:name w:val="HPC表6"/>
    <w:basedOn w:val="HPC61"/>
    <w:qFormat/>
    <w:rsid w:val="006E17E0"/>
    <w:pPr>
      <w:ind w:firstLine="424"/>
    </w:pPr>
    <w:rPr>
      <w:rFonts w:ascii="Times New Roman" w:eastAsia="新宋体"/>
      <w:b/>
    </w:rPr>
  </w:style>
  <w:style w:type="paragraph" w:customStyle="1" w:styleId="HPC52">
    <w:name w:val="HPC表5"/>
    <w:basedOn w:val="HPC51"/>
    <w:qFormat/>
    <w:rsid w:val="006E17E0"/>
    <w:pPr>
      <w:spacing w:before="156"/>
    </w:pPr>
    <w:rPr>
      <w:rFonts w:eastAsia="新宋体"/>
      <w:b/>
    </w:rPr>
  </w:style>
  <w:style w:type="paragraph" w:customStyle="1" w:styleId="HPC1">
    <w:name w:val="HPC符1"/>
    <w:basedOn w:val="HPC7"/>
    <w:qFormat/>
    <w:rsid w:val="00253105"/>
    <w:pPr>
      <w:numPr>
        <w:numId w:val="14"/>
      </w:numPr>
      <w:ind w:left="0" w:hangingChars="200" w:hanging="200"/>
    </w:pPr>
    <w:rPr>
      <w:rFonts w:eastAsia="宋体"/>
      <w:szCs w:val="32"/>
    </w:rPr>
  </w:style>
  <w:style w:type="paragraph" w:styleId="a9">
    <w:name w:val="List Paragraph"/>
    <w:basedOn w:val="a1"/>
    <w:link w:val="Char2"/>
    <w:uiPriority w:val="34"/>
    <w:qFormat/>
    <w:rsid w:val="00B92F3F"/>
    <w:pPr>
      <w:ind w:firstLineChars="200" w:firstLine="420"/>
    </w:pPr>
  </w:style>
  <w:style w:type="paragraph" w:customStyle="1" w:styleId="HPC2">
    <w:name w:val="HPC符2"/>
    <w:basedOn w:val="a9"/>
    <w:qFormat/>
    <w:rsid w:val="00253105"/>
    <w:pPr>
      <w:numPr>
        <w:numId w:val="15"/>
      </w:numPr>
      <w:spacing w:line="360" w:lineRule="auto"/>
      <w:ind w:firstLineChars="0" w:firstLine="0"/>
    </w:pPr>
    <w:rPr>
      <w:rFonts w:ascii="Times New Roman" w:hAnsi="Times New Roman"/>
      <w:szCs w:val="28"/>
    </w:rPr>
  </w:style>
  <w:style w:type="paragraph" w:customStyle="1" w:styleId="HPC3">
    <w:name w:val="HPC符3"/>
    <w:basedOn w:val="a9"/>
    <w:qFormat/>
    <w:rsid w:val="005A06C3"/>
    <w:pPr>
      <w:numPr>
        <w:numId w:val="17"/>
      </w:numPr>
      <w:spacing w:line="360" w:lineRule="auto"/>
      <w:ind w:leftChars="400" w:left="400" w:hangingChars="200" w:hanging="200"/>
    </w:pPr>
    <w:rPr>
      <w:rFonts w:ascii="Times New Roman" w:eastAsia="宋体" w:hAnsi="Times New Roman"/>
      <w:szCs w:val="24"/>
    </w:rPr>
  </w:style>
  <w:style w:type="paragraph" w:customStyle="1" w:styleId="HPC40">
    <w:name w:val="HPC符4"/>
    <w:basedOn w:val="a9"/>
    <w:qFormat/>
    <w:rsid w:val="005A06C3"/>
    <w:pPr>
      <w:numPr>
        <w:numId w:val="24"/>
      </w:numPr>
      <w:spacing w:line="360" w:lineRule="auto"/>
      <w:ind w:leftChars="600" w:left="600" w:hangingChars="200" w:hanging="200"/>
    </w:pPr>
    <w:rPr>
      <w:rFonts w:ascii="Times New Roman" w:hAnsi="Times New Roman"/>
    </w:rPr>
  </w:style>
  <w:style w:type="paragraph" w:customStyle="1" w:styleId="HPC50">
    <w:name w:val="HPC符5"/>
    <w:basedOn w:val="HPC7"/>
    <w:qFormat/>
    <w:rsid w:val="002533A1"/>
    <w:pPr>
      <w:numPr>
        <w:numId w:val="21"/>
      </w:numPr>
      <w:ind w:leftChars="800" w:left="800" w:hangingChars="200" w:hanging="200"/>
    </w:pPr>
    <w:rPr>
      <w:rFonts w:eastAsia="宋体"/>
    </w:rPr>
  </w:style>
  <w:style w:type="paragraph" w:customStyle="1" w:styleId="HPC6">
    <w:name w:val="HPC符6"/>
    <w:basedOn w:val="HPC7"/>
    <w:qFormat/>
    <w:rsid w:val="002533A1"/>
    <w:pPr>
      <w:numPr>
        <w:numId w:val="22"/>
      </w:numPr>
      <w:ind w:leftChars="1000" w:left="1000" w:hangingChars="200" w:hanging="200"/>
    </w:pPr>
    <w:rPr>
      <w:rFonts w:eastAsia="宋体"/>
    </w:rPr>
  </w:style>
  <w:style w:type="paragraph" w:customStyle="1" w:styleId="22">
    <w:name w:val="列出段落2"/>
    <w:basedOn w:val="a1"/>
    <w:rsid w:val="009A0E6C"/>
    <w:pPr>
      <w:ind w:firstLineChars="200" w:firstLine="200"/>
    </w:pPr>
    <w:rPr>
      <w:rFonts w:ascii="Times New Roman" w:eastAsia="宋体" w:hAnsi="Times New Roman" w:cs="Times New Roman"/>
      <w:szCs w:val="24"/>
    </w:rPr>
  </w:style>
  <w:style w:type="character" w:customStyle="1" w:styleId="4Char">
    <w:name w:val="标题 4 Char"/>
    <w:aliases w:val="标题3-用户手册 Char"/>
    <w:basedOn w:val="a2"/>
    <w:link w:val="4"/>
    <w:uiPriority w:val="9"/>
    <w:rsid w:val="00CF0D4F"/>
    <w:rPr>
      <w:rFonts w:ascii="微软雅黑" w:eastAsia="微软雅黑" w:hAnsi="Cambria" w:cs="Times New Roman"/>
      <w:b/>
      <w:bCs/>
      <w:sz w:val="24"/>
      <w:szCs w:val="28"/>
    </w:rPr>
  </w:style>
  <w:style w:type="character" w:customStyle="1" w:styleId="5Char">
    <w:name w:val="标题 5 Char"/>
    <w:basedOn w:val="a2"/>
    <w:link w:val="5"/>
    <w:uiPriority w:val="9"/>
    <w:rsid w:val="00CF0D4F"/>
    <w:rPr>
      <w:rFonts w:ascii="微软雅黑" w:eastAsia="微软雅黑" w:hAnsi="Times New Roman" w:cs="Times New Roman"/>
      <w:b/>
      <w:bCs/>
      <w:sz w:val="24"/>
      <w:szCs w:val="28"/>
    </w:rPr>
  </w:style>
  <w:style w:type="character" w:customStyle="1" w:styleId="6Char">
    <w:name w:val="标题 6 Char"/>
    <w:basedOn w:val="a2"/>
    <w:link w:val="6"/>
    <w:uiPriority w:val="9"/>
    <w:rsid w:val="00CF0D4F"/>
    <w:rPr>
      <w:rFonts w:ascii="微软雅黑" w:eastAsia="微软雅黑" w:hAnsi="Cambria" w:cs="Times New Roman"/>
      <w:b/>
      <w:bCs/>
      <w:sz w:val="24"/>
      <w:szCs w:val="24"/>
    </w:rPr>
  </w:style>
  <w:style w:type="character" w:customStyle="1" w:styleId="7Char">
    <w:name w:val="标题 7 Char"/>
    <w:basedOn w:val="a2"/>
    <w:link w:val="7"/>
    <w:uiPriority w:val="9"/>
    <w:rsid w:val="00CF0D4F"/>
    <w:rPr>
      <w:rFonts w:ascii="微软雅黑" w:eastAsia="微软雅黑" w:hAnsi="Times New Roman" w:cs="Times New Roman"/>
      <w:b/>
      <w:bCs/>
      <w:sz w:val="24"/>
      <w:szCs w:val="24"/>
    </w:rPr>
  </w:style>
  <w:style w:type="character" w:customStyle="1" w:styleId="8Char">
    <w:name w:val="标题 8 Char"/>
    <w:basedOn w:val="a2"/>
    <w:link w:val="8"/>
    <w:uiPriority w:val="9"/>
    <w:rsid w:val="00CF0D4F"/>
    <w:rPr>
      <w:rFonts w:ascii="微软雅黑" w:eastAsia="微软雅黑" w:hAnsi="Cambria" w:cs="Times New Roman"/>
      <w:b/>
      <w:sz w:val="24"/>
      <w:szCs w:val="24"/>
    </w:rPr>
  </w:style>
  <w:style w:type="character" w:customStyle="1" w:styleId="9Char">
    <w:name w:val="标题 9 Char"/>
    <w:basedOn w:val="a2"/>
    <w:link w:val="9"/>
    <w:uiPriority w:val="9"/>
    <w:rsid w:val="00CF0D4F"/>
    <w:rPr>
      <w:rFonts w:ascii="微软雅黑" w:eastAsia="微软雅黑" w:hAnsi="Cambria" w:cs="Times New Roman"/>
      <w:b/>
      <w:sz w:val="24"/>
    </w:rPr>
  </w:style>
  <w:style w:type="character" w:customStyle="1" w:styleId="Char2">
    <w:name w:val="列出段落 Char"/>
    <w:basedOn w:val="a2"/>
    <w:link w:val="a9"/>
    <w:uiPriority w:val="34"/>
    <w:rsid w:val="00CF0D4F"/>
  </w:style>
  <w:style w:type="paragraph" w:customStyle="1" w:styleId="a">
    <w:name w:val="曙光一级列举"/>
    <w:basedOn w:val="a1"/>
    <w:link w:val="Char3"/>
    <w:qFormat/>
    <w:rsid w:val="00CF0D4F"/>
    <w:pPr>
      <w:widowControl/>
      <w:numPr>
        <w:numId w:val="26"/>
      </w:numPr>
      <w:shd w:val="clear" w:color="auto" w:fill="FFFFFF"/>
      <w:spacing w:line="360" w:lineRule="auto"/>
    </w:pPr>
    <w:rPr>
      <w:rFonts w:ascii="宋体" w:eastAsia="宋体" w:hAnsi="宋体" w:cs="Times New Roman"/>
      <w:b/>
      <w:szCs w:val="24"/>
    </w:rPr>
  </w:style>
  <w:style w:type="character" w:customStyle="1" w:styleId="Char3">
    <w:name w:val="曙光一级列举 Char"/>
    <w:basedOn w:val="a2"/>
    <w:link w:val="a"/>
    <w:rsid w:val="00CF0D4F"/>
    <w:rPr>
      <w:rFonts w:ascii="宋体" w:eastAsia="宋体" w:hAnsi="宋体" w:cs="Times New Roman"/>
      <w:b/>
      <w:szCs w:val="24"/>
      <w:shd w:val="clear" w:color="auto" w:fill="FFFFFF"/>
    </w:rPr>
  </w:style>
  <w:style w:type="paragraph" w:customStyle="1" w:styleId="aa">
    <w:name w:val="曙光图片说明"/>
    <w:basedOn w:val="a1"/>
    <w:link w:val="Char4"/>
    <w:qFormat/>
    <w:rsid w:val="00CF0D4F"/>
    <w:pPr>
      <w:jc w:val="center"/>
    </w:pPr>
    <w:rPr>
      <w:rFonts w:ascii="宋体" w:eastAsia="宋体" w:hAnsi="宋体" w:cs="Times New Roman"/>
      <w:b/>
    </w:rPr>
  </w:style>
  <w:style w:type="character" w:customStyle="1" w:styleId="Char4">
    <w:name w:val="曙光图片说明 Char"/>
    <w:basedOn w:val="a2"/>
    <w:link w:val="aa"/>
    <w:rsid w:val="00CF0D4F"/>
    <w:rPr>
      <w:rFonts w:ascii="宋体" w:eastAsia="宋体" w:hAnsi="宋体" w:cs="Times New Roman"/>
      <w:b/>
    </w:rPr>
  </w:style>
  <w:style w:type="paragraph" w:customStyle="1" w:styleId="a0">
    <w:name w:val="曙光二级列举"/>
    <w:basedOn w:val="a1"/>
    <w:link w:val="Char5"/>
    <w:qFormat/>
    <w:rsid w:val="00CF0D4F"/>
    <w:pPr>
      <w:widowControl/>
      <w:numPr>
        <w:numId w:val="27"/>
      </w:numPr>
      <w:shd w:val="clear" w:color="auto" w:fill="FFFFFF"/>
      <w:spacing w:line="360" w:lineRule="auto"/>
    </w:pPr>
    <w:rPr>
      <w:rFonts w:ascii="宋体" w:eastAsia="宋体" w:hAnsi="宋体" w:cs="Times New Roman"/>
      <w:szCs w:val="24"/>
    </w:rPr>
  </w:style>
  <w:style w:type="character" w:customStyle="1" w:styleId="Char5">
    <w:name w:val="曙光二级列举 Char"/>
    <w:basedOn w:val="a2"/>
    <w:link w:val="a0"/>
    <w:rsid w:val="00CF0D4F"/>
    <w:rPr>
      <w:rFonts w:ascii="宋体" w:eastAsia="宋体" w:hAnsi="宋体" w:cs="Times New Roman"/>
      <w:szCs w:val="24"/>
      <w:shd w:val="clear" w:color="auto" w:fill="FFFFFF"/>
    </w:rPr>
  </w:style>
  <w:style w:type="paragraph" w:customStyle="1" w:styleId="ab">
    <w:name w:val="曙光正文"/>
    <w:basedOn w:val="a9"/>
    <w:link w:val="Char6"/>
    <w:qFormat/>
    <w:rsid w:val="00CF0D4F"/>
    <w:pPr>
      <w:spacing w:beforeLines="50" w:afterLines="50" w:line="360" w:lineRule="auto"/>
      <w:jc w:val="left"/>
    </w:pPr>
    <w:rPr>
      <w:rFonts w:ascii="Times New Roman" w:eastAsia="宋体" w:hAnsi="Times New Roman" w:cs="Times New Roman"/>
      <w:szCs w:val="24"/>
    </w:rPr>
  </w:style>
  <w:style w:type="character" w:customStyle="1" w:styleId="Char6">
    <w:name w:val="曙光正文 Char"/>
    <w:basedOn w:val="Char2"/>
    <w:link w:val="ab"/>
    <w:rsid w:val="00CF0D4F"/>
    <w:rPr>
      <w:rFonts w:ascii="Times New Roman" w:eastAsia="宋体" w:hAnsi="Times New Roman" w:cs="Times New Roman"/>
      <w:szCs w:val="24"/>
    </w:rPr>
  </w:style>
  <w:style w:type="paragraph" w:customStyle="1" w:styleId="ac">
    <w:name w:val="曙光表格"/>
    <w:basedOn w:val="a1"/>
    <w:link w:val="Char7"/>
    <w:qFormat/>
    <w:rsid w:val="00CF0D4F"/>
    <w:pPr>
      <w:spacing w:line="360" w:lineRule="auto"/>
      <w:jc w:val="left"/>
    </w:pPr>
    <w:rPr>
      <w:rFonts w:ascii="宋体" w:eastAsia="宋体" w:hAnsi="宋体" w:cs="Times New Roman"/>
      <w:sz w:val="18"/>
      <w:szCs w:val="18"/>
    </w:rPr>
  </w:style>
  <w:style w:type="character" w:customStyle="1" w:styleId="Char7">
    <w:name w:val="曙光表格 Char"/>
    <w:basedOn w:val="a2"/>
    <w:link w:val="ac"/>
    <w:rsid w:val="00CF0D4F"/>
    <w:rPr>
      <w:rFonts w:ascii="宋体" w:eastAsia="宋体" w:hAnsi="宋体" w:cs="Times New Roman"/>
      <w:sz w:val="18"/>
      <w:szCs w:val="18"/>
    </w:rPr>
  </w:style>
  <w:style w:type="paragraph" w:styleId="ad">
    <w:name w:val="Title"/>
    <w:basedOn w:val="a1"/>
    <w:next w:val="a1"/>
    <w:link w:val="Char8"/>
    <w:qFormat/>
    <w:rsid w:val="00CF0D4F"/>
    <w:pPr>
      <w:spacing w:before="240" w:after="60"/>
      <w:jc w:val="center"/>
      <w:outlineLvl w:val="0"/>
    </w:pPr>
    <w:rPr>
      <w:rFonts w:asciiTheme="majorHAnsi" w:eastAsia="宋体" w:hAnsiTheme="majorHAnsi" w:cstheme="majorBidi"/>
      <w:b/>
      <w:bCs/>
      <w:sz w:val="32"/>
      <w:szCs w:val="32"/>
    </w:rPr>
  </w:style>
  <w:style w:type="character" w:customStyle="1" w:styleId="Char8">
    <w:name w:val="标题 Char"/>
    <w:basedOn w:val="a2"/>
    <w:link w:val="ad"/>
    <w:rsid w:val="00CF0D4F"/>
    <w:rPr>
      <w:rFonts w:asciiTheme="majorHAnsi" w:eastAsia="宋体" w:hAnsiTheme="majorHAnsi" w:cstheme="majorBidi"/>
      <w:b/>
      <w:bCs/>
      <w:sz w:val="32"/>
      <w:szCs w:val="32"/>
    </w:rPr>
  </w:style>
  <w:style w:type="paragraph" w:styleId="ae">
    <w:name w:val="Document Map"/>
    <w:basedOn w:val="a1"/>
    <w:link w:val="Char9"/>
    <w:uiPriority w:val="99"/>
    <w:semiHidden/>
    <w:unhideWhenUsed/>
    <w:rsid w:val="00CF0D4F"/>
    <w:rPr>
      <w:rFonts w:ascii="宋体" w:eastAsia="宋体" w:hAnsi="Times New Roman" w:cs="Times New Roman"/>
      <w:sz w:val="18"/>
      <w:szCs w:val="18"/>
    </w:rPr>
  </w:style>
  <w:style w:type="character" w:customStyle="1" w:styleId="Char9">
    <w:name w:val="文档结构图 Char"/>
    <w:basedOn w:val="a2"/>
    <w:link w:val="ae"/>
    <w:uiPriority w:val="99"/>
    <w:semiHidden/>
    <w:rsid w:val="00CF0D4F"/>
    <w:rPr>
      <w:rFonts w:ascii="宋体" w:eastAsia="宋体" w:hAnsi="Times New Roman" w:cs="Times New Roman"/>
      <w:sz w:val="18"/>
      <w:szCs w:val="18"/>
    </w:rPr>
  </w:style>
  <w:style w:type="paragraph" w:styleId="af">
    <w:name w:val="Plain Text"/>
    <w:basedOn w:val="a1"/>
    <w:link w:val="Chara"/>
    <w:rsid w:val="00CF0D4F"/>
    <w:pPr>
      <w:spacing w:before="60" w:after="60" w:line="360" w:lineRule="auto"/>
      <w:ind w:left="567" w:hanging="567"/>
    </w:pPr>
    <w:rPr>
      <w:rFonts w:ascii="宋体" w:eastAsia="Times New Roman" w:hAnsi="Courier New" w:cs="Times New Roman"/>
      <w:szCs w:val="20"/>
    </w:rPr>
  </w:style>
  <w:style w:type="character" w:customStyle="1" w:styleId="Chara">
    <w:name w:val="纯文本 Char"/>
    <w:basedOn w:val="a2"/>
    <w:link w:val="af"/>
    <w:rsid w:val="00CF0D4F"/>
    <w:rPr>
      <w:rFonts w:ascii="宋体" w:eastAsia="Times New Roman" w:hAnsi="Courier New" w:cs="Times New Roman"/>
      <w:szCs w:val="20"/>
    </w:rPr>
  </w:style>
  <w:style w:type="paragraph" w:customStyle="1" w:styleId="xx">
    <w:name w:val="节x.x"/>
    <w:next w:val="13"/>
    <w:qFormat/>
    <w:rsid w:val="00CF0D4F"/>
    <w:pPr>
      <w:spacing w:before="200"/>
      <w:outlineLvl w:val="1"/>
    </w:pPr>
    <w:rPr>
      <w:rFonts w:ascii="Times New Roman" w:eastAsia="黑体" w:hAnsi="Times New Roman" w:cs="Times New Roman"/>
      <w:bCs/>
      <w:kern w:val="44"/>
      <w:sz w:val="24"/>
      <w:szCs w:val="44"/>
    </w:rPr>
  </w:style>
  <w:style w:type="paragraph" w:customStyle="1" w:styleId="13">
    <w:name w:val="正文1"/>
    <w:qFormat/>
    <w:rsid w:val="00CF0D4F"/>
    <w:pPr>
      <w:spacing w:line="480" w:lineRule="exact"/>
      <w:ind w:firstLineChars="200" w:firstLine="200"/>
    </w:pPr>
    <w:rPr>
      <w:rFonts w:ascii="Times New Roman" w:eastAsia="宋体" w:hAnsi="Times New Roman" w:cs="Times New Roman"/>
      <w:bCs/>
      <w:kern w:val="44"/>
      <w:sz w:val="24"/>
      <w:szCs w:val="44"/>
    </w:rPr>
  </w:style>
  <w:style w:type="paragraph" w:styleId="af0">
    <w:name w:val="Date"/>
    <w:basedOn w:val="a1"/>
    <w:next w:val="a1"/>
    <w:link w:val="Charb"/>
    <w:uiPriority w:val="99"/>
    <w:semiHidden/>
    <w:unhideWhenUsed/>
    <w:rsid w:val="00CF0D4F"/>
    <w:pPr>
      <w:ind w:leftChars="2500" w:left="100"/>
    </w:pPr>
    <w:rPr>
      <w:rFonts w:ascii="Times New Roman" w:eastAsia="宋体" w:hAnsi="Times New Roman" w:cs="Times New Roman"/>
      <w:szCs w:val="24"/>
    </w:rPr>
  </w:style>
  <w:style w:type="character" w:customStyle="1" w:styleId="Charb">
    <w:name w:val="日期 Char"/>
    <w:basedOn w:val="a2"/>
    <w:link w:val="af0"/>
    <w:uiPriority w:val="99"/>
    <w:semiHidden/>
    <w:rsid w:val="00CF0D4F"/>
    <w:rPr>
      <w:rFonts w:ascii="Times New Roman" w:eastAsia="宋体" w:hAnsi="Times New Roman" w:cs="Times New Roman"/>
      <w:szCs w:val="24"/>
    </w:rPr>
  </w:style>
  <w:style w:type="table" w:styleId="af1">
    <w:name w:val="Table Grid"/>
    <w:basedOn w:val="a3"/>
    <w:uiPriority w:val="59"/>
    <w:rsid w:val="00CF0D4F"/>
    <w:rPr>
      <w:rFonts w:ascii="Times New Roman" w:eastAsia="宋体" w:hAnsi="Times New Roman" w:cs="Times New Roman"/>
      <w:kern w:val="0"/>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CJM">
    <w:name w:val="DCJM—正文"/>
    <w:basedOn w:val="a1"/>
    <w:link w:val="DCJMChar"/>
    <w:qFormat/>
    <w:rsid w:val="00CF0D4F"/>
    <w:pPr>
      <w:spacing w:line="300" w:lineRule="auto"/>
      <w:ind w:leftChars="1040" w:left="1560" w:firstLineChars="202" w:firstLine="424"/>
      <w:jc w:val="left"/>
    </w:pPr>
    <w:rPr>
      <w:rFonts w:ascii="方正黑体简体" w:eastAsia="方正黑体简体" w:hAnsi="Times New Roman" w:cs="Times New Roman"/>
    </w:rPr>
  </w:style>
  <w:style w:type="character" w:customStyle="1" w:styleId="DCJMChar">
    <w:name w:val="DCJM—正文 Char"/>
    <w:basedOn w:val="a2"/>
    <w:link w:val="DCJM"/>
    <w:rsid w:val="00CF0D4F"/>
    <w:rPr>
      <w:rFonts w:ascii="方正黑体简体" w:eastAsia="方正黑体简体" w:hAnsi="Times New Roman" w:cs="Times New Roman"/>
    </w:rPr>
  </w:style>
  <w:style w:type="paragraph" w:customStyle="1" w:styleId="af2">
    <w:name w:val="小图题注"/>
    <w:basedOn w:val="af3"/>
    <w:link w:val="Charc"/>
    <w:qFormat/>
    <w:rsid w:val="00CF0D4F"/>
    <w:pPr>
      <w:spacing w:line="300" w:lineRule="auto"/>
      <w:ind w:leftChars="1040" w:left="1560" w:firstLineChars="708" w:firstLine="1274"/>
      <w:jc w:val="left"/>
    </w:pPr>
    <w:rPr>
      <w:rFonts w:ascii="方正黑体简体" w:eastAsia="方正黑体简体"/>
      <w:sz w:val="18"/>
      <w:szCs w:val="18"/>
    </w:rPr>
  </w:style>
  <w:style w:type="character" w:customStyle="1" w:styleId="Charc">
    <w:name w:val="小图题注 Char"/>
    <w:basedOn w:val="a2"/>
    <w:link w:val="af2"/>
    <w:rsid w:val="00CF0D4F"/>
    <w:rPr>
      <w:rFonts w:ascii="方正黑体简体" w:eastAsia="方正黑体简体" w:hAnsiTheme="majorHAnsi" w:cstheme="majorBidi"/>
      <w:sz w:val="18"/>
      <w:szCs w:val="18"/>
    </w:rPr>
  </w:style>
  <w:style w:type="paragraph" w:styleId="af3">
    <w:name w:val="caption"/>
    <w:basedOn w:val="a1"/>
    <w:next w:val="a1"/>
    <w:link w:val="Chard"/>
    <w:unhideWhenUsed/>
    <w:qFormat/>
    <w:rsid w:val="00CF0D4F"/>
    <w:rPr>
      <w:rFonts w:asciiTheme="majorHAnsi" w:eastAsia="黑体" w:hAnsiTheme="majorHAnsi" w:cstheme="majorBidi"/>
      <w:sz w:val="20"/>
      <w:szCs w:val="20"/>
    </w:rPr>
  </w:style>
  <w:style w:type="character" w:customStyle="1" w:styleId="Chard">
    <w:name w:val="题注 Char"/>
    <w:basedOn w:val="a2"/>
    <w:link w:val="af3"/>
    <w:rsid w:val="00CF0D4F"/>
    <w:rPr>
      <w:rFonts w:asciiTheme="majorHAnsi" w:eastAsia="黑体" w:hAnsiTheme="majorHAnsi" w:cstheme="majorBidi"/>
      <w:sz w:val="20"/>
      <w:szCs w:val="20"/>
    </w:rPr>
  </w:style>
  <w:style w:type="paragraph" w:customStyle="1" w:styleId="DCJM4">
    <w:name w:val="DCJM—标题4"/>
    <w:basedOn w:val="4"/>
    <w:link w:val="DCJM4Char"/>
    <w:qFormat/>
    <w:rsid w:val="00CF0D4F"/>
    <w:pPr>
      <w:keepNext w:val="0"/>
      <w:keepLines w:val="0"/>
      <w:numPr>
        <w:numId w:val="0"/>
      </w:numPr>
      <w:spacing w:before="120" w:after="120" w:line="300" w:lineRule="auto"/>
      <w:ind w:left="864" w:rightChars="100" w:right="100" w:hanging="864"/>
      <w:jc w:val="left"/>
    </w:pPr>
    <w:rPr>
      <w:rFonts w:ascii="方正黑体简体" w:eastAsia="方正黑体简体" w:hAnsi="宋体"/>
      <w:b w:val="0"/>
      <w:bCs w:val="0"/>
      <w:color w:val="2E74B5" w:themeColor="accent1" w:themeShade="BF"/>
      <w:sz w:val="21"/>
      <w:szCs w:val="21"/>
    </w:rPr>
  </w:style>
  <w:style w:type="character" w:customStyle="1" w:styleId="DCJM4Char">
    <w:name w:val="DCJM—标题4 Char"/>
    <w:basedOn w:val="a2"/>
    <w:link w:val="DCJM4"/>
    <w:rsid w:val="00CF0D4F"/>
    <w:rPr>
      <w:rFonts w:ascii="方正黑体简体" w:eastAsia="方正黑体简体" w:hAnsi="宋体" w:cs="Times New Roman"/>
      <w:color w:val="2E74B5" w:themeColor="accent1" w:themeShade="BF"/>
    </w:rPr>
  </w:style>
  <w:style w:type="paragraph" w:customStyle="1" w:styleId="code">
    <w:name w:val="code"/>
    <w:basedOn w:val="a1"/>
    <w:link w:val="codeChar"/>
    <w:qFormat/>
    <w:rsid w:val="00CF0D4F"/>
    <w:pPr>
      <w:pBdr>
        <w:top w:val="single" w:sz="4" w:space="1" w:color="auto"/>
        <w:left w:val="single" w:sz="4" w:space="4" w:color="auto"/>
        <w:bottom w:val="single" w:sz="4" w:space="1" w:color="auto"/>
        <w:right w:val="single" w:sz="4" w:space="4" w:color="auto"/>
      </w:pBdr>
      <w:shd w:val="clear" w:color="auto" w:fill="EDEDED" w:themeFill="accent3" w:themeFillTint="33"/>
      <w:ind w:leftChars="200" w:left="200"/>
      <w:jc w:val="left"/>
    </w:pPr>
    <w:rPr>
      <w:rFonts w:ascii="Consolas" w:eastAsia="宋体" w:hAnsi="Consolas" w:cs="Consolas"/>
      <w:b/>
      <w:noProof/>
      <w:szCs w:val="22"/>
    </w:rPr>
  </w:style>
  <w:style w:type="character" w:customStyle="1" w:styleId="codeChar">
    <w:name w:val="code Char"/>
    <w:basedOn w:val="a2"/>
    <w:link w:val="code"/>
    <w:rsid w:val="00CF0D4F"/>
    <w:rPr>
      <w:rFonts w:ascii="Consolas" w:eastAsia="宋体" w:hAnsi="Consolas" w:cs="Consolas"/>
      <w:b/>
      <w:noProof/>
      <w:szCs w:val="22"/>
      <w:shd w:val="clear" w:color="auto" w:fill="EDEDED" w:themeFill="accent3" w:themeFillTint="3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074855">
      <w:bodyDiv w:val="1"/>
      <w:marLeft w:val="0"/>
      <w:marRight w:val="0"/>
      <w:marTop w:val="0"/>
      <w:marBottom w:val="0"/>
      <w:divBdr>
        <w:top w:val="none" w:sz="0" w:space="0" w:color="auto"/>
        <w:left w:val="none" w:sz="0" w:space="0" w:color="auto"/>
        <w:bottom w:val="none" w:sz="0" w:space="0" w:color="auto"/>
        <w:right w:val="none" w:sz="0" w:space="0" w:color="auto"/>
      </w:divBdr>
      <w:divsChild>
        <w:div w:id="2003505651">
          <w:marLeft w:val="0"/>
          <w:marRight w:val="0"/>
          <w:marTop w:val="0"/>
          <w:marBottom w:val="0"/>
          <w:divBdr>
            <w:top w:val="none" w:sz="0" w:space="0" w:color="auto"/>
            <w:left w:val="none" w:sz="0" w:space="0" w:color="auto"/>
            <w:bottom w:val="none" w:sz="0" w:space="0" w:color="auto"/>
            <w:right w:val="none" w:sz="0" w:space="0" w:color="auto"/>
          </w:divBdr>
        </w:div>
      </w:divsChild>
    </w:div>
    <w:div w:id="751201313">
      <w:bodyDiv w:val="1"/>
      <w:marLeft w:val="0"/>
      <w:marRight w:val="0"/>
      <w:marTop w:val="0"/>
      <w:marBottom w:val="0"/>
      <w:divBdr>
        <w:top w:val="none" w:sz="0" w:space="0" w:color="auto"/>
        <w:left w:val="none" w:sz="0" w:space="0" w:color="auto"/>
        <w:bottom w:val="none" w:sz="0" w:space="0" w:color="auto"/>
        <w:right w:val="none" w:sz="0" w:space="0" w:color="auto"/>
      </w:divBdr>
      <w:divsChild>
        <w:div w:id="2038969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30331;&#24405;IP:6080/gridview_portal"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jiahui\AppData\Roaming\Microsoft\Templates\SugonHPC&#25991;&#26723;&#27169;&#26495;.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64CC9-116E-4C9E-81E7-E0E11EE2F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SugonHPC文档模板.dotm</Template>
  <TotalTime>47</TotalTime>
  <Pages>52</Pages>
  <Words>5529</Words>
  <Characters>31519</Characters>
  <Application>Microsoft Office Word</Application>
  <DocSecurity>0</DocSecurity>
  <Lines>262</Lines>
  <Paragraphs>73</Paragraphs>
  <ScaleCrop>false</ScaleCrop>
  <Company>amd</Company>
  <LinksUpToDate>false</LinksUpToDate>
  <CharactersWithSpaces>36975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用户15</dc:creator>
  <cp:lastModifiedBy>王娟琳</cp:lastModifiedBy>
  <cp:revision>15</cp:revision>
  <cp:lastPrinted>2013-02-26T02:59:00Z</cp:lastPrinted>
  <dcterms:created xsi:type="dcterms:W3CDTF">2013-03-10T10:42:00Z</dcterms:created>
  <dcterms:modified xsi:type="dcterms:W3CDTF">2013-10-15T05:11:00Z</dcterms:modified>
</cp:coreProperties>
</file>